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C23842" w:rsidRPr="00561F3B" w:rsidTr="00836CEA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:rsidR="00C23842" w:rsidRPr="00561F3B" w:rsidRDefault="00C23842" w:rsidP="00836CEA">
            <w:pPr>
              <w:rPr>
                <w:b/>
                <w:i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br w:type="page"/>
            </w:r>
            <w:r w:rsidRPr="00561F3B">
              <w:rPr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                                   </w:t>
            </w:r>
            <w:r>
              <w:rPr>
                <w:b/>
                <w:sz w:val="20"/>
                <w:szCs w:val="20"/>
              </w:rPr>
              <w:t xml:space="preserve">                                         </w:t>
            </w:r>
            <w:r w:rsidRPr="008A46A6">
              <w:rPr>
                <w:b/>
                <w:i/>
                <w:sz w:val="20"/>
                <w:szCs w:val="20"/>
              </w:rPr>
              <w:t>Załącznik nr 2 do SIWZ</w:t>
            </w:r>
          </w:p>
          <w:p w:rsidR="00C23842" w:rsidRPr="00561F3B" w:rsidRDefault="00C23842" w:rsidP="00836CEA">
            <w:pPr>
              <w:rPr>
                <w:b/>
                <w:i/>
                <w:sz w:val="20"/>
                <w:szCs w:val="20"/>
              </w:rPr>
            </w:pPr>
            <w:r w:rsidRPr="008C204F">
              <w:rPr>
                <w:b/>
                <w:bCs/>
                <w:iCs/>
                <w:sz w:val="20"/>
                <w:szCs w:val="20"/>
              </w:rPr>
              <w:t>PKM/DO/SP/350/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8C204F">
              <w:rPr>
                <w:b/>
                <w:bCs/>
                <w:iCs/>
                <w:sz w:val="20"/>
                <w:szCs w:val="20"/>
              </w:rPr>
              <w:t>/18</w:t>
            </w:r>
          </w:p>
          <w:p w:rsidR="00C23842" w:rsidRPr="00561F3B" w:rsidRDefault="00C23842" w:rsidP="00836CEA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>FORMULARZ OFERTOWY</w:t>
            </w:r>
          </w:p>
          <w:p w:rsidR="00C23842" w:rsidRPr="00561F3B" w:rsidRDefault="00C23842" w:rsidP="00836CEA">
            <w:pPr>
              <w:ind w:left="4995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  </w:t>
            </w:r>
            <w:r w:rsidRPr="00561F3B">
              <w:rPr>
                <w:b/>
                <w:sz w:val="20"/>
                <w:szCs w:val="20"/>
              </w:rPr>
              <w:tab/>
              <w:t xml:space="preserve">         </w:t>
            </w:r>
          </w:p>
          <w:p w:rsidR="00C23842" w:rsidRPr="005C5567" w:rsidRDefault="00C23842" w:rsidP="00836CEA">
            <w:pPr>
              <w:ind w:left="6278"/>
              <w:rPr>
                <w:b/>
                <w:sz w:val="20"/>
                <w:szCs w:val="20"/>
              </w:rPr>
            </w:pPr>
            <w:r w:rsidRPr="005C5567">
              <w:rPr>
                <w:b/>
                <w:sz w:val="20"/>
                <w:szCs w:val="20"/>
              </w:rPr>
              <w:t xml:space="preserve">Zamawiający     </w:t>
            </w:r>
          </w:p>
          <w:p w:rsidR="00C23842" w:rsidRPr="005C5567" w:rsidRDefault="00C23842" w:rsidP="00836CEA">
            <w:pPr>
              <w:widowControl w:val="0"/>
              <w:autoSpaceDE w:val="0"/>
              <w:ind w:left="6278"/>
              <w:jc w:val="both"/>
              <w:rPr>
                <w:b/>
                <w:sz w:val="20"/>
                <w:szCs w:val="20"/>
                <w:lang w:eastAsia="ar-SA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 xml:space="preserve">Pomorska Kolej Metropolitalna S.A. </w:t>
            </w:r>
          </w:p>
          <w:p w:rsidR="00C23842" w:rsidRPr="005C5567" w:rsidRDefault="00C23842" w:rsidP="00836CEA">
            <w:pPr>
              <w:ind w:left="6278"/>
              <w:jc w:val="both"/>
              <w:rPr>
                <w:b/>
                <w:sz w:val="20"/>
                <w:szCs w:val="20"/>
                <w:lang w:eastAsia="ar-SA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 xml:space="preserve">ul. Budowlanych 77 </w:t>
            </w:r>
          </w:p>
          <w:p w:rsidR="00C23842" w:rsidRPr="005C5567" w:rsidRDefault="00C23842" w:rsidP="00836CEA">
            <w:pPr>
              <w:tabs>
                <w:tab w:val="left" w:pos="9000"/>
              </w:tabs>
              <w:ind w:left="6278" w:right="1879"/>
              <w:rPr>
                <w:b/>
                <w:sz w:val="20"/>
                <w:szCs w:val="20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>80-298 Gdańsk</w:t>
            </w:r>
          </w:p>
          <w:p w:rsidR="00C23842" w:rsidRPr="00561F3B" w:rsidRDefault="00C23842" w:rsidP="00836CEA">
            <w:pPr>
              <w:tabs>
                <w:tab w:val="left" w:pos="6413"/>
              </w:tabs>
              <w:ind w:left="6271"/>
              <w:jc w:val="right"/>
              <w:rPr>
                <w:sz w:val="20"/>
                <w:szCs w:val="20"/>
              </w:rPr>
            </w:pPr>
          </w:p>
          <w:p w:rsidR="00C23842" w:rsidRPr="00561F3B" w:rsidRDefault="00C23842" w:rsidP="00836CEA">
            <w:pPr>
              <w:jc w:val="both"/>
              <w:rPr>
                <w:color w:val="000000"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W postępowaniu o udzielenie zamówienia publicznego prowadzonego w trybie przetargu nieograniczonego</w:t>
            </w:r>
            <w:r w:rsidRPr="00561F3B">
              <w:rPr>
                <w:color w:val="000000"/>
                <w:sz w:val="20"/>
                <w:szCs w:val="20"/>
              </w:rPr>
              <w:t xml:space="preserve"> zgodnie z ustawą z dnia 29 stycznia 2004 r. Prawo zamówień publicznych na:</w:t>
            </w:r>
          </w:p>
          <w:p w:rsidR="00C23842" w:rsidRDefault="00C23842" w:rsidP="00836CE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842" w:rsidRPr="00806BDE" w:rsidRDefault="00C23842" w:rsidP="00836CE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DE">
              <w:rPr>
                <w:rFonts w:ascii="Arial" w:hAnsi="Arial" w:cs="Arial"/>
                <w:b/>
                <w:sz w:val="20"/>
                <w:szCs w:val="20"/>
              </w:rPr>
              <w:t>Opracowanie kompletnej dokumentacji projektowej wraz z uzyskaniem pozwolenia na budowę oraz pełnieniem nadzoru autorskiego dla przedsięwzięcia</w:t>
            </w:r>
            <w:r w:rsidRPr="00806B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Pomorska Kolej Metropolitalna Etap I – rewitalizacja „Kolei Kokoszkowskiej” Faza III – elektryfikacja linii kolejowych nr 248 i 253 wraz z budową przystanku Gdańsk </w:t>
            </w:r>
            <w:proofErr w:type="spellStart"/>
            <w:r w:rsidRPr="00806BDE">
              <w:rPr>
                <w:rFonts w:ascii="Arial" w:hAnsi="Arial" w:cs="Arial"/>
                <w:b/>
                <w:bCs/>
                <w:sz w:val="20"/>
                <w:szCs w:val="20"/>
              </w:rPr>
              <w:t>Firoga</w:t>
            </w:r>
            <w:proofErr w:type="spellEnd"/>
          </w:p>
          <w:p w:rsidR="00C23842" w:rsidRPr="00561F3B" w:rsidRDefault="00C23842" w:rsidP="00836CE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3842" w:rsidRPr="002B3E99" w:rsidTr="00836CEA">
        <w:trPr>
          <w:trHeight w:val="1502"/>
        </w:trPr>
        <w:tc>
          <w:tcPr>
            <w:tcW w:w="10065" w:type="dxa"/>
            <w:gridSpan w:val="2"/>
            <w:hideMark/>
          </w:tcPr>
          <w:p w:rsidR="00C23842" w:rsidRPr="00561F3B" w:rsidRDefault="00C23842" w:rsidP="00C23842">
            <w:pPr>
              <w:numPr>
                <w:ilvl w:val="0"/>
                <w:numId w:val="2"/>
              </w:numPr>
              <w:tabs>
                <w:tab w:val="left" w:pos="459"/>
              </w:tabs>
              <w:ind w:hanging="720"/>
              <w:contextualSpacing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DANE WYKONAWCY: </w:t>
            </w:r>
          </w:p>
          <w:p w:rsidR="00C23842" w:rsidRPr="004D0EE5" w:rsidRDefault="00C23842" w:rsidP="00C23842">
            <w:pPr>
              <w:keepNext/>
              <w:numPr>
                <w:ilvl w:val="0"/>
                <w:numId w:val="1"/>
              </w:numPr>
              <w:tabs>
                <w:tab w:val="left" w:pos="34"/>
              </w:tabs>
              <w:suppressAutoHyphens/>
              <w:spacing w:before="120" w:after="120"/>
              <w:ind w:left="34"/>
              <w:contextualSpacing/>
              <w:jc w:val="center"/>
              <w:outlineLvl w:val="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MAŁY  / ŚREDNI PRZEDSIĘBIORCA</w:t>
            </w:r>
          </w:p>
          <w:p w:rsidR="00C23842" w:rsidRPr="003B68EC" w:rsidRDefault="00C23842" w:rsidP="00836CEA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EEB51C" wp14:editId="61A6F446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128270</wp:posOffset>
                      </wp:positionV>
                      <wp:extent cx="247650" cy="209550"/>
                      <wp:effectExtent l="0" t="0" r="19050" b="1905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2729" id="Prostokąt 3" o:spid="_x0000_s1026" style="position:absolute;margin-left:278.85pt;margin-top:10.1pt;width:19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F5FA12" wp14:editId="638759CE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124460</wp:posOffset>
                      </wp:positionV>
                      <wp:extent cx="247650" cy="209550"/>
                      <wp:effectExtent l="0" t="0" r="19050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39BF" id="Prostokąt 4" o:spid="_x0000_s1026" style="position:absolute;margin-left:156.15pt;margin-top:9.8pt;width:19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"/>
                  </w:pict>
                </mc:Fallback>
              </mc:AlternateContent>
            </w:r>
          </w:p>
          <w:p w:rsidR="00C23842" w:rsidRPr="003B68EC" w:rsidRDefault="00C23842" w:rsidP="00836CEA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b/>
                <w:sz w:val="22"/>
                <w:szCs w:val="22"/>
                <w:u w:val="single"/>
              </w:rPr>
            </w:pPr>
            <w:r w:rsidRPr="00490024">
              <w:rPr>
                <w:i/>
                <w:sz w:val="22"/>
                <w:szCs w:val="22"/>
              </w:rPr>
              <w:t xml:space="preserve">   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490024">
              <w:rPr>
                <w:i/>
                <w:sz w:val="22"/>
                <w:szCs w:val="22"/>
                <w:u w:val="single"/>
              </w:rPr>
              <w:t>TAK</w:t>
            </w:r>
            <w:r w:rsidRPr="00490024">
              <w:rPr>
                <w:i/>
                <w:sz w:val="22"/>
                <w:szCs w:val="22"/>
              </w:rPr>
              <w:t xml:space="preserve">      </w:t>
            </w:r>
            <w:r>
              <w:rPr>
                <w:i/>
                <w:sz w:val="22"/>
                <w:szCs w:val="22"/>
              </w:rPr>
              <w:t xml:space="preserve">                            </w:t>
            </w:r>
            <w:r>
              <w:rPr>
                <w:i/>
                <w:sz w:val="22"/>
                <w:szCs w:val="22"/>
                <w:u w:val="single"/>
              </w:rPr>
              <w:t>NIE</w:t>
            </w:r>
          </w:p>
          <w:p w:rsidR="00C23842" w:rsidRPr="00561F3B" w:rsidRDefault="00C23842" w:rsidP="00836CEA">
            <w:pPr>
              <w:rPr>
                <w:sz w:val="20"/>
                <w:szCs w:val="20"/>
              </w:rPr>
            </w:pPr>
          </w:p>
          <w:p w:rsidR="00C23842" w:rsidRPr="00C01274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Wykonawca/Wykonawcy:</w:t>
            </w:r>
            <w:r w:rsidRPr="00C01274">
              <w:rPr>
                <w:sz w:val="20"/>
                <w:szCs w:val="20"/>
              </w:rPr>
              <w:t xml:space="preserve"> :……………..……………..………………………………………….……….……..………...</w:t>
            </w:r>
            <w:r>
              <w:rPr>
                <w:sz w:val="20"/>
                <w:szCs w:val="20"/>
              </w:rPr>
              <w:t>..</w:t>
            </w:r>
            <w:r w:rsidRPr="00C01274">
              <w:rPr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20"/>
              </w:rPr>
              <w:t>.........</w:t>
            </w:r>
          </w:p>
          <w:p w:rsidR="00C23842" w:rsidRPr="00C01274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C01274">
              <w:rPr>
                <w:sz w:val="20"/>
                <w:szCs w:val="20"/>
              </w:rPr>
              <w:t>Adres:………………………………………………………………………………………………..…….………………… …………………………………………………</w:t>
            </w:r>
            <w:r>
              <w:rPr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vanish/>
                <w:sz w:val="20"/>
                <w:szCs w:val="20"/>
              </w:rPr>
              <w:t xml:space="preserve"> …….………………………………</w:t>
            </w:r>
          </w:p>
          <w:p w:rsidR="00C23842" w:rsidRPr="004D0EE5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</w:t>
            </w:r>
          </w:p>
          <w:p w:rsidR="00C23842" w:rsidRPr="004D0EE5" w:rsidRDefault="00C23842" w:rsidP="00836CEA">
            <w:pPr>
              <w:spacing w:before="120" w:after="120" w:line="288" w:lineRule="auto"/>
              <w:jc w:val="both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D74DCC">
              <w:rPr>
                <w:sz w:val="20"/>
                <w:szCs w:val="20"/>
              </w:rPr>
              <w:t>tel</w:t>
            </w:r>
            <w:proofErr w:type="spellEnd"/>
            <w:r w:rsidRPr="00D74DCC">
              <w:rPr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  <w:r>
              <w:rPr>
                <w:sz w:val="20"/>
                <w:szCs w:val="20"/>
              </w:rPr>
              <w:t>…………</w:t>
            </w:r>
          </w:p>
          <w:p w:rsidR="00C23842" w:rsidRPr="004D0EE5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e-mail …………………….…………</w:t>
            </w:r>
            <w:r w:rsidRPr="00D74DCC">
              <w:rPr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D74DCC">
              <w:rPr>
                <w:sz w:val="20"/>
                <w:szCs w:val="20"/>
              </w:rPr>
              <w:t>…………………..…………………………………………………………</w:t>
            </w:r>
            <w:r>
              <w:rPr>
                <w:sz w:val="20"/>
                <w:szCs w:val="20"/>
              </w:rPr>
              <w:t>…………</w:t>
            </w:r>
          </w:p>
          <w:p w:rsidR="00C23842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Adres do korespondencji (jeżeli inny niż adres</w:t>
            </w:r>
            <w:r>
              <w:rPr>
                <w:sz w:val="20"/>
                <w:szCs w:val="20"/>
              </w:rPr>
              <w:t xml:space="preserve"> </w:t>
            </w:r>
            <w:r w:rsidRPr="00D74DCC">
              <w:rPr>
                <w:sz w:val="20"/>
                <w:szCs w:val="20"/>
              </w:rPr>
              <w:t>siedziby):………………………</w:t>
            </w:r>
            <w:r>
              <w:rPr>
                <w:sz w:val="20"/>
                <w:szCs w:val="20"/>
              </w:rPr>
              <w:t>………………………………………</w:t>
            </w:r>
          </w:p>
          <w:p w:rsidR="00C23842" w:rsidRPr="002B3E99" w:rsidRDefault="00C23842" w:rsidP="00836CEA">
            <w:pPr>
              <w:spacing w:before="120" w:after="120" w:line="288" w:lineRule="auto"/>
              <w:rPr>
                <w:sz w:val="20"/>
                <w:szCs w:val="20"/>
              </w:rPr>
            </w:pPr>
            <w:r w:rsidRPr="002B3E99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</w:tc>
      </w:tr>
      <w:tr w:rsidR="00C23842" w:rsidRPr="00561F3B" w:rsidTr="00836CEA">
        <w:trPr>
          <w:trHeight w:val="705"/>
        </w:trPr>
        <w:tc>
          <w:tcPr>
            <w:tcW w:w="10065" w:type="dxa"/>
            <w:gridSpan w:val="2"/>
          </w:tcPr>
          <w:p w:rsidR="00C23842" w:rsidRPr="00561F3B" w:rsidRDefault="00C23842" w:rsidP="00C23842">
            <w:pPr>
              <w:numPr>
                <w:ilvl w:val="0"/>
                <w:numId w:val="2"/>
              </w:numPr>
              <w:ind w:left="459" w:hanging="459"/>
              <w:contextualSpacing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>ŁĄCZNA CENA OFERTOWA:</w:t>
            </w:r>
          </w:p>
          <w:p w:rsidR="00C23842" w:rsidRPr="00561F3B" w:rsidRDefault="00C23842" w:rsidP="00836CEA">
            <w:pPr>
              <w:contextualSpacing/>
              <w:rPr>
                <w:b/>
                <w:sz w:val="20"/>
                <w:szCs w:val="20"/>
              </w:rPr>
            </w:pPr>
          </w:p>
          <w:p w:rsidR="00C23842" w:rsidRDefault="00C23842" w:rsidP="00836CEA">
            <w:pPr>
              <w:contextualSpacing/>
              <w:rPr>
                <w:sz w:val="20"/>
                <w:szCs w:val="20"/>
                <w:lang w:eastAsia="en-US"/>
              </w:rPr>
            </w:pPr>
            <w:r w:rsidRPr="00561F3B">
              <w:rPr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561F3B">
              <w:rPr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561F3B">
              <w:rPr>
                <w:sz w:val="20"/>
                <w:szCs w:val="20"/>
                <w:lang w:eastAsia="en-US"/>
              </w:rPr>
              <w:t>:</w:t>
            </w:r>
          </w:p>
          <w:p w:rsidR="00C23842" w:rsidRPr="00561F3B" w:rsidRDefault="00C23842" w:rsidP="00836CEA">
            <w:pPr>
              <w:contextualSpacing/>
              <w:rPr>
                <w:sz w:val="20"/>
                <w:szCs w:val="20"/>
                <w:lang w:eastAsia="en-US"/>
              </w:rPr>
            </w:pP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C23842" w:rsidRPr="003B68EC" w:rsidTr="00836CEA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C23842" w:rsidRPr="003B68EC" w:rsidRDefault="00C23842" w:rsidP="00836CE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842" w:rsidRDefault="00C23842" w:rsidP="00836CE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:rsidR="00C23842" w:rsidRPr="00416F3C" w:rsidRDefault="00C23842" w:rsidP="00836CEA">
                  <w:pPr>
                    <w:spacing w:after="40"/>
                    <w:contextualSpacing/>
                    <w:rPr>
                      <w:b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Cenę ogółem netto:……………………………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……złotych</w:t>
                  </w: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Stawka podatku VAT…….%</w:t>
                  </w: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Kwota podatku VAT …………………………………złotych</w:t>
                  </w: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C23842" w:rsidRDefault="00C23842" w:rsidP="00836CEA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  <w:p w:rsidR="00C23842" w:rsidRPr="00C33A41" w:rsidRDefault="00C23842" w:rsidP="00836CEA">
                  <w:pPr>
                    <w:spacing w:after="40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C33A41">
                    <w:rPr>
                      <w:b/>
                      <w:sz w:val="16"/>
                      <w:szCs w:val="16"/>
                    </w:rPr>
                    <w:t>(</w:t>
                  </w:r>
                  <w:r>
                    <w:rPr>
                      <w:b/>
                      <w:sz w:val="16"/>
                      <w:szCs w:val="16"/>
                    </w:rPr>
                    <w:t xml:space="preserve">wskazana kwota winna być tożsama z </w:t>
                  </w:r>
                  <w:r w:rsidRPr="00C33A41">
                    <w:rPr>
                      <w:b/>
                      <w:sz w:val="16"/>
                      <w:szCs w:val="16"/>
                    </w:rPr>
                    <w:t>kwot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z poz. „RAZEM” </w:t>
                  </w:r>
                  <w:r>
                    <w:rPr>
                      <w:b/>
                      <w:sz w:val="16"/>
                      <w:szCs w:val="16"/>
                    </w:rPr>
                    <w:t>zgodnie z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poniższ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tabel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>)</w:t>
                  </w:r>
                </w:p>
                <w:p w:rsidR="00C23842" w:rsidRPr="00B67BA6" w:rsidRDefault="00C23842" w:rsidP="00836CEA">
                  <w:pPr>
                    <w:spacing w:after="4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C23842" w:rsidRDefault="00C23842" w:rsidP="00836CEA">
            <w:p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3842" w:rsidRPr="00561F3B" w:rsidRDefault="00C23842" w:rsidP="00836CEA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C23842" w:rsidRDefault="00C23842" w:rsidP="00836CEA">
            <w:pPr>
              <w:ind w:left="317" w:hanging="317"/>
              <w:jc w:val="both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*</w:t>
            </w:r>
            <w:r w:rsidRPr="00561F3B">
              <w:rPr>
                <w:sz w:val="20"/>
                <w:szCs w:val="20"/>
              </w:rPr>
              <w:tab/>
            </w:r>
            <w:r w:rsidRPr="00822CE5">
              <w:rPr>
                <w:b/>
                <w:sz w:val="18"/>
                <w:szCs w:val="18"/>
              </w:rPr>
              <w:t>ŁĄCZNA CENA OFERTOWA</w:t>
            </w:r>
            <w:r w:rsidRPr="00822CE5">
              <w:rPr>
                <w:sz w:val="18"/>
                <w:szCs w:val="18"/>
              </w:rPr>
              <w:t xml:space="preserve"> stanowi całkowite </w:t>
            </w:r>
            <w:r>
              <w:rPr>
                <w:sz w:val="18"/>
                <w:szCs w:val="18"/>
              </w:rPr>
              <w:t xml:space="preserve">ryczałtowe </w:t>
            </w:r>
            <w:r w:rsidRPr="00822CE5">
              <w:rPr>
                <w:sz w:val="18"/>
                <w:szCs w:val="18"/>
              </w:rPr>
              <w:t xml:space="preserve">wynagrodzenie Wykonawcy, uwzględniające wszystkie koszty związane z realizacją </w:t>
            </w:r>
            <w:r>
              <w:rPr>
                <w:sz w:val="18"/>
                <w:szCs w:val="18"/>
              </w:rPr>
              <w:t>P</w:t>
            </w:r>
            <w:r w:rsidRPr="00822CE5">
              <w:rPr>
                <w:sz w:val="18"/>
                <w:szCs w:val="18"/>
              </w:rPr>
              <w:t>rzedmiotu zamówienia zgodnie z niniejszą SIWZ</w:t>
            </w:r>
            <w:r w:rsidRPr="00561F3B">
              <w:rPr>
                <w:sz w:val="20"/>
                <w:szCs w:val="20"/>
              </w:rPr>
              <w:t xml:space="preserve"> </w:t>
            </w:r>
          </w:p>
          <w:p w:rsidR="00C23842" w:rsidRDefault="00C23842" w:rsidP="00836CEA">
            <w:pPr>
              <w:pStyle w:val="Teksttreci21"/>
              <w:shd w:val="clear" w:color="auto" w:fill="auto"/>
              <w:tabs>
                <w:tab w:val="left" w:pos="270"/>
              </w:tabs>
              <w:spacing w:before="120" w:after="120" w:line="288" w:lineRule="auto"/>
              <w:ind w:left="300" w:firstLine="0"/>
              <w:jc w:val="both"/>
              <w:rPr>
                <w:rStyle w:val="Teksttreci2"/>
                <w:rFonts w:ascii="Arial" w:hAnsi="Arial" w:cs="Arial"/>
                <w:sz w:val="20"/>
                <w:szCs w:val="20"/>
              </w:rPr>
            </w:pPr>
            <w:r>
              <w:rPr>
                <w:rStyle w:val="Teksttreci2"/>
                <w:rFonts w:ascii="Arial" w:hAnsi="Arial" w:cs="Arial"/>
                <w:sz w:val="20"/>
                <w:szCs w:val="20"/>
              </w:rPr>
              <w:t>Wynagrodzenie, o którym mowa powyżej, podzielone zostanie na Etapy zgodnie z poniższym zestawieniem:</w:t>
            </w:r>
          </w:p>
          <w:tbl>
            <w:tblPr>
              <w:tblStyle w:val="Tabela-Siatka"/>
              <w:tblW w:w="9860" w:type="dxa"/>
              <w:tblLayout w:type="fixed"/>
              <w:tblLook w:val="04A0" w:firstRow="1" w:lastRow="0" w:firstColumn="1" w:lastColumn="0" w:noHBand="0" w:noVBand="1"/>
            </w:tblPr>
            <w:tblGrid>
              <w:gridCol w:w="516"/>
              <w:gridCol w:w="4614"/>
              <w:gridCol w:w="2551"/>
              <w:gridCol w:w="2179"/>
            </w:tblGrid>
            <w:tr w:rsidR="00C23842" w:rsidTr="00836CEA">
              <w:tc>
                <w:tcPr>
                  <w:tcW w:w="516" w:type="dxa"/>
                  <w:vAlign w:val="center"/>
                </w:tcPr>
                <w:p w:rsidR="00C23842" w:rsidRPr="00B82BD8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B82BD8">
                    <w:rPr>
                      <w:rStyle w:val="Teksttreci2"/>
                      <w:rFonts w:ascii="Arial" w:hAnsi="Arial" w:cs="Arial"/>
                    </w:rPr>
                    <w:t>Lp.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Pr="00B82BD8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Etap zamówienia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Pr="00F57C4E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F57C4E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% kwoty wynagrodzenia  </w:t>
                  </w:r>
                  <w:r w:rsidRPr="00990B05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>zł netto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</w:t>
                  </w:r>
                  <w:r w:rsidRPr="00F57C4E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dla Wykonawcy wskazanego w 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</w:rPr>
                    <w:t>łącznej cenie ofertowej</w:t>
                  </w:r>
                  <w:r w:rsidRPr="00F57C4E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powyżej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Pr="00B82BD8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B82BD8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Wynagrodzenie ryczałtowe </w:t>
                  </w:r>
                  <w:r w:rsidRPr="00990B05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>zł brutto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za poszczególne Etapy</w:t>
                  </w:r>
                  <w:r w:rsidRPr="00B82BD8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C23842" w:rsidTr="00836CEA">
              <w:tc>
                <w:tcPr>
                  <w:tcW w:w="516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B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C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D</w:t>
                  </w:r>
                </w:p>
              </w:tc>
            </w:tr>
            <w:tr w:rsidR="00C23842" w:rsidTr="00836CEA">
              <w:tc>
                <w:tcPr>
                  <w:tcW w:w="516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Pr="00F57C4E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</w:rPr>
                  </w:pP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Etap I – 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</w:rPr>
                    <w:t>opracowanie kompletnego projektu budowlanego</w:t>
                  </w:r>
                  <w:r>
                    <w:rPr>
                      <w:rStyle w:val="Teksttreci281"/>
                      <w:rFonts w:ascii="Arial" w:hAnsi="Arial" w:cs="Arial"/>
                      <w:color w:val="000000"/>
                    </w:rPr>
                    <w:t>,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Pr="00425FD8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r w:rsidRPr="00425FD8">
                    <w:rPr>
                      <w:rStyle w:val="Teksttreci2"/>
                      <w:rFonts w:ascii="Arial" w:hAnsi="Arial" w:cs="Arial"/>
                      <w:b/>
                    </w:rPr>
                    <w:t>30%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</w:p>
              </w:tc>
            </w:tr>
            <w:tr w:rsidR="00C23842" w:rsidTr="00836CEA">
              <w:tc>
                <w:tcPr>
                  <w:tcW w:w="516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Pr="00F57C4E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F57C4E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Etap II </w:t>
                  </w: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– </w:t>
                  </w:r>
                  <w:r w:rsidRPr="007D4EE8">
                    <w:rPr>
                      <w:rFonts w:ascii="Arial" w:hAnsi="Arial" w:cs="Arial"/>
                    </w:rPr>
                    <w:t>złożenia w imieniu i na rzecz Zamawiającego wniosku o wydanie decyzji o pozwoleniu na budowę wraz z kompletem załączników do właściwego rzeczowo i miejscowo Organu administracji publicznej, skutkującego wszczęciem postępowania o wydanie pozwolenia na budowę dla wszystkich obszarów realizacyjnych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Pr="005F37A9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</w:rPr>
                    <w:t>20%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</w:p>
              </w:tc>
            </w:tr>
            <w:tr w:rsidR="00C23842" w:rsidTr="00836CEA">
              <w:tc>
                <w:tcPr>
                  <w:tcW w:w="516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Pr="00F57C4E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E73DAD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Etap III– uzyskanie pozwolenia na budowę z klauzulą </w:t>
                  </w:r>
                  <w:r w:rsidRPr="00121975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ostateczności oraz  </w:t>
                  </w:r>
                  <w:r w:rsidRPr="00121975">
                    <w:rPr>
                      <w:rStyle w:val="Teksttreci2"/>
                      <w:rFonts w:ascii="Arial" w:hAnsi="Arial" w:cs="Arial"/>
                      <w:color w:val="000000"/>
                    </w:rPr>
                    <w:t>opracowanie kompletnego projektu wykonawczego i pozostałej dokumentacji projektowo-kosztorysowej, w</w:t>
                  </w:r>
                  <w:r w:rsidRPr="00F27B01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tym wykonanie prac projektowych,  geodezyjnych i kartograficznych  wymienionych w pkt. </w:t>
                  </w:r>
                  <w:r w:rsidRPr="00121975">
                    <w:rPr>
                      <w:rStyle w:val="Teksttreci2"/>
                      <w:rFonts w:ascii="Arial" w:hAnsi="Arial" w:cs="Arial"/>
                      <w:color w:val="000000"/>
                    </w:rPr>
                    <w:t>5.8</w:t>
                  </w:r>
                  <w:r w:rsidRPr="00F27B01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Załącznika nr 15 do OPZ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Pr="005F37A9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</w:rPr>
                    <w:t>40%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</w:p>
              </w:tc>
            </w:tr>
            <w:tr w:rsidR="00C23842" w:rsidTr="00836CEA">
              <w:tc>
                <w:tcPr>
                  <w:tcW w:w="516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  <w:r>
                    <w:rPr>
                      <w:rStyle w:val="Teksttreci2"/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614" w:type="dxa"/>
                  <w:vAlign w:val="center"/>
                </w:tcPr>
                <w:p w:rsidR="00C23842" w:rsidRPr="00F57C4E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</w:rPr>
                  </w:pPr>
                  <w:r w:rsidRPr="001804BB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 xml:space="preserve">Etap </w:t>
                  </w: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>I</w:t>
                  </w:r>
                  <w:r w:rsidRPr="001804BB">
                    <w:rPr>
                      <w:rStyle w:val="Teksttreci2"/>
                      <w:rFonts w:ascii="Arial" w:hAnsi="Arial" w:cs="Arial"/>
                      <w:b/>
                      <w:color w:val="000000"/>
                    </w:rPr>
                    <w:t>V –</w:t>
                  </w:r>
                  <w:r w:rsidRPr="001804BB">
                    <w:rPr>
                      <w:rStyle w:val="Teksttreci2"/>
                      <w:b/>
                      <w:color w:val="000000"/>
                    </w:rPr>
                    <w:t xml:space="preserve"> 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</w:rPr>
                    <w:t>zakończenie pełnienia</w:t>
                  </w:r>
                  <w:r w:rsidRPr="007D4EE8">
                    <w:rPr>
                      <w:rStyle w:val="Teksttreci2"/>
                      <w:rFonts w:ascii="Arial" w:hAnsi="Arial" w:cs="Arial"/>
                      <w:color w:val="000000"/>
                    </w:rPr>
                    <w:t xml:space="preserve"> nadzoru</w:t>
                  </w:r>
                  <w:r w:rsidRPr="007D4EE8">
                    <w:rPr>
                      <w:rFonts w:ascii="Arial" w:hAnsi="Arial" w:cs="Arial"/>
                    </w:rPr>
                    <w:t xml:space="preserve"> autorskiego </w:t>
                  </w:r>
                  <w:r>
                    <w:rPr>
                      <w:rFonts w:ascii="Arial" w:hAnsi="Arial" w:cs="Arial"/>
                    </w:rPr>
                    <w:t>i uzyskanie przez Zamawiającego ostatecznej i prawomocnej decyzji na pozwolenie na użytkowanie,</w:t>
                  </w:r>
                </w:p>
              </w:tc>
              <w:tc>
                <w:tcPr>
                  <w:tcW w:w="2551" w:type="dxa"/>
                  <w:vAlign w:val="center"/>
                </w:tcPr>
                <w:p w:rsidR="00C23842" w:rsidRPr="005F37A9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</w:rPr>
                    <w:t>10%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</w:p>
              </w:tc>
            </w:tr>
            <w:tr w:rsidR="00C23842" w:rsidTr="00836CEA">
              <w:tc>
                <w:tcPr>
                  <w:tcW w:w="7681" w:type="dxa"/>
                  <w:gridSpan w:val="3"/>
                  <w:vAlign w:val="center"/>
                </w:tcPr>
                <w:p w:rsidR="00C23842" w:rsidRPr="005F37A9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highlight w:val="yellow"/>
                    </w:rPr>
                  </w:pPr>
                  <w:r w:rsidRPr="005F37A9">
                    <w:rPr>
                      <w:rStyle w:val="Teksttreci2"/>
                      <w:rFonts w:ascii="Arial" w:hAnsi="Arial" w:cs="Arial"/>
                      <w:b/>
                    </w:rPr>
                    <w:t>RAZEM</w:t>
                  </w:r>
                </w:p>
              </w:tc>
              <w:tc>
                <w:tcPr>
                  <w:tcW w:w="2179" w:type="dxa"/>
                  <w:vAlign w:val="center"/>
                </w:tcPr>
                <w:p w:rsidR="00C23842" w:rsidRDefault="00C23842" w:rsidP="00836CEA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</w:rPr>
                  </w:pPr>
                </w:p>
              </w:tc>
            </w:tr>
          </w:tbl>
          <w:p w:rsidR="00C23842" w:rsidRDefault="00C23842" w:rsidP="00836CEA">
            <w:pPr>
              <w:ind w:left="317" w:hanging="317"/>
              <w:jc w:val="both"/>
              <w:rPr>
                <w:sz w:val="20"/>
                <w:szCs w:val="20"/>
              </w:rPr>
            </w:pPr>
          </w:p>
          <w:p w:rsidR="00C23842" w:rsidRPr="00561F3B" w:rsidRDefault="00C23842" w:rsidP="00836CEA">
            <w:pPr>
              <w:jc w:val="both"/>
              <w:rPr>
                <w:sz w:val="20"/>
                <w:szCs w:val="20"/>
              </w:rPr>
            </w:pPr>
          </w:p>
        </w:tc>
      </w:tr>
      <w:tr w:rsidR="00C23842" w:rsidRPr="00561F3B" w:rsidTr="00836CEA">
        <w:trPr>
          <w:trHeight w:val="600"/>
        </w:trPr>
        <w:tc>
          <w:tcPr>
            <w:tcW w:w="10065" w:type="dxa"/>
            <w:gridSpan w:val="2"/>
            <w:vAlign w:val="center"/>
            <w:hideMark/>
          </w:tcPr>
          <w:p w:rsidR="00C23842" w:rsidRDefault="00C23842" w:rsidP="00836CEA">
            <w:pPr>
              <w:ind w:left="459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C23842" w:rsidRDefault="00C23842" w:rsidP="00C23842">
            <w:pPr>
              <w:numPr>
                <w:ilvl w:val="0"/>
                <w:numId w:val="2"/>
              </w:numPr>
              <w:ind w:left="459" w:hanging="425"/>
              <w:contextualSpacing/>
              <w:jc w:val="both"/>
              <w:rPr>
                <w:b/>
                <w:sz w:val="20"/>
                <w:szCs w:val="20"/>
              </w:rPr>
            </w:pPr>
            <w:r w:rsidRPr="00335D4D">
              <w:rPr>
                <w:b/>
                <w:sz w:val="20"/>
                <w:szCs w:val="20"/>
              </w:rPr>
              <w:t>OŚWIADCZENIE</w:t>
            </w:r>
            <w:r>
              <w:rPr>
                <w:b/>
                <w:sz w:val="20"/>
                <w:szCs w:val="20"/>
              </w:rPr>
              <w:t xml:space="preserve"> IŻ</w:t>
            </w:r>
            <w:r w:rsidRPr="00335D4D">
              <w:rPr>
                <w:b/>
                <w:sz w:val="20"/>
                <w:szCs w:val="20"/>
              </w:rPr>
              <w:t xml:space="preserve"> OFERUJĘ/EMY NASTĘPUJĄC</w:t>
            </w:r>
            <w:r>
              <w:rPr>
                <w:b/>
                <w:sz w:val="20"/>
                <w:szCs w:val="20"/>
              </w:rPr>
              <w:t>E DOŚWIADCZENIE PERSONELU:</w:t>
            </w:r>
          </w:p>
          <w:p w:rsidR="00C23842" w:rsidRDefault="00C23842" w:rsidP="00836CEA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3842" w:rsidRDefault="00C23842" w:rsidP="00836CEA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3842" w:rsidRDefault="00C23842" w:rsidP="00836CEA">
            <w:pPr>
              <w:ind w:left="34"/>
              <w:contextualSpacing/>
              <w:jc w:val="both"/>
              <w:rPr>
                <w:b/>
                <w:sz w:val="20"/>
                <w:szCs w:val="20"/>
              </w:rPr>
            </w:pPr>
            <w:r w:rsidRPr="00F27B01">
              <w:rPr>
                <w:b/>
                <w:sz w:val="20"/>
                <w:szCs w:val="20"/>
              </w:rPr>
              <w:t>Wykaz dodatkowego doświadczenia personelu Wykonawcy na potrzeby weryfikacji kryteriów oceny ofert</w:t>
            </w:r>
            <w:r>
              <w:rPr>
                <w:b/>
                <w:sz w:val="20"/>
                <w:szCs w:val="20"/>
              </w:rPr>
              <w:t>:</w:t>
            </w:r>
          </w:p>
          <w:p w:rsidR="00C23842" w:rsidRDefault="00C23842" w:rsidP="00836CEA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4395"/>
              <w:gridCol w:w="1921"/>
            </w:tblGrid>
            <w:tr w:rsidR="00C23842" w:rsidTr="00836CEA">
              <w:tc>
                <w:tcPr>
                  <w:tcW w:w="3145" w:type="dxa"/>
                  <w:shd w:val="pct20" w:color="auto" w:fill="auto"/>
                  <w:vAlign w:val="center"/>
                </w:tcPr>
                <w:p w:rsidR="00C23842" w:rsidRPr="00F05FF7" w:rsidRDefault="00C23842" w:rsidP="00836CEA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bookmarkStart w:id="0" w:name="_Hlk524593886"/>
                  <w:r w:rsidRPr="00F05FF7">
                    <w:rPr>
                      <w:b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4395" w:type="dxa"/>
                  <w:shd w:val="pct20" w:color="auto" w:fill="auto"/>
                  <w:vAlign w:val="center"/>
                </w:tcPr>
                <w:p w:rsidR="00C23842" w:rsidRPr="00F05FF7" w:rsidRDefault="00C23842" w:rsidP="00836CEA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05FF7">
                    <w:rPr>
                      <w:b/>
                      <w:sz w:val="18"/>
                      <w:szCs w:val="18"/>
                    </w:rPr>
                    <w:t>OPIS</w:t>
                  </w:r>
                  <w:r>
                    <w:rPr>
                      <w:b/>
                      <w:sz w:val="18"/>
                      <w:szCs w:val="18"/>
                    </w:rPr>
                    <w:t xml:space="preserve"> DODATKOWEGO DOŚWIADCZENIA ZGODNIE Z WYMAGANIAMI ROZDZIAŁU XVI UST. 2 PKT 2 SIWZ</w:t>
                  </w:r>
                </w:p>
              </w:tc>
              <w:tc>
                <w:tcPr>
                  <w:tcW w:w="1921" w:type="dxa"/>
                  <w:shd w:val="pct20" w:color="auto" w:fill="auto"/>
                  <w:vAlign w:val="center"/>
                </w:tcPr>
                <w:p w:rsidR="00C23842" w:rsidRPr="00F05FF7" w:rsidRDefault="00C23842" w:rsidP="00836CEA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05FF7">
                    <w:rPr>
                      <w:b/>
                      <w:sz w:val="18"/>
                      <w:szCs w:val="18"/>
                    </w:rPr>
                    <w:t>IMIĘ I NAZWISKO</w:t>
                  </w:r>
                </w:p>
              </w:tc>
            </w:tr>
            <w:tr w:rsidR="00C23842" w:rsidTr="00836CEA">
              <w:trPr>
                <w:trHeight w:val="1045"/>
              </w:trPr>
              <w:tc>
                <w:tcPr>
                  <w:tcW w:w="314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  <w:r w:rsidRPr="00736C22">
                    <w:rPr>
                      <w:rStyle w:val="Teksttreci16"/>
                      <w:rFonts w:ascii="Arial" w:hAnsi="Arial" w:cs="Arial"/>
                      <w:b/>
                      <w:color w:val="000000"/>
                    </w:rPr>
                    <w:t>Projektant w specjalności instalacyjnej</w:t>
                  </w:r>
                </w:p>
              </w:tc>
              <w:tc>
                <w:tcPr>
                  <w:tcW w:w="439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  <w:tc>
                <w:tcPr>
                  <w:tcW w:w="1921" w:type="dxa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</w:tr>
            <w:tr w:rsidR="00C23842" w:rsidTr="00836CEA">
              <w:trPr>
                <w:trHeight w:val="1065"/>
              </w:trPr>
              <w:tc>
                <w:tcPr>
                  <w:tcW w:w="314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  <w:r w:rsidRPr="009C311E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>Projektant w specjalności architektonicznej</w:t>
                  </w:r>
                </w:p>
              </w:tc>
              <w:tc>
                <w:tcPr>
                  <w:tcW w:w="439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  <w:tc>
                <w:tcPr>
                  <w:tcW w:w="1921" w:type="dxa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</w:tr>
            <w:tr w:rsidR="00C23842" w:rsidTr="00836CEA">
              <w:trPr>
                <w:trHeight w:val="888"/>
              </w:trPr>
              <w:tc>
                <w:tcPr>
                  <w:tcW w:w="314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  <w:r w:rsidRPr="009C311E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lastRenderedPageBreak/>
                    <w:t>Projektant w specjalności sanitarnej</w:t>
                  </w:r>
                  <w:r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39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  <w:tc>
                <w:tcPr>
                  <w:tcW w:w="1921" w:type="dxa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</w:tr>
            <w:tr w:rsidR="00C23842" w:rsidTr="00836CEA">
              <w:trPr>
                <w:trHeight w:val="1114"/>
              </w:trPr>
              <w:tc>
                <w:tcPr>
                  <w:tcW w:w="314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  <w:r w:rsidRPr="00736C22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>Projektant w specjalności kolejowej</w:t>
                  </w:r>
                </w:p>
              </w:tc>
              <w:tc>
                <w:tcPr>
                  <w:tcW w:w="4395" w:type="dxa"/>
                  <w:vAlign w:val="center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  <w:tc>
                <w:tcPr>
                  <w:tcW w:w="1921" w:type="dxa"/>
                </w:tcPr>
                <w:p w:rsidR="00C23842" w:rsidRDefault="00C23842" w:rsidP="00836CEA">
                  <w:pPr>
                    <w:contextualSpacing/>
                    <w:rPr>
                      <w:b/>
                    </w:rPr>
                  </w:pPr>
                </w:p>
              </w:tc>
            </w:tr>
            <w:bookmarkEnd w:id="0"/>
          </w:tbl>
          <w:p w:rsidR="00C23842" w:rsidRDefault="00C23842" w:rsidP="00836CEA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3842" w:rsidRPr="00561F3B" w:rsidRDefault="00C23842" w:rsidP="00836CEA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C23842" w:rsidRPr="00117B5C" w:rsidTr="00836CEA">
        <w:trPr>
          <w:trHeight w:val="600"/>
        </w:trPr>
        <w:tc>
          <w:tcPr>
            <w:tcW w:w="10065" w:type="dxa"/>
            <w:gridSpan w:val="2"/>
            <w:hideMark/>
          </w:tcPr>
          <w:p w:rsidR="00C23842" w:rsidRPr="00561F3B" w:rsidRDefault="00C23842" w:rsidP="00C23842">
            <w:pPr>
              <w:numPr>
                <w:ilvl w:val="0"/>
                <w:numId w:val="2"/>
              </w:numPr>
              <w:ind w:left="459" w:hanging="425"/>
              <w:contextualSpacing/>
              <w:jc w:val="both"/>
              <w:rPr>
                <w:b/>
                <w:sz w:val="20"/>
                <w:szCs w:val="20"/>
                <w:u w:val="single"/>
              </w:rPr>
            </w:pPr>
            <w:r w:rsidRPr="00561F3B">
              <w:rPr>
                <w:b/>
                <w:sz w:val="20"/>
                <w:szCs w:val="20"/>
              </w:rPr>
              <w:lastRenderedPageBreak/>
              <w:t>OŚWIADCZAM/-Y*, ŻE: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459"/>
                <w:tab w:val="left" w:pos="9000"/>
              </w:tabs>
              <w:spacing w:before="120" w:after="120"/>
              <w:jc w:val="both"/>
              <w:rPr>
                <w:rStyle w:val="FontStyle43"/>
                <w:rFonts w:ascii="Arial" w:hAnsi="Arial" w:cs="Arial"/>
              </w:rPr>
            </w:pPr>
            <w:r w:rsidRPr="00561F3B">
              <w:rPr>
                <w:rFonts w:ascii="Arial" w:hAnsi="Arial" w:cs="Arial"/>
                <w:sz w:val="20"/>
                <w:szCs w:val="20"/>
              </w:rPr>
              <w:t xml:space="preserve">wskazana cena </w:t>
            </w:r>
            <w:r>
              <w:rPr>
                <w:rFonts w:ascii="Arial" w:hAnsi="Arial" w:cs="Arial"/>
                <w:sz w:val="20"/>
                <w:szCs w:val="20"/>
              </w:rPr>
              <w:t xml:space="preserve">ryczałtowa 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w Formularzu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fertowym obejmuje cały zakres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rzedmiotu zamówienia wskazanego przez Zamawiającego w SIWZ, uwzględnia wszystkie wymagane opłaty i koszty niezbędne do zrealizowania całości przedmiotu zamówienia, bez względu na okoliczności i źródła ich </w:t>
            </w:r>
            <w:r w:rsidRPr="00CD5D72">
              <w:rPr>
                <w:rFonts w:ascii="Arial" w:hAnsi="Arial" w:cs="Arial"/>
                <w:sz w:val="20"/>
                <w:szCs w:val="20"/>
              </w:rPr>
              <w:t xml:space="preserve">powstania;   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Style w:val="FontStyle43"/>
                <w:rFonts w:ascii="Arial" w:hAnsi="Arial" w:cs="Arial"/>
              </w:rPr>
              <w:t>akceptuję/-</w:t>
            </w:r>
            <w:proofErr w:type="spellStart"/>
            <w:r w:rsidRPr="00CD5D72">
              <w:rPr>
                <w:rStyle w:val="FontStyle43"/>
                <w:rFonts w:ascii="Arial" w:hAnsi="Arial" w:cs="Arial"/>
              </w:rPr>
              <w:t>emy</w:t>
            </w:r>
            <w:proofErr w:type="spellEnd"/>
            <w:r w:rsidRPr="00CD5D72">
              <w:rPr>
                <w:rStyle w:val="FontStyle43"/>
                <w:rFonts w:ascii="Arial" w:hAnsi="Arial" w:cs="Arial"/>
              </w:rPr>
              <w:t>* warunki wskazane w SIWZ</w:t>
            </w:r>
            <w:r>
              <w:rPr>
                <w:rStyle w:val="FontStyle43"/>
                <w:rFonts w:ascii="Arial" w:hAnsi="Arial" w:cs="Arial"/>
              </w:rPr>
              <w:t>, OPZ</w:t>
            </w:r>
            <w:r w:rsidRPr="00CD5D72">
              <w:rPr>
                <w:rStyle w:val="FontStyle43"/>
                <w:rFonts w:ascii="Arial" w:hAnsi="Arial" w:cs="Arial"/>
              </w:rPr>
              <w:t xml:space="preserve"> oraz wzorze umowy; 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zapoznałem/-liśmy* się z SIWZ oraz wszystkimi jej załącznikami i nie wnoszę/-simy do niej zastrzeżeń oraz zdobyłem/-liśmy wszystkie konieczne informacje do przygotowania oferty;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jestem/-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 xml:space="preserve">*  związany/-ni złożoną ofertą przez okres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D5D72">
              <w:rPr>
                <w:rFonts w:ascii="Arial" w:hAnsi="Arial" w:cs="Arial"/>
                <w:sz w:val="20"/>
                <w:szCs w:val="20"/>
              </w:rPr>
              <w:t>0 dni oraz akceptuję/-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>, że bieg terminu związania ofertą rozpoczyna się wraz z upływem terminu składania ofert;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akceptuję/-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>* przedstawione w SIWZ postanowienia umowy i we wskazanym przez Zamawiającego terminie zobowiązuję/-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 xml:space="preserve">* się do podpisania umowy, na określonych </w:t>
            </w:r>
            <w:r w:rsidRPr="00CD5D72">
              <w:rPr>
                <w:rFonts w:ascii="Arial" w:hAnsi="Arial" w:cs="Arial"/>
                <w:sz w:val="20"/>
                <w:szCs w:val="20"/>
              </w:rPr>
              <w:br/>
              <w:t>w SIWZ warunkach, w miejscu i terminie wyznaczonym przez Zamawiającego;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zapoznałem/-liśmy* się ze wszystkimi warunkami zamówienia oraz dokumentami dotyczącymi Przedmiotu zamówienia i akceptujemy je bez zastrzeżeń;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konkurencji; 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Oświadczam, że wypełniłem obowiązki informacyjne przewidziane w art. 13 lub art. 14 RODO</w:t>
            </w:r>
            <w:r w:rsidRPr="00CD5D7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CD5D7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CD5D7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:rsidR="00C23842" w:rsidRPr="00CD5D72" w:rsidRDefault="00C23842" w:rsidP="00836CEA">
            <w:pPr>
              <w:pStyle w:val="Akapitzlist"/>
              <w:tabs>
                <w:tab w:val="left" w:pos="9000"/>
              </w:tabs>
              <w:spacing w:before="120" w:after="120"/>
              <w:ind w:left="108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CD5D7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CD5D7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:rsidR="00C23842" w:rsidRPr="00CD5D72" w:rsidRDefault="00C23842" w:rsidP="00C23842">
            <w:pPr>
              <w:pStyle w:val="Akapitzlist"/>
              <w:numPr>
                <w:ilvl w:val="0"/>
                <w:numId w:val="4"/>
              </w:numPr>
              <w:tabs>
                <w:tab w:val="left" w:pos="374"/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Oświadczam/-y, że niniejsza oferta zawiera na stronach nr ....................... informacje stanowiące tajemnicę przedsiębiorstwa w rozumieniu przepisów o zwalczaniu nieuczciwej konkurencji.</w:t>
            </w:r>
          </w:p>
          <w:p w:rsidR="00C23842" w:rsidRDefault="00C23842" w:rsidP="00836CEA">
            <w:pPr>
              <w:ind w:left="34"/>
              <w:contextualSpacing/>
              <w:jc w:val="both"/>
              <w:rPr>
                <w:i/>
                <w:sz w:val="18"/>
                <w:szCs w:val="18"/>
                <w:u w:val="single"/>
              </w:rPr>
            </w:pPr>
            <w:r w:rsidRPr="00117B5C">
              <w:rPr>
                <w:i/>
                <w:sz w:val="18"/>
                <w:szCs w:val="18"/>
                <w:u w:val="single"/>
              </w:rPr>
              <w:t>*  niepotrzebne skreślić</w:t>
            </w:r>
          </w:p>
          <w:p w:rsidR="00C23842" w:rsidRDefault="00C23842" w:rsidP="00836CEA">
            <w:pPr>
              <w:ind w:left="34"/>
              <w:contextualSpacing/>
              <w:jc w:val="both"/>
              <w:rPr>
                <w:i/>
                <w:sz w:val="18"/>
                <w:szCs w:val="18"/>
                <w:u w:val="single"/>
              </w:rPr>
            </w:pPr>
            <w:bookmarkStart w:id="1" w:name="_GoBack"/>
            <w:bookmarkEnd w:id="1"/>
          </w:p>
          <w:p w:rsidR="00C23842" w:rsidRPr="00117B5C" w:rsidRDefault="00C23842" w:rsidP="00836CEA">
            <w:pPr>
              <w:ind w:left="34"/>
              <w:contextualSpacing/>
              <w:jc w:val="both"/>
              <w:rPr>
                <w:b/>
                <w:sz w:val="18"/>
                <w:szCs w:val="18"/>
              </w:rPr>
            </w:pPr>
          </w:p>
        </w:tc>
      </w:tr>
      <w:tr w:rsidR="00C23842" w:rsidRPr="00836CEA" w:rsidTr="00836CEA">
        <w:trPr>
          <w:trHeight w:val="600"/>
        </w:trPr>
        <w:tc>
          <w:tcPr>
            <w:tcW w:w="10065" w:type="dxa"/>
            <w:gridSpan w:val="2"/>
          </w:tcPr>
          <w:p w:rsidR="00C23842" w:rsidRPr="007B6CAA" w:rsidRDefault="00C23842" w:rsidP="00C23842">
            <w:pPr>
              <w:pStyle w:val="Akapitzlist"/>
              <w:numPr>
                <w:ilvl w:val="0"/>
                <w:numId w:val="2"/>
              </w:numPr>
              <w:suppressAutoHyphens w:val="0"/>
              <w:ind w:hanging="720"/>
              <w:rPr>
                <w:rStyle w:val="Teksttreci2"/>
                <w:rFonts w:ascii="Arial" w:hAnsi="Arial" w:cs="Arial"/>
                <w:sz w:val="20"/>
                <w:szCs w:val="20"/>
              </w:rPr>
            </w:pPr>
            <w:bookmarkStart w:id="2" w:name="_Hlk525809076"/>
            <w:r w:rsidRPr="007B6CAA">
              <w:rPr>
                <w:rStyle w:val="Teksttreci2"/>
                <w:rFonts w:ascii="Arial" w:hAnsi="Arial" w:cs="Arial"/>
                <w:b/>
                <w:color w:val="000000"/>
                <w:sz w:val="20"/>
                <w:szCs w:val="20"/>
              </w:rPr>
              <w:t>Informacje dotyczące zaszyfrowanego JEDZ (zgodnie z dyspozycją Rozdziału VII SIWZ):</w:t>
            </w:r>
          </w:p>
          <w:p w:rsidR="00C23842" w:rsidRDefault="00C23842" w:rsidP="00C23842">
            <w:pPr>
              <w:pStyle w:val="Teksttreci21"/>
              <w:tabs>
                <w:tab w:val="left" w:pos="1024"/>
                <w:tab w:val="left" w:leader="underscore" w:pos="8120"/>
              </w:tabs>
              <w:spacing w:before="120" w:after="120" w:line="288" w:lineRule="auto"/>
              <w:ind w:left="1024" w:hanging="30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58CA">
              <w:rPr>
                <w:rFonts w:ascii="Arial" w:hAnsi="Arial" w:cs="Arial"/>
                <w:sz w:val="20"/>
                <w:szCs w:val="20"/>
              </w:rPr>
              <w:t>Oświadczam, że hasło dostępu do pliku JEDZ brzmi……………………</w:t>
            </w:r>
          </w:p>
          <w:p w:rsidR="00C23842" w:rsidRPr="00836CEA" w:rsidRDefault="00C23842" w:rsidP="00C23842">
            <w:pPr>
              <w:pStyle w:val="Teksttreci21"/>
              <w:tabs>
                <w:tab w:val="left" w:pos="1024"/>
                <w:tab w:val="left" w:leader="underscore" w:pos="8120"/>
              </w:tabs>
              <w:spacing w:before="120" w:after="120" w:line="288" w:lineRule="auto"/>
              <w:ind w:left="1024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2. </w:t>
            </w:r>
            <w:r w:rsidRPr="008A58CA">
              <w:rPr>
                <w:rFonts w:ascii="Arial" w:hAnsi="Arial" w:cs="Arial"/>
                <w:sz w:val="20"/>
                <w:szCs w:val="20"/>
              </w:rPr>
              <w:t>Informuję, że aby uzyskać dostęp do pliku JEDZ należy wykorzystać program szyfrujący* / lub zastosować następującą procedurę odszyfrowywania danych zawartych w JEDZ*: ……………………………..</w:t>
            </w:r>
            <w:bookmarkEnd w:id="2"/>
          </w:p>
        </w:tc>
      </w:tr>
      <w:tr w:rsidR="00C23842" w:rsidRPr="00561F3B" w:rsidTr="00836CEA">
        <w:trPr>
          <w:trHeight w:val="241"/>
        </w:trPr>
        <w:tc>
          <w:tcPr>
            <w:tcW w:w="10065" w:type="dxa"/>
            <w:gridSpan w:val="2"/>
            <w:hideMark/>
          </w:tcPr>
          <w:p w:rsidR="00C23842" w:rsidRPr="00C23842" w:rsidRDefault="00C23842" w:rsidP="00C23842">
            <w:pPr>
              <w:numPr>
                <w:ilvl w:val="0"/>
                <w:numId w:val="2"/>
              </w:numPr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23842">
              <w:rPr>
                <w:rFonts w:ascii="Arial" w:hAnsi="Arial" w:cs="Arial"/>
                <w:b/>
                <w:sz w:val="20"/>
                <w:szCs w:val="20"/>
              </w:rPr>
              <w:lastRenderedPageBreak/>
              <w:t>SPIS TREŚCI:</w:t>
            </w:r>
          </w:p>
          <w:p w:rsidR="00C23842" w:rsidRPr="00C23842" w:rsidRDefault="00C23842" w:rsidP="00836CEA">
            <w:pPr>
              <w:ind w:left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842" w:rsidRPr="00C23842" w:rsidRDefault="00C23842" w:rsidP="00836C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:rsidR="00C23842" w:rsidRPr="00C23842" w:rsidRDefault="00C23842" w:rsidP="00C23842">
            <w:pPr>
              <w:numPr>
                <w:ilvl w:val="0"/>
                <w:numId w:val="3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:rsidR="00C23842" w:rsidRPr="00C23842" w:rsidRDefault="00C23842" w:rsidP="00C23842">
            <w:pPr>
              <w:numPr>
                <w:ilvl w:val="0"/>
                <w:numId w:val="3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C23842" w:rsidRPr="00C23842" w:rsidRDefault="00C23842" w:rsidP="00836CEA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C23842" w:rsidRPr="00561F3B" w:rsidTr="00836CEA">
        <w:trPr>
          <w:trHeight w:val="1677"/>
        </w:trPr>
        <w:tc>
          <w:tcPr>
            <w:tcW w:w="4500" w:type="dxa"/>
            <w:vAlign w:val="bottom"/>
            <w:hideMark/>
          </w:tcPr>
          <w:p w:rsidR="00C23842" w:rsidRPr="00C23842" w:rsidRDefault="00C23842" w:rsidP="00836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……………………………………………………….</w:t>
            </w:r>
          </w:p>
          <w:p w:rsidR="00C23842" w:rsidRPr="00C23842" w:rsidRDefault="00C23842" w:rsidP="00836CE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:rsidR="00C23842" w:rsidRPr="00C23842" w:rsidRDefault="00C23842" w:rsidP="00836CEA">
            <w:pPr>
              <w:ind w:left="4680" w:hanging="49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</w:t>
            </w:r>
          </w:p>
          <w:p w:rsidR="00C23842" w:rsidRPr="00C23842" w:rsidRDefault="00C23842" w:rsidP="00836CE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23842">
              <w:rPr>
                <w:rFonts w:ascii="Arial" w:hAnsi="Arial" w:cs="Arial"/>
                <w:sz w:val="20"/>
                <w:szCs w:val="20"/>
              </w:rPr>
              <w:t>Data i podpis upoważnionego przedstawiciela Wykonawcy</w:t>
            </w:r>
          </w:p>
        </w:tc>
      </w:tr>
    </w:tbl>
    <w:p w:rsidR="003470A1" w:rsidRDefault="003470A1" w:rsidP="007A1B17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Default="003470A1" w:rsidP="003470A1">
      <w:pPr>
        <w:rPr>
          <w:rFonts w:ascii="Arial" w:hAnsi="Arial" w:cs="Arial"/>
          <w:sz w:val="22"/>
          <w:szCs w:val="22"/>
        </w:rPr>
      </w:pPr>
    </w:p>
    <w:p w:rsidR="003470A1" w:rsidRPr="003470A1" w:rsidRDefault="003470A1" w:rsidP="003470A1">
      <w:pPr>
        <w:rPr>
          <w:rFonts w:ascii="Arial" w:hAnsi="Arial" w:cs="Arial"/>
          <w:sz w:val="22"/>
          <w:szCs w:val="22"/>
        </w:rPr>
      </w:pPr>
    </w:p>
    <w:sectPr w:rsidR="003470A1" w:rsidRPr="003470A1" w:rsidSect="00C23842">
      <w:footerReference w:type="default" r:id="rId8"/>
      <w:headerReference w:type="first" r:id="rId9"/>
      <w:footerReference w:type="first" r:id="rId10"/>
      <w:pgSz w:w="11900" w:h="16840"/>
      <w:pgMar w:top="1843" w:right="987" w:bottom="1985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03E" w:rsidRDefault="00AE603E" w:rsidP="00F816E4">
      <w:r>
        <w:separator/>
      </w:r>
    </w:p>
  </w:endnote>
  <w:endnote w:type="continuationSeparator" w:id="0">
    <w:p w:rsidR="00AE603E" w:rsidRDefault="00AE603E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703C05" w:rsidP="00A62B65">
    <w:pPr>
      <w:pStyle w:val="Stopka"/>
      <w:ind w:left="-1276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-776605</wp:posOffset>
          </wp:positionH>
          <wp:positionV relativeFrom="paragraph">
            <wp:posOffset>-1222183</wp:posOffset>
          </wp:positionV>
          <wp:extent cx="7348113" cy="2476500"/>
          <wp:effectExtent l="0" t="0" r="5715" b="0"/>
          <wp:wrapNone/>
          <wp:docPr id="26" name="Obraz 26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03E" w:rsidRDefault="00AE603E" w:rsidP="00F816E4">
      <w:r>
        <w:separator/>
      </w:r>
    </w:p>
  </w:footnote>
  <w:footnote w:type="continuationSeparator" w:id="0">
    <w:p w:rsidR="00AE603E" w:rsidRDefault="00AE603E" w:rsidP="00F816E4">
      <w:r>
        <w:continuationSeparator/>
      </w:r>
    </w:p>
  </w:footnote>
  <w:footnote w:id="1">
    <w:p w:rsidR="00C23842" w:rsidRDefault="00C23842" w:rsidP="00C2384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DDE6C1A" wp14:editId="48E5F092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25" name="Obraz 2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FE13658"/>
    <w:multiLevelType w:val="hybridMultilevel"/>
    <w:tmpl w:val="4E743D1A"/>
    <w:lvl w:ilvl="0" w:tplc="A0346C1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F14"/>
    <w:rsid w:val="00017029"/>
    <w:rsid w:val="000E0DBE"/>
    <w:rsid w:val="000F11DA"/>
    <w:rsid w:val="00102FD6"/>
    <w:rsid w:val="0011677B"/>
    <w:rsid w:val="0012051A"/>
    <w:rsid w:val="00186E75"/>
    <w:rsid w:val="001D7351"/>
    <w:rsid w:val="001F6BD2"/>
    <w:rsid w:val="002259CD"/>
    <w:rsid w:val="00240220"/>
    <w:rsid w:val="00327551"/>
    <w:rsid w:val="003470A1"/>
    <w:rsid w:val="003A3ADE"/>
    <w:rsid w:val="004035B9"/>
    <w:rsid w:val="00450B42"/>
    <w:rsid w:val="00457F14"/>
    <w:rsid w:val="004871EF"/>
    <w:rsid w:val="0051145B"/>
    <w:rsid w:val="00521347"/>
    <w:rsid w:val="006663F9"/>
    <w:rsid w:val="00697D4B"/>
    <w:rsid w:val="006D0A87"/>
    <w:rsid w:val="00703C05"/>
    <w:rsid w:val="0073157F"/>
    <w:rsid w:val="0074195F"/>
    <w:rsid w:val="00751141"/>
    <w:rsid w:val="007A1B17"/>
    <w:rsid w:val="007A2C6D"/>
    <w:rsid w:val="00804AD5"/>
    <w:rsid w:val="00817864"/>
    <w:rsid w:val="00864ABF"/>
    <w:rsid w:val="00897D2A"/>
    <w:rsid w:val="008A58C0"/>
    <w:rsid w:val="00936059"/>
    <w:rsid w:val="0097260A"/>
    <w:rsid w:val="0098714A"/>
    <w:rsid w:val="00995E8E"/>
    <w:rsid w:val="009B0842"/>
    <w:rsid w:val="00A143E9"/>
    <w:rsid w:val="00A62B65"/>
    <w:rsid w:val="00AE603E"/>
    <w:rsid w:val="00B127CF"/>
    <w:rsid w:val="00B33B72"/>
    <w:rsid w:val="00B466F7"/>
    <w:rsid w:val="00B6134B"/>
    <w:rsid w:val="00B85756"/>
    <w:rsid w:val="00B94CB0"/>
    <w:rsid w:val="00B9610E"/>
    <w:rsid w:val="00BB70A8"/>
    <w:rsid w:val="00BE0E1B"/>
    <w:rsid w:val="00C10ECE"/>
    <w:rsid w:val="00C234BA"/>
    <w:rsid w:val="00C23842"/>
    <w:rsid w:val="00C82A20"/>
    <w:rsid w:val="00CC1C07"/>
    <w:rsid w:val="00CC679F"/>
    <w:rsid w:val="00CE19C8"/>
    <w:rsid w:val="00D17215"/>
    <w:rsid w:val="00D23752"/>
    <w:rsid w:val="00D367B3"/>
    <w:rsid w:val="00D54FF7"/>
    <w:rsid w:val="00DA3E16"/>
    <w:rsid w:val="00E20A97"/>
    <w:rsid w:val="00EA68B2"/>
    <w:rsid w:val="00ED18CE"/>
    <w:rsid w:val="00F20EEE"/>
    <w:rsid w:val="00F35F65"/>
    <w:rsid w:val="00F52E1A"/>
    <w:rsid w:val="00F8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11C839"/>
  <w14:defaultImageDpi w14:val="300"/>
  <w15:docId w15:val="{BC1D40F3-2AB0-4E96-BE89-ED337274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C23842"/>
    <w:pPr>
      <w:keepNext/>
      <w:numPr>
        <w:numId w:val="1"/>
      </w:numPr>
      <w:suppressAutoHyphens/>
      <w:jc w:val="center"/>
      <w:outlineLvl w:val="0"/>
    </w:pPr>
    <w:rPr>
      <w:rFonts w:ascii="Arial" w:eastAsia="Times New Roman" w:hAnsi="Arial" w:cs="Arial"/>
      <w:b/>
      <w:bCs/>
      <w:sz w:val="20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C23842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paragraph" w:styleId="Nagwek3">
    <w:name w:val="heading 3"/>
    <w:basedOn w:val="Normalny"/>
    <w:next w:val="Normalny"/>
    <w:link w:val="Nagwek3Znak"/>
    <w:qFormat/>
    <w:rsid w:val="00C23842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C23842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C23842"/>
    <w:pPr>
      <w:numPr>
        <w:ilvl w:val="4"/>
        <w:numId w:val="1"/>
      </w:numPr>
      <w:suppressAutoHyphens/>
      <w:spacing w:before="240" w:after="60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C23842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C23842"/>
    <w:pPr>
      <w:numPr>
        <w:ilvl w:val="6"/>
        <w:numId w:val="1"/>
      </w:numPr>
      <w:suppressAutoHyphens/>
      <w:spacing w:before="240" w:after="60"/>
      <w:outlineLvl w:val="6"/>
    </w:pPr>
    <w:rPr>
      <w:rFonts w:ascii="Calibri" w:eastAsia="Times New Roman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C23842"/>
    <w:pPr>
      <w:keepNext/>
      <w:widowControl w:val="0"/>
      <w:numPr>
        <w:ilvl w:val="7"/>
        <w:numId w:val="1"/>
      </w:numPr>
      <w:suppressAutoHyphens/>
      <w:jc w:val="center"/>
      <w:outlineLvl w:val="7"/>
    </w:pPr>
    <w:rPr>
      <w:rFonts w:ascii="Arial" w:eastAsia="Times New Roman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C23842"/>
    <w:pPr>
      <w:keepNext/>
      <w:widowControl w:val="0"/>
      <w:numPr>
        <w:ilvl w:val="8"/>
        <w:numId w:val="1"/>
      </w:numPr>
      <w:suppressAutoHyphens/>
      <w:jc w:val="center"/>
      <w:outlineLvl w:val="8"/>
    </w:pPr>
    <w:rPr>
      <w:rFonts w:ascii="Arial" w:eastAsia="Times New Roman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character" w:customStyle="1" w:styleId="Nagwek1Znak">
    <w:name w:val="Nagłówek 1 Znak"/>
    <w:basedOn w:val="Domylnaczcionkaakapitu"/>
    <w:link w:val="Nagwek1"/>
    <w:rsid w:val="00C23842"/>
    <w:rPr>
      <w:rFonts w:ascii="Arial" w:eastAsia="Times New Roman" w:hAnsi="Arial" w:cs="Arial"/>
      <w:b/>
      <w:bCs/>
      <w:sz w:val="20"/>
      <w:lang w:val="pl-PL" w:eastAsia="zh-CN"/>
    </w:rPr>
  </w:style>
  <w:style w:type="character" w:customStyle="1" w:styleId="Nagwek2Znak">
    <w:name w:val="Nagłówek 2 Znak"/>
    <w:basedOn w:val="Domylnaczcionkaakapitu"/>
    <w:link w:val="Nagwek2"/>
    <w:rsid w:val="00C23842"/>
    <w:rPr>
      <w:rFonts w:ascii="Cambria" w:eastAsia="Times New Roman" w:hAnsi="Cambria" w:cs="Cambria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rsid w:val="00C23842"/>
    <w:rPr>
      <w:rFonts w:ascii="Arial" w:eastAsia="Times New Roman" w:hAnsi="Arial" w:cs="Arial"/>
      <w:b/>
      <w:bCs/>
      <w:sz w:val="26"/>
      <w:szCs w:val="26"/>
      <w:lang w:val="pl-PL" w:eastAsia="zh-CN"/>
    </w:rPr>
  </w:style>
  <w:style w:type="character" w:customStyle="1" w:styleId="Nagwek4Znak">
    <w:name w:val="Nagłówek 4 Znak"/>
    <w:basedOn w:val="Domylnaczcionkaakapitu"/>
    <w:link w:val="Nagwek4"/>
    <w:rsid w:val="00C2384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C2384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C2384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C2384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C2384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C2384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character" w:customStyle="1" w:styleId="FontStyle43">
    <w:name w:val="Font Style43"/>
    <w:rsid w:val="00C23842"/>
    <w:rPr>
      <w:rFonts w:ascii="Times New Roman" w:hAnsi="Times New Roman" w:cs="Times New Roman"/>
      <w:color w:val="000000"/>
      <w:sz w:val="20"/>
      <w:szCs w:val="20"/>
    </w:rPr>
  </w:style>
  <w:style w:type="paragraph" w:styleId="Akapitzlist">
    <w:name w:val="List Paragraph"/>
    <w:aliases w:val="normalny tekst,paragraf,Numerowanie,L1,Akapit z listą5,BulletC,Obiekt,List Paragraph1,List Paragraph,RR PGE Akapit z listą,Styl 1"/>
    <w:basedOn w:val="Normalny"/>
    <w:link w:val="AkapitzlistZnak"/>
    <w:uiPriority w:val="34"/>
    <w:qFormat/>
    <w:rsid w:val="00C23842"/>
    <w:pPr>
      <w:suppressAutoHyphens/>
      <w:ind w:left="720"/>
    </w:pPr>
    <w:rPr>
      <w:rFonts w:ascii="Times New Roman" w:eastAsia="Times New Roman" w:hAnsi="Times New Roman" w:cs="Times New Roman"/>
      <w:lang w:eastAsia="zh-CN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C23842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C23842"/>
    <w:rPr>
      <w:rFonts w:ascii="Times New Roman" w:eastAsia="Times New Roman" w:hAnsi="Times New Roman" w:cs="Times New Roman"/>
      <w:sz w:val="20"/>
      <w:szCs w:val="20"/>
      <w:lang w:val="pl-PL" w:eastAsia="zh-CN"/>
    </w:rPr>
  </w:style>
  <w:style w:type="character" w:styleId="Odwoanieprzypisudolnego">
    <w:name w:val="footnote reference"/>
    <w:aliases w:val="Odwołanie przypisu,Footnote Reference Number"/>
    <w:basedOn w:val="Domylnaczcionkaakapitu"/>
    <w:uiPriority w:val="99"/>
    <w:qFormat/>
    <w:rsid w:val="00C23842"/>
    <w:rPr>
      <w:rFonts w:cs="Times New Roman"/>
      <w:vertAlign w:val="superscript"/>
    </w:rPr>
  </w:style>
  <w:style w:type="paragraph" w:styleId="Bezodstpw">
    <w:name w:val="No Spacing"/>
    <w:link w:val="BezodstpwZnak"/>
    <w:qFormat/>
    <w:rsid w:val="00C23842"/>
    <w:rPr>
      <w:rFonts w:ascii="Calibri" w:eastAsia="Calibri" w:hAnsi="Calibri" w:cs="Times New Roman"/>
      <w:sz w:val="22"/>
      <w:szCs w:val="22"/>
      <w:lang w:val="pl-PL" w:eastAsia="en-US"/>
    </w:rPr>
  </w:style>
  <w:style w:type="table" w:styleId="Tabela-Siatka">
    <w:name w:val="Table Grid"/>
    <w:basedOn w:val="Standardowy"/>
    <w:rsid w:val="00C23842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ormalny tekst Znak,paragraf Znak,Numerowanie Znak,L1 Znak,Akapit z listą5 Znak,BulletC Znak,Obiekt Znak,List Paragraph1 Znak,List Paragraph Znak,RR PGE Akapit z listą Znak,Styl 1 Znak"/>
    <w:link w:val="Akapitzlist"/>
    <w:uiPriority w:val="34"/>
    <w:qFormat/>
    <w:locked/>
    <w:rsid w:val="00C23842"/>
    <w:rPr>
      <w:rFonts w:ascii="Times New Roman" w:eastAsia="Times New Roman" w:hAnsi="Times New Roman" w:cs="Times New Roman"/>
      <w:lang w:val="pl-PL" w:eastAsia="zh-CN"/>
    </w:rPr>
  </w:style>
  <w:style w:type="character" w:customStyle="1" w:styleId="BezodstpwZnak">
    <w:name w:val="Bez odstępów Znak"/>
    <w:basedOn w:val="Domylnaczcionkaakapitu"/>
    <w:link w:val="Bezodstpw"/>
    <w:rsid w:val="00C23842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Teksttreci2">
    <w:name w:val="Tekst treści (2)_"/>
    <w:basedOn w:val="Domylnaczcionkaakapitu"/>
    <w:link w:val="Teksttreci21"/>
    <w:uiPriority w:val="99"/>
    <w:rsid w:val="00C23842"/>
    <w:rPr>
      <w:rFonts w:ascii="Calibri" w:hAnsi="Calibri" w:cs="Calibri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C23842"/>
    <w:pPr>
      <w:widowControl w:val="0"/>
      <w:shd w:val="clear" w:color="auto" w:fill="FFFFFF"/>
      <w:spacing w:before="960" w:after="60" w:line="240" w:lineRule="atLeast"/>
      <w:ind w:hanging="1480"/>
      <w:jc w:val="center"/>
    </w:pPr>
    <w:rPr>
      <w:rFonts w:ascii="Calibri" w:hAnsi="Calibri" w:cs="Calibri"/>
      <w:lang w:val="cs-CZ"/>
    </w:rPr>
  </w:style>
  <w:style w:type="character" w:customStyle="1" w:styleId="Teksttreci3">
    <w:name w:val="Tekst treści (3)_"/>
    <w:basedOn w:val="Domylnaczcionkaakapitu"/>
    <w:link w:val="Teksttreci30"/>
    <w:uiPriority w:val="99"/>
    <w:rsid w:val="00C23842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23842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hAnsi="Calibri" w:cs="Calibri"/>
      <w:b/>
      <w:bCs/>
      <w:lang w:val="cs-CZ"/>
    </w:rPr>
  </w:style>
  <w:style w:type="character" w:customStyle="1" w:styleId="Teksttreci281">
    <w:name w:val="Tekst treści (2) + 81"/>
    <w:aliases w:val="5 pt4"/>
    <w:basedOn w:val="Teksttreci2"/>
    <w:uiPriority w:val="99"/>
    <w:rsid w:val="00C23842"/>
    <w:rPr>
      <w:rFonts w:ascii="Calibri" w:hAnsi="Calibri" w:cs="Calibri"/>
      <w:sz w:val="17"/>
      <w:szCs w:val="17"/>
      <w:shd w:val="clear" w:color="auto" w:fill="FFFFFF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C23842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C23842"/>
    <w:pPr>
      <w:widowControl w:val="0"/>
      <w:shd w:val="clear" w:color="auto" w:fill="FFFFFF"/>
      <w:spacing w:line="254" w:lineRule="exact"/>
      <w:ind w:hanging="1840"/>
    </w:pPr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klos\AppData\Local\Microsoft\Windows\Temporary%20Internet%20Files\Content.Outlook\GRNMX6EX\Papier%20firmowy%202018%2004%2012%20znaki%20UE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278D0-4FEC-4B7D-98EA-99269F21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 04 12 znaki UE</Template>
  <TotalTime>1</TotalTime>
  <Pages>4</Pages>
  <Words>1072</Words>
  <Characters>6435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Sławomir Kłos</dc:creator>
  <cp:lastModifiedBy>Sławomir Kłos</cp:lastModifiedBy>
  <cp:revision>2</cp:revision>
  <cp:lastPrinted>2018-04-11T09:01:00Z</cp:lastPrinted>
  <dcterms:created xsi:type="dcterms:W3CDTF">2018-09-27T09:13:00Z</dcterms:created>
  <dcterms:modified xsi:type="dcterms:W3CDTF">2018-09-27T09:13:00Z</dcterms:modified>
</cp:coreProperties>
</file>