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2BE040" w14:textId="2CD1E6E7" w:rsidR="0055215D" w:rsidRPr="008A77DF" w:rsidRDefault="0055215D" w:rsidP="00EE6671">
      <w:pPr>
        <w:spacing w:line="276" w:lineRule="auto"/>
        <w:contextualSpacing/>
        <w:rPr>
          <w:rFonts w:ascii="Arial" w:hAnsi="Arial" w:cs="Arial"/>
          <w:b/>
          <w:sz w:val="10"/>
          <w:szCs w:val="20"/>
        </w:rPr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0"/>
        <w:gridCol w:w="5565"/>
      </w:tblGrid>
      <w:tr w:rsidR="00EE6671" w:rsidRPr="008A77DF" w14:paraId="0D696148" w14:textId="77777777" w:rsidTr="00C1572B">
        <w:trPr>
          <w:trHeight w:val="2396"/>
        </w:trPr>
        <w:tc>
          <w:tcPr>
            <w:tcW w:w="10065" w:type="dxa"/>
            <w:gridSpan w:val="2"/>
            <w:vAlign w:val="center"/>
            <w:hideMark/>
          </w:tcPr>
          <w:p w14:paraId="5C7C1EE0" w14:textId="3B995011" w:rsidR="00EE6671" w:rsidRPr="008750F0" w:rsidRDefault="00EE6671" w:rsidP="00C1572B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br w:type="page"/>
            </w:r>
            <w:r w:rsidRPr="008A77DF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="008A77DF" w:rsidRPr="008A77DF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Pr="008750F0">
              <w:rPr>
                <w:rFonts w:ascii="Arial" w:hAnsi="Arial" w:cs="Arial"/>
                <w:b/>
                <w:i/>
                <w:sz w:val="20"/>
                <w:szCs w:val="20"/>
              </w:rPr>
              <w:t>Załącznik nr 2 do SIWZ</w:t>
            </w:r>
          </w:p>
          <w:p w14:paraId="20B94ED2" w14:textId="44A4C211" w:rsidR="00EE6671" w:rsidRPr="008A77DF" w:rsidRDefault="008750F0" w:rsidP="00C1572B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A56210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PKM/DO/SP/350/4/18</w:t>
            </w:r>
          </w:p>
          <w:p w14:paraId="001180CC" w14:textId="77777777" w:rsidR="00EE6671" w:rsidRPr="008A77DF" w:rsidRDefault="00EE6671" w:rsidP="00C157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>FORMULARZ OFERTOWY</w:t>
            </w:r>
          </w:p>
          <w:p w14:paraId="3A86AF8F" w14:textId="77777777" w:rsidR="00EE6671" w:rsidRPr="008A77DF" w:rsidRDefault="00EE6671" w:rsidP="00C1572B">
            <w:pPr>
              <w:ind w:left="4995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8A77DF">
              <w:rPr>
                <w:rFonts w:ascii="Arial" w:hAnsi="Arial" w:cs="Arial"/>
                <w:b/>
                <w:sz w:val="20"/>
                <w:szCs w:val="20"/>
              </w:rPr>
              <w:tab/>
              <w:t xml:space="preserve">         </w:t>
            </w:r>
          </w:p>
          <w:p w14:paraId="5C09C330" w14:textId="77777777" w:rsidR="00EE6671" w:rsidRPr="008A77DF" w:rsidRDefault="00EE6671" w:rsidP="00C1572B">
            <w:pPr>
              <w:ind w:left="6278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 xml:space="preserve">Zamawiający     </w:t>
            </w:r>
          </w:p>
          <w:p w14:paraId="7D91DF6D" w14:textId="77777777" w:rsidR="00EE6671" w:rsidRPr="008A77DF" w:rsidRDefault="00EE6671" w:rsidP="00C1572B">
            <w:pPr>
              <w:widowControl w:val="0"/>
              <w:autoSpaceDE w:val="0"/>
              <w:ind w:left="6278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Pomorska Kolej Metropolitalna S.A. </w:t>
            </w:r>
          </w:p>
          <w:p w14:paraId="60355461" w14:textId="77777777" w:rsidR="00EE6671" w:rsidRPr="008A77DF" w:rsidRDefault="00EE6671" w:rsidP="00C1572B">
            <w:pPr>
              <w:ind w:left="6278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ul. Budowlanych 77 </w:t>
            </w:r>
          </w:p>
          <w:p w14:paraId="78F2E9C6" w14:textId="77777777" w:rsidR="00EE6671" w:rsidRPr="008A77DF" w:rsidRDefault="00EE6671" w:rsidP="00C1572B">
            <w:pPr>
              <w:tabs>
                <w:tab w:val="left" w:pos="9000"/>
              </w:tabs>
              <w:ind w:left="6278" w:right="1879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80-298 Gdańsk</w:t>
            </w:r>
          </w:p>
          <w:p w14:paraId="19FF3749" w14:textId="77777777" w:rsidR="00EE6671" w:rsidRPr="008A77DF" w:rsidRDefault="00EE6671" w:rsidP="00C1572B">
            <w:pPr>
              <w:tabs>
                <w:tab w:val="left" w:pos="6413"/>
              </w:tabs>
              <w:ind w:left="6271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6EF8A3CA" w14:textId="539B70C9" w:rsidR="00EE6671" w:rsidRPr="008A77DF" w:rsidRDefault="006A342A" w:rsidP="00C1572B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W postępowaniu o udzielenie zamówienia publicznego prowadzonego w trybie przetargu nieograniczonego</w:t>
            </w:r>
            <w:r w:rsidRPr="008A77D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zgodnie z Regulaminem </w:t>
            </w:r>
            <w:r w:rsidRPr="008A77DF">
              <w:rPr>
                <w:rFonts w:ascii="Arial" w:hAnsi="Arial" w:cs="Arial"/>
                <w:color w:val="000000"/>
                <w:sz w:val="20"/>
                <w:szCs w:val="20"/>
              </w:rPr>
              <w:t>na</w:t>
            </w:r>
            <w:r w:rsidR="00EE6671" w:rsidRPr="008A77DF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  <w:p w14:paraId="53B06608" w14:textId="77777777" w:rsidR="00EE6671" w:rsidRPr="008A77DF" w:rsidRDefault="00EE6671" w:rsidP="006A342A">
            <w:pPr>
              <w:pStyle w:val="Bezodstpw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FA179B5" w14:textId="0D87CEB1" w:rsidR="006A342A" w:rsidRPr="006A342A" w:rsidRDefault="006A342A" w:rsidP="006A342A">
            <w:pPr>
              <w:widowControl w:val="0"/>
              <w:suppressAutoHyphens/>
              <w:autoSpaceDE w:val="0"/>
              <w:spacing w:line="276" w:lineRule="auto"/>
              <w:contextualSpacing/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  <w:lang w:eastAsia="ar-SA"/>
              </w:rPr>
            </w:pPr>
            <w:r w:rsidRPr="006A342A">
              <w:rPr>
                <w:rFonts w:ascii="Arial" w:hAnsi="Arial" w:cs="Arial"/>
                <w:b/>
                <w:bCs/>
                <w:iCs/>
                <w:sz w:val="22"/>
                <w:szCs w:val="22"/>
                <w:lang w:eastAsia="ar-SA"/>
              </w:rPr>
              <w:t>Usługi utrzymania urządzeń sterowania ruchem kolejowym</w:t>
            </w:r>
          </w:p>
          <w:p w14:paraId="31471F3E" w14:textId="20C70141" w:rsidR="00EE6671" w:rsidRPr="006A342A" w:rsidRDefault="006A342A" w:rsidP="006A342A">
            <w:pPr>
              <w:pStyle w:val="Bezodstpw"/>
              <w:jc w:val="center"/>
              <w:rPr>
                <w:rFonts w:ascii="Arial" w:hAnsi="Arial" w:cs="Arial"/>
                <w:b/>
              </w:rPr>
            </w:pPr>
            <w:r w:rsidRPr="006A342A">
              <w:rPr>
                <w:rFonts w:ascii="Arial" w:hAnsi="Arial" w:cs="Arial"/>
                <w:b/>
                <w:bCs/>
                <w:iCs/>
                <w:lang w:eastAsia="ar-SA"/>
              </w:rPr>
              <w:t>linii Pomorskiej Kolei Metropolitalnej S.A.</w:t>
            </w:r>
          </w:p>
          <w:p w14:paraId="10865B4D" w14:textId="77777777" w:rsidR="00EE6671" w:rsidRPr="008A77DF" w:rsidRDefault="00EE6671" w:rsidP="00C1572B">
            <w:pPr>
              <w:pStyle w:val="Bezodstpw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E6671" w:rsidRPr="008A77DF" w14:paraId="1233FDA1" w14:textId="77777777" w:rsidTr="00C1572B">
        <w:trPr>
          <w:trHeight w:val="1502"/>
        </w:trPr>
        <w:tc>
          <w:tcPr>
            <w:tcW w:w="10065" w:type="dxa"/>
            <w:gridSpan w:val="2"/>
            <w:hideMark/>
          </w:tcPr>
          <w:p w14:paraId="1EC5C580" w14:textId="77777777" w:rsidR="00EE6671" w:rsidRPr="008A77DF" w:rsidRDefault="00EE6671" w:rsidP="00EE6671">
            <w:pPr>
              <w:numPr>
                <w:ilvl w:val="0"/>
                <w:numId w:val="20"/>
              </w:numPr>
              <w:tabs>
                <w:tab w:val="left" w:pos="459"/>
              </w:tabs>
              <w:ind w:hanging="7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 xml:space="preserve">DANE WYKONAWCY: </w:t>
            </w:r>
          </w:p>
          <w:p w14:paraId="243677C6" w14:textId="77777777" w:rsidR="00EE6671" w:rsidRPr="008A77DF" w:rsidRDefault="00EE6671" w:rsidP="00EE6671">
            <w:pPr>
              <w:keepNext/>
              <w:numPr>
                <w:ilvl w:val="0"/>
                <w:numId w:val="4"/>
              </w:numPr>
              <w:tabs>
                <w:tab w:val="clear" w:pos="432"/>
                <w:tab w:val="num" w:pos="0"/>
                <w:tab w:val="left" w:pos="34"/>
              </w:tabs>
              <w:suppressAutoHyphens/>
              <w:spacing w:before="120" w:after="120"/>
              <w:ind w:left="34"/>
              <w:contextualSpacing/>
              <w:jc w:val="center"/>
              <w:outlineLvl w:val="0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8A77DF">
              <w:rPr>
                <w:rFonts w:ascii="Arial" w:hAnsi="Arial" w:cs="Arial"/>
                <w:b/>
                <w:sz w:val="22"/>
                <w:szCs w:val="22"/>
                <w:u w:val="single"/>
              </w:rPr>
              <w:t>MAŁY  / ŚREDNI PRZEDSIĘBIORCA</w:t>
            </w:r>
          </w:p>
          <w:p w14:paraId="589DAA37" w14:textId="77777777" w:rsidR="00EE6671" w:rsidRPr="008A77DF" w:rsidRDefault="00EE6671" w:rsidP="00C1572B">
            <w:pPr>
              <w:tabs>
                <w:tab w:val="left" w:pos="34"/>
              </w:tabs>
              <w:spacing w:before="120" w:after="120"/>
              <w:ind w:left="34"/>
              <w:contextualSpacing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8A77DF"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5554E4D" wp14:editId="44A9C92C">
                      <wp:simplePos x="0" y="0"/>
                      <wp:positionH relativeFrom="column">
                        <wp:posOffset>3541395</wp:posOffset>
                      </wp:positionH>
                      <wp:positionV relativeFrom="paragraph">
                        <wp:posOffset>128270</wp:posOffset>
                      </wp:positionV>
                      <wp:extent cx="247650" cy="209550"/>
                      <wp:effectExtent l="0" t="0" r="19050" b="19050"/>
                      <wp:wrapNone/>
                      <wp:docPr id="7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FE3C9" id="Prostokąt 7" o:spid="_x0000_s1026" style="position:absolute;margin-left:278.85pt;margin-top:10.1pt;width:19.5pt;height:1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"/>
                  </w:pict>
                </mc:Fallback>
              </mc:AlternateContent>
            </w:r>
            <w:r w:rsidRPr="008A77DF"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09777B9" wp14:editId="0DD8CCC7">
                      <wp:simplePos x="0" y="0"/>
                      <wp:positionH relativeFrom="column">
                        <wp:posOffset>1983105</wp:posOffset>
                      </wp:positionH>
                      <wp:positionV relativeFrom="paragraph">
                        <wp:posOffset>124460</wp:posOffset>
                      </wp:positionV>
                      <wp:extent cx="247650" cy="209550"/>
                      <wp:effectExtent l="0" t="0" r="19050" b="19050"/>
                      <wp:wrapNone/>
                      <wp:docPr id="4" name="Prostokąt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7C65D" id="Prostokąt 4" o:spid="_x0000_s1026" style="position:absolute;margin-left:156.15pt;margin-top:9.8pt;width:19.5pt;height:1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"/>
                  </w:pict>
                </mc:Fallback>
              </mc:AlternateContent>
            </w:r>
          </w:p>
          <w:p w14:paraId="3397DE2B" w14:textId="77777777" w:rsidR="00EE6671" w:rsidRPr="008A77DF" w:rsidRDefault="00EE6671" w:rsidP="00C1572B">
            <w:pPr>
              <w:tabs>
                <w:tab w:val="left" w:pos="4573"/>
              </w:tabs>
              <w:spacing w:before="120"/>
              <w:ind w:left="4573" w:hanging="1134"/>
              <w:contextualSpacing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8A77DF">
              <w:rPr>
                <w:rFonts w:ascii="Arial" w:hAnsi="Arial" w:cs="Arial"/>
                <w:i/>
                <w:sz w:val="22"/>
                <w:szCs w:val="22"/>
              </w:rPr>
              <w:t xml:space="preserve">    </w:t>
            </w:r>
            <w:r w:rsidRPr="008A77DF">
              <w:rPr>
                <w:rFonts w:ascii="Arial" w:hAnsi="Arial" w:cs="Arial"/>
                <w:i/>
                <w:sz w:val="22"/>
                <w:szCs w:val="22"/>
                <w:u w:val="single"/>
              </w:rPr>
              <w:t>TAK</w:t>
            </w:r>
            <w:r w:rsidRPr="008A77DF">
              <w:rPr>
                <w:rFonts w:ascii="Arial" w:hAnsi="Arial" w:cs="Arial"/>
                <w:i/>
                <w:sz w:val="22"/>
                <w:szCs w:val="22"/>
              </w:rPr>
              <w:t xml:space="preserve">                                  </w:t>
            </w:r>
            <w:r w:rsidRPr="008A77DF">
              <w:rPr>
                <w:rFonts w:ascii="Arial" w:hAnsi="Arial" w:cs="Arial"/>
                <w:i/>
                <w:sz w:val="22"/>
                <w:szCs w:val="22"/>
                <w:u w:val="single"/>
              </w:rPr>
              <w:t>NIE</w:t>
            </w:r>
          </w:p>
          <w:p w14:paraId="6432D775" w14:textId="77777777" w:rsidR="00EE6671" w:rsidRPr="008A77DF" w:rsidRDefault="00EE6671" w:rsidP="00C157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809A6B" w14:textId="3AC4056C" w:rsidR="00EE6671" w:rsidRPr="008A77DF" w:rsidRDefault="00EE6671" w:rsidP="00C1572B">
            <w:pPr>
              <w:spacing w:before="120" w:after="120" w:line="288" w:lineRule="auto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Wykonawca/Wykonawcy: :……………..……………..………………………………………….……….……..……….....….……….........................</w:t>
            </w:r>
          </w:p>
          <w:p w14:paraId="19B0B877" w14:textId="77777777" w:rsidR="00EE6671" w:rsidRPr="008A77DF" w:rsidRDefault="00EE6671" w:rsidP="00C1572B">
            <w:pPr>
              <w:spacing w:before="120" w:after="120" w:line="288" w:lineRule="auto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Adres:………………………………………………………………………………………………..…….………………… …………………………………………………NIP:………………………………REGON:……………………………….</w:t>
            </w:r>
            <w:r w:rsidRPr="008A77DF">
              <w:rPr>
                <w:rFonts w:ascii="Arial" w:hAnsi="Arial" w:cs="Arial"/>
                <w:vanish/>
                <w:sz w:val="20"/>
                <w:szCs w:val="20"/>
              </w:rPr>
              <w:t xml:space="preserve"> …….………………………………</w:t>
            </w:r>
          </w:p>
          <w:p w14:paraId="2BA16C8C" w14:textId="77777777" w:rsidR="00EE6671" w:rsidRPr="008A77DF" w:rsidRDefault="00EE6671" w:rsidP="00C1572B">
            <w:pPr>
              <w:spacing w:before="120" w:after="120" w:line="288" w:lineRule="auto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Osoba odpowiedzialna za kontakty z Zamawiającym: .…………………………………………..…………………………………………………………………</w:t>
            </w:r>
          </w:p>
          <w:p w14:paraId="6ACDFCFD" w14:textId="77777777" w:rsidR="00EE6671" w:rsidRPr="008A77DF" w:rsidRDefault="00EE6671" w:rsidP="00C1572B">
            <w:pPr>
              <w:spacing w:before="120" w:after="120" w:line="288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 xml:space="preserve">Dane teleadresowe na które należy przekazywać korespondencję związaną z niniejszym postępowaniem: </w:t>
            </w:r>
            <w:proofErr w:type="spellStart"/>
            <w:r w:rsidRPr="008A77DF">
              <w:rPr>
                <w:rFonts w:ascii="Arial" w:hAnsi="Arial" w:cs="Arial"/>
                <w:sz w:val="20"/>
                <w:szCs w:val="20"/>
              </w:rPr>
              <w:t>tel</w:t>
            </w:r>
            <w:proofErr w:type="spellEnd"/>
            <w:r w:rsidRPr="008A77DF">
              <w:rPr>
                <w:rFonts w:ascii="Arial" w:hAnsi="Arial" w:cs="Arial"/>
                <w:sz w:val="20"/>
                <w:szCs w:val="20"/>
              </w:rPr>
              <w:t>…………………………………………………………faks………………………………………………………………</w:t>
            </w:r>
          </w:p>
          <w:p w14:paraId="7B6F76B5" w14:textId="77777777" w:rsidR="00EE6671" w:rsidRPr="008A77DF" w:rsidRDefault="00EE6671" w:rsidP="00C1572B">
            <w:pPr>
              <w:spacing w:before="120" w:after="120" w:line="288" w:lineRule="auto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e-mail …………………….…………</w:t>
            </w:r>
            <w:r w:rsidRPr="008A77DF">
              <w:rPr>
                <w:rFonts w:ascii="Arial" w:hAnsi="Arial" w:cs="Arial"/>
                <w:vanish/>
                <w:sz w:val="20"/>
                <w:szCs w:val="20"/>
              </w:rPr>
              <w:t xml:space="preserve">………………………………………………ji o </w:t>
            </w:r>
            <w:r w:rsidRPr="008A77DF">
              <w:rPr>
                <w:rFonts w:ascii="Arial" w:hAnsi="Arial" w:cs="Arial"/>
                <w:sz w:val="20"/>
                <w:szCs w:val="20"/>
              </w:rPr>
              <w:t>…………………..……………………………………………………………………</w:t>
            </w:r>
          </w:p>
          <w:p w14:paraId="7E2A073E" w14:textId="77777777" w:rsidR="00EE6671" w:rsidRPr="008A77DF" w:rsidRDefault="00EE6671" w:rsidP="00C1572B">
            <w:pPr>
              <w:spacing w:before="120" w:after="120" w:line="288" w:lineRule="auto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Adres do korespondencji (jeżeli inny niż adres siedziby):………………………………………………………………</w:t>
            </w:r>
          </w:p>
          <w:p w14:paraId="2D64E1B7" w14:textId="77777777" w:rsidR="00EE6671" w:rsidRPr="008A77DF" w:rsidRDefault="00EE6671" w:rsidP="00C1572B">
            <w:pPr>
              <w:spacing w:before="120" w:after="120" w:line="288" w:lineRule="auto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</w:tc>
      </w:tr>
      <w:tr w:rsidR="00EE6671" w:rsidRPr="008A77DF" w14:paraId="5F6DCFCF" w14:textId="77777777" w:rsidTr="00DF3A36">
        <w:trPr>
          <w:trHeight w:val="561"/>
        </w:trPr>
        <w:tc>
          <w:tcPr>
            <w:tcW w:w="10065" w:type="dxa"/>
            <w:gridSpan w:val="2"/>
          </w:tcPr>
          <w:p w14:paraId="6F95BC49" w14:textId="77777777" w:rsidR="00EE6671" w:rsidRPr="008A77DF" w:rsidRDefault="00EE6671" w:rsidP="00EE6671">
            <w:pPr>
              <w:numPr>
                <w:ilvl w:val="0"/>
                <w:numId w:val="20"/>
              </w:numPr>
              <w:ind w:left="459" w:hanging="459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>ŁĄCZNA CENA OFERTOWA:</w:t>
            </w:r>
          </w:p>
          <w:p w14:paraId="5E654291" w14:textId="77777777" w:rsidR="00EE6671" w:rsidRPr="008A77DF" w:rsidRDefault="00EE6671" w:rsidP="00C1572B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B78CDD" w14:textId="192A3CD4" w:rsidR="00EE6671" w:rsidRPr="00123F52" w:rsidRDefault="00EE6671" w:rsidP="00123F52">
            <w:pPr>
              <w:contextualSpacing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123F52">
              <w:rPr>
                <w:rFonts w:ascii="Arial" w:hAnsi="Arial" w:cs="Arial"/>
                <w:sz w:val="20"/>
                <w:szCs w:val="20"/>
                <w:lang w:eastAsia="en-US"/>
              </w:rPr>
              <w:t xml:space="preserve">Niniejszym oferuję/oferujemy realizację przedmiotu zamówienia </w:t>
            </w:r>
            <w:r w:rsidR="00123F52" w:rsidRPr="00123F52">
              <w:rPr>
                <w:rFonts w:ascii="Arial" w:hAnsi="Arial" w:cs="Arial"/>
                <w:sz w:val="20"/>
                <w:szCs w:val="20"/>
              </w:rPr>
              <w:t>w zakresie określonym w Specyfikacji Istotnych Warunków Zamówienia, zgodnie z opisem przedmiotu zamówienia i wzorem umowy za ŁĄCZNA CENA OFERTOWA*</w:t>
            </w:r>
            <w:r w:rsidR="00123F52" w:rsidRPr="00123F52">
              <w:rPr>
                <w:rFonts w:ascii="Arial" w:hAnsi="Arial" w:cs="Arial"/>
                <w:vanish/>
                <w:sz w:val="20"/>
                <w:szCs w:val="20"/>
                <w:lang w:eastAsia="en-US"/>
              </w:rPr>
              <w:t xml:space="preserve"> </w:t>
            </w:r>
            <w:r w:rsidRPr="00123F52">
              <w:rPr>
                <w:rFonts w:ascii="Arial" w:hAnsi="Arial" w:cs="Arial"/>
                <w:vanish/>
                <w:sz w:val="20"/>
                <w:szCs w:val="20"/>
                <w:lang w:eastAsia="en-US"/>
              </w:rPr>
              <w:t>**nia za ŁĄCZNĄ CENĘ OFERTOWĄ**riumma w rozdziale III SIWZmacją o podstawie do dysponowania tymi osobami, konania zamówienia, a</w:t>
            </w:r>
            <w:r w:rsidRPr="00123F52">
              <w:rPr>
                <w:rFonts w:ascii="Arial" w:hAnsi="Arial" w:cs="Arial"/>
                <w:sz w:val="20"/>
                <w:szCs w:val="20"/>
                <w:lang w:eastAsia="en-US"/>
              </w:rPr>
              <w:t>:</w:t>
            </w:r>
          </w:p>
          <w:p w14:paraId="35A3F279" w14:textId="77777777" w:rsidR="00EE6671" w:rsidRPr="008A77DF" w:rsidRDefault="00EE6671" w:rsidP="00C1572B">
            <w:pPr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tbl>
            <w:tblPr>
              <w:tblStyle w:val="Tabela-Siatka"/>
              <w:tblW w:w="9958" w:type="dxa"/>
              <w:tblLayout w:type="fixed"/>
              <w:tblLook w:val="04A0" w:firstRow="1" w:lastRow="0" w:firstColumn="1" w:lastColumn="0" w:noHBand="0" w:noVBand="1"/>
            </w:tblPr>
            <w:tblGrid>
              <w:gridCol w:w="1169"/>
              <w:gridCol w:w="992"/>
              <w:gridCol w:w="1134"/>
              <w:gridCol w:w="1418"/>
              <w:gridCol w:w="1701"/>
              <w:gridCol w:w="1417"/>
              <w:gridCol w:w="851"/>
              <w:gridCol w:w="1276"/>
            </w:tblGrid>
            <w:tr w:rsidR="002C493B" w14:paraId="043D21D9" w14:textId="77777777" w:rsidTr="002C493B">
              <w:tc>
                <w:tcPr>
                  <w:tcW w:w="1169" w:type="dxa"/>
                  <w:tcBorders>
                    <w:bottom w:val="single" w:sz="4" w:space="0" w:color="auto"/>
                  </w:tcBorders>
                  <w:shd w:val="pct12" w:color="auto" w:fill="auto"/>
                  <w:vAlign w:val="center"/>
                </w:tcPr>
                <w:p w14:paraId="6231A01D" w14:textId="77777777" w:rsidR="002C493B" w:rsidRPr="002C493B" w:rsidRDefault="002C493B" w:rsidP="002C493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>Przedmiot zamówienia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shd w:val="pct12" w:color="auto" w:fill="auto"/>
                  <w:vAlign w:val="center"/>
                </w:tcPr>
                <w:p w14:paraId="24D871B2" w14:textId="77777777" w:rsidR="002C493B" w:rsidRPr="002C493B" w:rsidRDefault="002C493B" w:rsidP="002C493B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>Ilość miesięcy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shd w:val="pct12" w:color="auto" w:fill="auto"/>
                  <w:vAlign w:val="center"/>
                </w:tcPr>
                <w:p w14:paraId="1E8E887E" w14:textId="46F98F37" w:rsidR="002C493B" w:rsidRPr="002C493B" w:rsidRDefault="002C493B" w:rsidP="002C493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>Wartość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zł </w:t>
                  </w: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>netto</w:t>
                  </w:r>
                </w:p>
                <w:p w14:paraId="5D17008B" w14:textId="77777777" w:rsidR="002C493B" w:rsidRPr="002C493B" w:rsidRDefault="002C493B" w:rsidP="002C493B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>miesięczna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</w:tcBorders>
                  <w:shd w:val="pct12" w:color="auto" w:fill="auto"/>
                  <w:vAlign w:val="center"/>
                </w:tcPr>
                <w:p w14:paraId="567CCC3B" w14:textId="635761FA" w:rsidR="002C493B" w:rsidRPr="002C493B" w:rsidRDefault="002C493B" w:rsidP="002C493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Łączna wartość 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zł </w:t>
                  </w: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>netto</w:t>
                  </w:r>
                </w:p>
                <w:p w14:paraId="0CB3D751" w14:textId="77777777" w:rsidR="002C493B" w:rsidRPr="002C493B" w:rsidRDefault="002C493B" w:rsidP="002C493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>(kol. II. x kol. III)</w:t>
                  </w:r>
                </w:p>
              </w:tc>
              <w:tc>
                <w:tcPr>
                  <w:tcW w:w="1701" w:type="dxa"/>
                  <w:tcBorders>
                    <w:bottom w:val="single" w:sz="4" w:space="0" w:color="auto"/>
                  </w:tcBorders>
                  <w:shd w:val="pct12" w:color="auto" w:fill="auto"/>
                  <w:vAlign w:val="center"/>
                </w:tcPr>
                <w:p w14:paraId="6A57F6C5" w14:textId="1F7412D2" w:rsidR="002C493B" w:rsidRPr="002C493B" w:rsidRDefault="002C493B" w:rsidP="002C493B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>Max. wartość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zł</w:t>
                  </w: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netto przeznaczona na zakup części zamiennych, urządzeń i materiałów</w:t>
                  </w:r>
                </w:p>
              </w:tc>
              <w:tc>
                <w:tcPr>
                  <w:tcW w:w="1417" w:type="dxa"/>
                  <w:tcBorders>
                    <w:bottom w:val="single" w:sz="4" w:space="0" w:color="auto"/>
                  </w:tcBorders>
                  <w:shd w:val="pct12" w:color="auto" w:fill="auto"/>
                  <w:vAlign w:val="center"/>
                </w:tcPr>
                <w:p w14:paraId="4BA2D42F" w14:textId="4A5F3469" w:rsidR="002C493B" w:rsidRPr="002C493B" w:rsidRDefault="002C493B" w:rsidP="002C493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Łączna 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wartość zł </w:t>
                  </w: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>netto Przedmiotu zamówienia (kol. IV + kol. V)</w:t>
                  </w:r>
                </w:p>
              </w:tc>
              <w:tc>
                <w:tcPr>
                  <w:tcW w:w="851" w:type="dxa"/>
                  <w:tcBorders>
                    <w:bottom w:val="single" w:sz="4" w:space="0" w:color="auto"/>
                  </w:tcBorders>
                  <w:shd w:val="pct12" w:color="auto" w:fill="auto"/>
                  <w:vAlign w:val="center"/>
                </w:tcPr>
                <w:p w14:paraId="40B2E923" w14:textId="77777777" w:rsidR="002C493B" w:rsidRPr="002C493B" w:rsidRDefault="002C493B" w:rsidP="002C493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>Stawka VAT</w:t>
                  </w:r>
                </w:p>
                <w:p w14:paraId="2AA6CA4B" w14:textId="77777777" w:rsidR="002C493B" w:rsidRPr="002C493B" w:rsidRDefault="002C493B" w:rsidP="002C493B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>(%)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pct12" w:color="auto" w:fill="auto"/>
                  <w:vAlign w:val="center"/>
                </w:tcPr>
                <w:p w14:paraId="5BAB6C45" w14:textId="1BF51795" w:rsidR="002C493B" w:rsidRPr="002C493B" w:rsidRDefault="002C493B" w:rsidP="002C493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Wartość 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zł </w:t>
                  </w: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>brutto</w:t>
                  </w:r>
                </w:p>
                <w:p w14:paraId="5A6588C7" w14:textId="77777777" w:rsidR="002C493B" w:rsidRPr="002C493B" w:rsidRDefault="002C493B" w:rsidP="002C493B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>(kol. VI x + kol. VII) + kol. VI</w:t>
                  </w:r>
                </w:p>
              </w:tc>
            </w:tr>
            <w:tr w:rsidR="002C493B" w14:paraId="2EFA8447" w14:textId="77777777" w:rsidTr="002C493B">
              <w:tc>
                <w:tcPr>
                  <w:tcW w:w="1169" w:type="dxa"/>
                  <w:tcBorders>
                    <w:bottom w:val="single" w:sz="4" w:space="0" w:color="auto"/>
                  </w:tcBorders>
                  <w:shd w:val="pct12" w:color="auto" w:fill="auto"/>
                  <w:vAlign w:val="center"/>
                </w:tcPr>
                <w:p w14:paraId="3848365C" w14:textId="77777777" w:rsidR="002C493B" w:rsidRPr="002C493B" w:rsidRDefault="002C493B" w:rsidP="002C493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sz w:val="16"/>
                      <w:szCs w:val="16"/>
                    </w:rPr>
                    <w:t>I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shd w:val="pct12" w:color="auto" w:fill="auto"/>
                  <w:vAlign w:val="center"/>
                </w:tcPr>
                <w:p w14:paraId="455A278F" w14:textId="77777777" w:rsidR="002C493B" w:rsidRPr="002C493B" w:rsidRDefault="002C493B" w:rsidP="002C493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sz w:val="16"/>
                      <w:szCs w:val="16"/>
                    </w:rPr>
                    <w:t>II</w:t>
                  </w:r>
                </w:p>
              </w:tc>
              <w:tc>
                <w:tcPr>
                  <w:tcW w:w="1134" w:type="dxa"/>
                  <w:shd w:val="pct12" w:color="auto" w:fill="auto"/>
                  <w:vAlign w:val="center"/>
                </w:tcPr>
                <w:p w14:paraId="2EAC855F" w14:textId="77777777" w:rsidR="002C493B" w:rsidRPr="002C493B" w:rsidRDefault="002C493B" w:rsidP="002C493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sz w:val="16"/>
                      <w:szCs w:val="16"/>
                    </w:rPr>
                    <w:t>III</w:t>
                  </w:r>
                </w:p>
              </w:tc>
              <w:tc>
                <w:tcPr>
                  <w:tcW w:w="1418" w:type="dxa"/>
                  <w:shd w:val="pct12" w:color="auto" w:fill="auto"/>
                  <w:vAlign w:val="center"/>
                </w:tcPr>
                <w:p w14:paraId="2B8560FC" w14:textId="77777777" w:rsidR="002C493B" w:rsidRPr="002C493B" w:rsidRDefault="002C493B" w:rsidP="002C493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sz w:val="16"/>
                      <w:szCs w:val="16"/>
                    </w:rPr>
                    <w:t>IV</w:t>
                  </w:r>
                </w:p>
              </w:tc>
              <w:tc>
                <w:tcPr>
                  <w:tcW w:w="1701" w:type="dxa"/>
                  <w:tcBorders>
                    <w:bottom w:val="single" w:sz="4" w:space="0" w:color="auto"/>
                  </w:tcBorders>
                  <w:shd w:val="pct12" w:color="auto" w:fill="auto"/>
                  <w:vAlign w:val="center"/>
                </w:tcPr>
                <w:p w14:paraId="36E6645C" w14:textId="77777777" w:rsidR="002C493B" w:rsidRPr="002C493B" w:rsidRDefault="002C493B" w:rsidP="002C493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sz w:val="16"/>
                      <w:szCs w:val="16"/>
                    </w:rPr>
                    <w:t>V</w:t>
                  </w:r>
                </w:p>
              </w:tc>
              <w:tc>
                <w:tcPr>
                  <w:tcW w:w="1417" w:type="dxa"/>
                  <w:shd w:val="pct12" w:color="auto" w:fill="auto"/>
                  <w:vAlign w:val="center"/>
                </w:tcPr>
                <w:p w14:paraId="3FA4FBD5" w14:textId="77777777" w:rsidR="002C493B" w:rsidRPr="002C493B" w:rsidRDefault="002C493B" w:rsidP="002C493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sz w:val="16"/>
                      <w:szCs w:val="16"/>
                    </w:rPr>
                    <w:t>VI</w:t>
                  </w:r>
                </w:p>
              </w:tc>
              <w:tc>
                <w:tcPr>
                  <w:tcW w:w="851" w:type="dxa"/>
                  <w:shd w:val="pct12" w:color="auto" w:fill="auto"/>
                  <w:vAlign w:val="center"/>
                </w:tcPr>
                <w:p w14:paraId="375DEF20" w14:textId="77777777" w:rsidR="002C493B" w:rsidRPr="002C493B" w:rsidRDefault="002C493B" w:rsidP="002C493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sz w:val="16"/>
                      <w:szCs w:val="16"/>
                    </w:rPr>
                    <w:t>VII</w:t>
                  </w:r>
                </w:p>
              </w:tc>
              <w:tc>
                <w:tcPr>
                  <w:tcW w:w="1276" w:type="dxa"/>
                  <w:shd w:val="pct12" w:color="auto" w:fill="auto"/>
                  <w:vAlign w:val="center"/>
                </w:tcPr>
                <w:p w14:paraId="29AB62D0" w14:textId="77777777" w:rsidR="002C493B" w:rsidRPr="002C493B" w:rsidRDefault="002C493B" w:rsidP="002C493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sz w:val="16"/>
                      <w:szCs w:val="16"/>
                    </w:rPr>
                    <w:t>VIII</w:t>
                  </w:r>
                </w:p>
              </w:tc>
            </w:tr>
            <w:tr w:rsidR="002C493B" w14:paraId="0E012DE0" w14:textId="77777777" w:rsidTr="002C493B">
              <w:tc>
                <w:tcPr>
                  <w:tcW w:w="1169" w:type="dxa"/>
                  <w:shd w:val="pct12" w:color="auto" w:fill="auto"/>
                </w:tcPr>
                <w:p w14:paraId="5BB172E8" w14:textId="74704E42" w:rsidR="002C493B" w:rsidRPr="002C493B" w:rsidRDefault="002C493B" w:rsidP="002C493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sz w:val="16"/>
                      <w:szCs w:val="16"/>
                    </w:rPr>
                    <w:t>Zakres objęty Przedmiotem zamówienia</w:t>
                  </w:r>
                </w:p>
              </w:tc>
              <w:tc>
                <w:tcPr>
                  <w:tcW w:w="992" w:type="dxa"/>
                  <w:shd w:val="pct12" w:color="auto" w:fill="auto"/>
                  <w:vAlign w:val="center"/>
                </w:tcPr>
                <w:p w14:paraId="41920353" w14:textId="5ED7B5B4" w:rsidR="002C493B" w:rsidRPr="002C493B" w:rsidRDefault="002C493B" w:rsidP="002C493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1134" w:type="dxa"/>
                  <w:vAlign w:val="center"/>
                </w:tcPr>
                <w:p w14:paraId="19966737" w14:textId="77777777" w:rsidR="002C493B" w:rsidRPr="002C493B" w:rsidRDefault="002C493B" w:rsidP="002C493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3A025736" w14:textId="77777777" w:rsidR="002C493B" w:rsidRPr="002C493B" w:rsidRDefault="002C493B" w:rsidP="002C493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shd w:val="pct12" w:color="auto" w:fill="auto"/>
                  <w:vAlign w:val="center"/>
                </w:tcPr>
                <w:p w14:paraId="06D88F3B" w14:textId="498BC8BC" w:rsidR="002C493B" w:rsidRPr="002C493B" w:rsidRDefault="002C493B" w:rsidP="002C493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200 000,00</w:t>
                  </w:r>
                </w:p>
              </w:tc>
              <w:tc>
                <w:tcPr>
                  <w:tcW w:w="1417" w:type="dxa"/>
                  <w:vAlign w:val="center"/>
                </w:tcPr>
                <w:p w14:paraId="3CFB9164" w14:textId="77777777" w:rsidR="002C493B" w:rsidRPr="002C493B" w:rsidRDefault="002C493B" w:rsidP="002C493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14:paraId="1A0583B2" w14:textId="77777777" w:rsidR="002C493B" w:rsidRPr="002C493B" w:rsidRDefault="002C493B" w:rsidP="002C493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14:paraId="6099F963" w14:textId="77777777" w:rsidR="002C493B" w:rsidRPr="002C493B" w:rsidRDefault="002C493B" w:rsidP="002C493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14:paraId="2961C2AB" w14:textId="77777777" w:rsidR="00EE6671" w:rsidRPr="008A77DF" w:rsidRDefault="00EE6671" w:rsidP="00C1572B">
            <w:pPr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  <w:p w14:paraId="4CA48ACE" w14:textId="33144D0B" w:rsidR="00EE6671" w:rsidRPr="008A77DF" w:rsidRDefault="00EE6671" w:rsidP="00DF3A36">
            <w:p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lastRenderedPageBreak/>
              <w:t>*</w:t>
            </w:r>
            <w:r w:rsidRPr="008A77DF">
              <w:rPr>
                <w:rFonts w:ascii="Arial" w:hAnsi="Arial" w:cs="Arial"/>
                <w:sz w:val="20"/>
                <w:szCs w:val="20"/>
              </w:rPr>
              <w:tab/>
            </w:r>
            <w:r w:rsidRPr="008A77DF">
              <w:rPr>
                <w:rFonts w:ascii="Arial" w:hAnsi="Arial" w:cs="Arial"/>
                <w:b/>
                <w:sz w:val="18"/>
                <w:szCs w:val="18"/>
              </w:rPr>
              <w:t>ŁĄCZNA CENA OFERTOWA</w:t>
            </w:r>
            <w:r w:rsidRPr="008A77DF">
              <w:rPr>
                <w:rFonts w:ascii="Arial" w:hAnsi="Arial" w:cs="Arial"/>
                <w:sz w:val="18"/>
                <w:szCs w:val="18"/>
              </w:rPr>
              <w:t xml:space="preserve"> stanowi całkowite ryczałtowe wynagrodzenie Wykonawcy, uwzględniające wszystkie koszty związane z realizacją Przedmiotu zamówienia zgodnie z niniejszą SIWZ</w:t>
            </w:r>
            <w:r w:rsidRPr="008A77D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146EB" w:rsidRPr="008A77DF" w14:paraId="50446F43" w14:textId="77777777" w:rsidTr="00DF3A36">
        <w:trPr>
          <w:trHeight w:val="561"/>
        </w:trPr>
        <w:tc>
          <w:tcPr>
            <w:tcW w:w="10065" w:type="dxa"/>
            <w:gridSpan w:val="2"/>
          </w:tcPr>
          <w:p w14:paraId="6C6D4138" w14:textId="54A487FC" w:rsidR="001146EB" w:rsidRPr="001146EB" w:rsidRDefault="001146EB" w:rsidP="001146EB">
            <w:pPr>
              <w:pStyle w:val="Akapitzlist"/>
              <w:numPr>
                <w:ilvl w:val="0"/>
                <w:numId w:val="20"/>
              </w:numPr>
              <w:spacing w:line="276" w:lineRule="auto"/>
              <w:ind w:left="457" w:hanging="4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lastRenderedPageBreak/>
              <w:t>OŚWIADCZENIE IŻ OFERUJĘ/EMY NASTĘPUJĄC</w:t>
            </w:r>
            <w:r>
              <w:rPr>
                <w:rFonts w:ascii="Arial" w:hAnsi="Arial" w:cs="Arial"/>
                <w:b/>
                <w:sz w:val="20"/>
                <w:szCs w:val="20"/>
              </w:rPr>
              <w:t>Ą MARŻĘ:</w:t>
            </w:r>
          </w:p>
          <w:p w14:paraId="366BE00E" w14:textId="77777777" w:rsidR="001146EB" w:rsidRDefault="001146EB" w:rsidP="001146EB">
            <w:pPr>
              <w:pStyle w:val="Akapitzlist"/>
              <w:spacing w:line="276" w:lineRule="auto"/>
              <w:ind w:left="64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37F4357" w14:textId="2C086EE0" w:rsidR="001146EB" w:rsidRPr="007526A3" w:rsidRDefault="001146EB" w:rsidP="001146EB">
            <w:pPr>
              <w:pStyle w:val="Akapitzlist"/>
              <w:spacing w:line="276" w:lineRule="auto"/>
              <w:ind w:left="42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Oświadczamy, że cena </w:t>
            </w:r>
            <w:r w:rsidRPr="007526A3">
              <w:rPr>
                <w:rFonts w:ascii="Arial" w:hAnsi="Arial" w:cs="Arial"/>
                <w:sz w:val="20"/>
                <w:szCs w:val="20"/>
              </w:rPr>
              <w:t>zakup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Pr="007526A3">
              <w:rPr>
                <w:rFonts w:ascii="Arial" w:hAnsi="Arial" w:cs="Arial"/>
                <w:sz w:val="20"/>
                <w:szCs w:val="20"/>
              </w:rPr>
              <w:t xml:space="preserve"> części zamiennych</w:t>
            </w:r>
            <w:r w:rsidR="00B7731D">
              <w:rPr>
                <w:rFonts w:ascii="Arial" w:hAnsi="Arial" w:cs="Arial"/>
                <w:sz w:val="20"/>
                <w:szCs w:val="20"/>
              </w:rPr>
              <w:t xml:space="preserve"> i</w:t>
            </w:r>
            <w:r w:rsidRPr="007526A3">
              <w:rPr>
                <w:rFonts w:ascii="Arial" w:hAnsi="Arial" w:cs="Arial"/>
                <w:sz w:val="20"/>
                <w:szCs w:val="20"/>
              </w:rPr>
              <w:t xml:space="preserve"> urządzeń </w:t>
            </w:r>
            <w:r>
              <w:rPr>
                <w:rFonts w:ascii="Arial" w:hAnsi="Arial" w:cs="Arial"/>
                <w:sz w:val="20"/>
                <w:szCs w:val="20"/>
              </w:rPr>
              <w:t>zostanie powiększona o marżę Wykonawcy, wynoszącą …………… %.</w:t>
            </w:r>
          </w:p>
          <w:p w14:paraId="7FC1FE44" w14:textId="77777777" w:rsidR="001146EB" w:rsidRPr="008A77DF" w:rsidRDefault="001146EB" w:rsidP="001146EB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E6671" w:rsidRPr="008A77DF" w14:paraId="3AD835CF" w14:textId="77777777" w:rsidTr="00C1572B">
        <w:trPr>
          <w:trHeight w:val="1906"/>
        </w:trPr>
        <w:tc>
          <w:tcPr>
            <w:tcW w:w="10065" w:type="dxa"/>
            <w:gridSpan w:val="2"/>
          </w:tcPr>
          <w:p w14:paraId="12CA2346" w14:textId="77777777" w:rsidR="00EE6671" w:rsidRPr="008A77DF" w:rsidRDefault="00EE6671" w:rsidP="00EE6671">
            <w:pPr>
              <w:numPr>
                <w:ilvl w:val="0"/>
                <w:numId w:val="20"/>
              </w:numPr>
              <w:ind w:left="459" w:hanging="459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>OŚWIADCZENIE IŻ OFERUJĘ/EMY NASTĘPUJĄCE DOŚWIADCZENIE PERSONELU:</w:t>
            </w:r>
          </w:p>
          <w:p w14:paraId="6FB7FD8F" w14:textId="77777777" w:rsidR="00EE6671" w:rsidRPr="008A77DF" w:rsidRDefault="00EE6671" w:rsidP="00C1572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00873B95" w14:textId="77777777" w:rsidR="00EE6671" w:rsidRPr="008A77DF" w:rsidRDefault="00EE6671" w:rsidP="00C1572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Wykaz osób na potrzeby weryfikacji kryteriów oceny ofert</w:t>
            </w:r>
          </w:p>
          <w:p w14:paraId="5F057481" w14:textId="77777777" w:rsidR="00EE6671" w:rsidRPr="008A77DF" w:rsidRDefault="00EE6671" w:rsidP="00C1572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79"/>
              <w:gridCol w:w="3969"/>
              <w:gridCol w:w="1921"/>
              <w:gridCol w:w="1984"/>
            </w:tblGrid>
            <w:tr w:rsidR="00EE6671" w:rsidRPr="008A77DF" w14:paraId="3ADAE7CC" w14:textId="77777777" w:rsidTr="00C1572B">
              <w:tc>
                <w:tcPr>
                  <w:tcW w:w="1879" w:type="dxa"/>
                  <w:shd w:val="pct20" w:color="auto" w:fill="auto"/>
                  <w:vAlign w:val="center"/>
                </w:tcPr>
                <w:p w14:paraId="6F536D9A" w14:textId="77777777" w:rsidR="00EE6671" w:rsidRPr="008A77DF" w:rsidRDefault="00EE6671" w:rsidP="00C1572B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8A77DF">
                    <w:rPr>
                      <w:rFonts w:ascii="Arial" w:hAnsi="Arial" w:cs="Arial"/>
                      <w:b/>
                      <w:sz w:val="18"/>
                      <w:szCs w:val="18"/>
                    </w:rPr>
                    <w:t>FUNKCJA</w:t>
                  </w:r>
                </w:p>
              </w:tc>
              <w:tc>
                <w:tcPr>
                  <w:tcW w:w="3969" w:type="dxa"/>
                  <w:shd w:val="pct20" w:color="auto" w:fill="auto"/>
                  <w:vAlign w:val="center"/>
                </w:tcPr>
                <w:p w14:paraId="6EA09219" w14:textId="77777777" w:rsidR="00EE6671" w:rsidRPr="008A77DF" w:rsidRDefault="00EE6671" w:rsidP="00C1572B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8A77DF">
                    <w:rPr>
                      <w:rFonts w:ascii="Arial" w:hAnsi="Arial" w:cs="Arial"/>
                      <w:b/>
                      <w:sz w:val="18"/>
                      <w:szCs w:val="18"/>
                    </w:rPr>
                    <w:t>OPIS</w:t>
                  </w:r>
                </w:p>
              </w:tc>
              <w:tc>
                <w:tcPr>
                  <w:tcW w:w="1921" w:type="dxa"/>
                  <w:shd w:val="pct20" w:color="auto" w:fill="auto"/>
                  <w:vAlign w:val="center"/>
                </w:tcPr>
                <w:p w14:paraId="2111AB51" w14:textId="77777777" w:rsidR="00EE6671" w:rsidRPr="008A77DF" w:rsidRDefault="00EE6671" w:rsidP="00C1572B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8A77DF">
                    <w:rPr>
                      <w:rFonts w:ascii="Arial" w:hAnsi="Arial" w:cs="Arial"/>
                      <w:b/>
                      <w:sz w:val="18"/>
                      <w:szCs w:val="18"/>
                    </w:rPr>
                    <w:t>IMIĘ I NAZWISKO</w:t>
                  </w:r>
                </w:p>
              </w:tc>
              <w:tc>
                <w:tcPr>
                  <w:tcW w:w="1984" w:type="dxa"/>
                  <w:shd w:val="pct20" w:color="auto" w:fill="auto"/>
                  <w:vAlign w:val="center"/>
                </w:tcPr>
                <w:p w14:paraId="3DE5FAFF" w14:textId="77777777" w:rsidR="00EE6671" w:rsidRPr="008A77DF" w:rsidRDefault="00EE6671" w:rsidP="00C1572B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8A77DF">
                    <w:rPr>
                      <w:rFonts w:ascii="Arial" w:hAnsi="Arial" w:cs="Arial"/>
                      <w:b/>
                      <w:sz w:val="18"/>
                      <w:szCs w:val="18"/>
                    </w:rPr>
                    <w:t>LATA DOŚWIADXCZENIA</w:t>
                  </w:r>
                </w:p>
              </w:tc>
            </w:tr>
            <w:tr w:rsidR="006A342A" w:rsidRPr="008A77DF" w14:paraId="52215CF4" w14:textId="77777777" w:rsidTr="00B16061">
              <w:trPr>
                <w:trHeight w:val="1429"/>
              </w:trPr>
              <w:tc>
                <w:tcPr>
                  <w:tcW w:w="1879" w:type="dxa"/>
                  <w:vAlign w:val="center"/>
                </w:tcPr>
                <w:p w14:paraId="7AFB4ACF" w14:textId="0FA65889" w:rsidR="006A342A" w:rsidRPr="008A77DF" w:rsidRDefault="006A342A" w:rsidP="006A342A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A0EE4">
                    <w:rPr>
                      <w:rStyle w:val="Teksttreci3"/>
                      <w:rFonts w:ascii="Arial" w:hAnsi="Arial" w:cs="Arial"/>
                      <w:color w:val="000000"/>
                      <w:sz w:val="18"/>
                      <w:szCs w:val="18"/>
                    </w:rPr>
                    <w:t>1 osoba z personelu Wykonawcy</w:t>
                  </w:r>
                </w:p>
              </w:tc>
              <w:tc>
                <w:tcPr>
                  <w:tcW w:w="3969" w:type="dxa"/>
                  <w:vAlign w:val="center"/>
                </w:tcPr>
                <w:p w14:paraId="1571CEE7" w14:textId="0C60811B" w:rsidR="006A342A" w:rsidRPr="008A77DF" w:rsidRDefault="006A342A" w:rsidP="006A342A">
                  <w:pPr>
                    <w:contextualSpacing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D</w:t>
                  </w:r>
                  <w:r w:rsidRPr="003A0EE4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oświadczenie na stanowisku automatyka</w:t>
                  </w:r>
                </w:p>
              </w:tc>
              <w:tc>
                <w:tcPr>
                  <w:tcW w:w="1921" w:type="dxa"/>
                </w:tcPr>
                <w:p w14:paraId="4A1B3661" w14:textId="77777777" w:rsidR="006A342A" w:rsidRPr="008A77DF" w:rsidRDefault="006A342A" w:rsidP="006A342A">
                  <w:pPr>
                    <w:contextualSpacing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</w:tcPr>
                <w:p w14:paraId="2021BA6F" w14:textId="61DC928D" w:rsidR="00B16061" w:rsidRPr="008A77DF" w:rsidRDefault="00B16061" w:rsidP="00790B23">
                  <w:pPr>
                    <w:spacing w:before="120" w:after="120"/>
                    <w:ind w:left="521"/>
                    <w:rPr>
                      <w:rFonts w:ascii="Arial" w:hAnsi="Arial" w:cs="Arial"/>
                      <w:outline/>
                      <w:color w:val="000000"/>
                      <w:sz w:val="20"/>
                      <w:szCs w:val="20"/>
                      <w14:textOutline w14:w="9525" w14:cap="flat" w14:cmpd="sng" w14:algn="ctr">
                        <w14:solidFill>
                          <w14:srgbClr w14:val="000000"/>
                        </w14:solidFill>
                        <w14:prstDash w14:val="solid"/>
                        <w14:round/>
                      </w14:textOutline>
                      <w14:textFill>
                        <w14:noFill/>
                      </w14:textFill>
                    </w:rPr>
                  </w:pPr>
                  <w:r w:rsidRPr="008A77DF">
                    <w:rPr>
                      <w:rFonts w:ascii="Arial" w:hAnsi="Arial" w:cs="Arial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6720" behindDoc="0" locked="0" layoutInCell="1" allowOverlap="1" wp14:anchorId="3D915A7F" wp14:editId="4D96AC22">
                            <wp:simplePos x="0" y="0"/>
                            <wp:positionH relativeFrom="column">
                              <wp:posOffset>34925</wp:posOffset>
                            </wp:positionH>
                            <wp:positionV relativeFrom="paragraph">
                              <wp:posOffset>278130</wp:posOffset>
                            </wp:positionV>
                            <wp:extent cx="129540" cy="137160"/>
                            <wp:effectExtent l="0" t="0" r="22860" b="15240"/>
                            <wp:wrapSquare wrapText="bothSides"/>
                            <wp:docPr id="9" name="Prostokąt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FA35337" id="Prostokąt 9" o:spid="_x0000_s1026" style="position:absolute;margin-left:2.75pt;margin-top:21.9pt;width:10.2pt;height:10.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" fillcolor="white [3212]" strokecolor="black [3213]" strokeweight="2pt">
                            <w10:wrap type="square"/>
                          </v:rect>
                        </w:pict>
                      </mc:Fallback>
                    </mc:AlternateContent>
                  </w:r>
                  <w:r w:rsidRPr="008A77DF">
                    <w:rPr>
                      <w:rFonts w:ascii="Arial" w:hAnsi="Arial" w:cs="Arial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8768" behindDoc="0" locked="0" layoutInCell="1" allowOverlap="1" wp14:anchorId="7AAB12ED" wp14:editId="331F032E">
                            <wp:simplePos x="0" y="0"/>
                            <wp:positionH relativeFrom="column">
                              <wp:posOffset>25400</wp:posOffset>
                            </wp:positionH>
                            <wp:positionV relativeFrom="paragraph">
                              <wp:posOffset>78105</wp:posOffset>
                            </wp:positionV>
                            <wp:extent cx="129540" cy="137160"/>
                            <wp:effectExtent l="0" t="0" r="22860" b="15240"/>
                            <wp:wrapSquare wrapText="bothSides"/>
                            <wp:docPr id="11" name="Prostokąt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7D966CB" id="Prostokąt 11" o:spid="_x0000_s1026" style="position:absolute;margin-left:2pt;margin-top:6.15pt;width:10.2pt;height:10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" fillcolor="white [3212]" strokecolor="black [3213]" strokeweight="2pt">
                            <w10:wrap type="square"/>
                          </v:rect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1</w:t>
                  </w:r>
                  <w:r w:rsidRPr="008A77DF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rok</w:t>
                  </w:r>
                </w:p>
                <w:p w14:paraId="48FA0552" w14:textId="65EF067C" w:rsidR="00B16061" w:rsidRPr="008A77DF" w:rsidRDefault="00B16061" w:rsidP="00790B23">
                  <w:pPr>
                    <w:spacing w:before="120" w:after="120"/>
                    <w:ind w:left="521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A77DF">
                    <w:rPr>
                      <w:rFonts w:ascii="Arial" w:hAnsi="Arial" w:cs="Arial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7744" behindDoc="0" locked="0" layoutInCell="1" allowOverlap="1" wp14:anchorId="36989800" wp14:editId="673B5FF6">
                            <wp:simplePos x="0" y="0"/>
                            <wp:positionH relativeFrom="column">
                              <wp:posOffset>25400</wp:posOffset>
                            </wp:positionH>
                            <wp:positionV relativeFrom="paragraph">
                              <wp:posOffset>184785</wp:posOffset>
                            </wp:positionV>
                            <wp:extent cx="129540" cy="137160"/>
                            <wp:effectExtent l="0" t="0" r="22860" b="15240"/>
                            <wp:wrapSquare wrapText="bothSides"/>
                            <wp:docPr id="12" name="Prostokąt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4958447" id="Prostokąt 12" o:spid="_x0000_s1026" style="position:absolute;margin-left:2pt;margin-top:14.55pt;width:10.2pt;height:10.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" fillcolor="white [3212]" strokecolor="black [3213]" strokeweight="2pt">
                            <w10:wrap type="square"/>
                          </v:rect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2</w:t>
                  </w:r>
                  <w:r w:rsidRPr="008A77DF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lata</w:t>
                  </w:r>
                </w:p>
                <w:p w14:paraId="3AAB0231" w14:textId="1DD8A608" w:rsidR="00B16061" w:rsidRPr="008A77DF" w:rsidRDefault="00B16061" w:rsidP="00790B23">
                  <w:pPr>
                    <w:ind w:left="521"/>
                    <w:contextualSpacing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3</w:t>
                  </w:r>
                  <w:r w:rsidRPr="008A77DF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lata</w:t>
                  </w:r>
                </w:p>
                <w:p w14:paraId="47599120" w14:textId="1B66325D" w:rsidR="006A342A" w:rsidRPr="008A77DF" w:rsidRDefault="00B16061" w:rsidP="00790B23">
                  <w:pPr>
                    <w:spacing w:before="120" w:after="120"/>
                    <w:ind w:left="521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A77DF">
                    <w:rPr>
                      <w:rFonts w:ascii="Arial" w:hAnsi="Arial" w:cs="Arial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9792" behindDoc="0" locked="0" layoutInCell="1" allowOverlap="1" wp14:anchorId="44E458FA" wp14:editId="6692BFCC">
                            <wp:simplePos x="0" y="0"/>
                            <wp:positionH relativeFrom="column">
                              <wp:posOffset>25400</wp:posOffset>
                            </wp:positionH>
                            <wp:positionV relativeFrom="paragraph">
                              <wp:posOffset>64770</wp:posOffset>
                            </wp:positionV>
                            <wp:extent cx="129540" cy="137160"/>
                            <wp:effectExtent l="0" t="0" r="22860" b="15240"/>
                            <wp:wrapSquare wrapText="bothSides"/>
                            <wp:docPr id="13" name="Prostokąt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ACB919A" id="Prostokąt 13" o:spid="_x0000_s1026" style="position:absolute;margin-left:2pt;margin-top:5.1pt;width:10.2pt;height:10.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" fillcolor="white [3212]" strokecolor="black [3213]" strokeweight="2pt">
                            <w10:wrap type="square"/>
                          </v:rect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4</w:t>
                  </w:r>
                  <w:r w:rsidRPr="008A77DF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lat i więcej </w:t>
                  </w:r>
                </w:p>
              </w:tc>
            </w:tr>
            <w:tr w:rsidR="006A342A" w:rsidRPr="008A77DF" w14:paraId="36313B67" w14:textId="77777777" w:rsidTr="00B16061">
              <w:trPr>
                <w:trHeight w:val="1408"/>
              </w:trPr>
              <w:tc>
                <w:tcPr>
                  <w:tcW w:w="1879" w:type="dxa"/>
                  <w:vAlign w:val="center"/>
                </w:tcPr>
                <w:p w14:paraId="64F7DECB" w14:textId="27E7CDC1" w:rsidR="006A342A" w:rsidRPr="008A77DF" w:rsidRDefault="006A342A" w:rsidP="006A342A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Style w:val="Teksttreci3"/>
                      <w:rFonts w:ascii="Arial" w:hAnsi="Arial" w:cs="Arial"/>
                      <w:color w:val="000000"/>
                      <w:sz w:val="18"/>
                      <w:szCs w:val="18"/>
                    </w:rPr>
                    <w:t>2</w:t>
                  </w:r>
                  <w:r w:rsidRPr="00731CD8">
                    <w:rPr>
                      <w:rStyle w:val="Teksttreci3"/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osoba z personelu Wykonawcy</w:t>
                  </w:r>
                </w:p>
              </w:tc>
              <w:tc>
                <w:tcPr>
                  <w:tcW w:w="3969" w:type="dxa"/>
                  <w:vAlign w:val="center"/>
                </w:tcPr>
                <w:p w14:paraId="142B1001" w14:textId="107F2609" w:rsidR="006A342A" w:rsidRPr="008A77DF" w:rsidRDefault="006A342A" w:rsidP="006A342A">
                  <w:pPr>
                    <w:contextualSpacing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6D54C0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Doświadczenie na stanowisku automatyka</w:t>
                  </w:r>
                </w:p>
              </w:tc>
              <w:tc>
                <w:tcPr>
                  <w:tcW w:w="1921" w:type="dxa"/>
                </w:tcPr>
                <w:p w14:paraId="5311AC50" w14:textId="77777777" w:rsidR="006A342A" w:rsidRPr="008A77DF" w:rsidRDefault="006A342A" w:rsidP="006A342A">
                  <w:pPr>
                    <w:contextualSpacing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</w:tcPr>
                <w:p w14:paraId="78F9EBA3" w14:textId="285662F4" w:rsidR="00B16061" w:rsidRPr="008A77DF" w:rsidRDefault="00B16061" w:rsidP="00DF3A36">
                  <w:pPr>
                    <w:spacing w:before="120" w:after="120"/>
                    <w:ind w:left="521"/>
                    <w:rPr>
                      <w:rFonts w:ascii="Arial" w:hAnsi="Arial" w:cs="Arial"/>
                      <w:outline/>
                      <w:color w:val="000000"/>
                      <w:sz w:val="20"/>
                      <w:szCs w:val="20"/>
                      <w14:textOutline w14:w="9525" w14:cap="flat" w14:cmpd="sng" w14:algn="ctr">
                        <w14:solidFill>
                          <w14:srgbClr w14:val="000000"/>
                        </w14:solidFill>
                        <w14:prstDash w14:val="solid"/>
                        <w14:round/>
                      </w14:textOutline>
                      <w14:textFill>
                        <w14:noFill/>
                      </w14:textFill>
                    </w:rPr>
                  </w:pPr>
                  <w:r w:rsidRPr="008A77DF">
                    <w:rPr>
                      <w:rFonts w:ascii="Arial" w:hAnsi="Arial" w:cs="Arial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1840" behindDoc="0" locked="0" layoutInCell="1" allowOverlap="1" wp14:anchorId="3C7F1E93" wp14:editId="5E98763A">
                            <wp:simplePos x="0" y="0"/>
                            <wp:positionH relativeFrom="column">
                              <wp:posOffset>15875</wp:posOffset>
                            </wp:positionH>
                            <wp:positionV relativeFrom="paragraph">
                              <wp:posOffset>278765</wp:posOffset>
                            </wp:positionV>
                            <wp:extent cx="129540" cy="137160"/>
                            <wp:effectExtent l="0" t="0" r="22860" b="15240"/>
                            <wp:wrapSquare wrapText="bothSides"/>
                            <wp:docPr id="14" name="Prostokąt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937B1B4" id="Prostokąt 14" o:spid="_x0000_s1026" style="position:absolute;margin-left:1.25pt;margin-top:21.95pt;width:10.2pt;height:10.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" fillcolor="white [3212]" strokecolor="black [3213]" strokeweight="2pt">
                            <w10:wrap type="square"/>
                          </v:rect>
                        </w:pict>
                      </mc:Fallback>
                    </mc:AlternateContent>
                  </w:r>
                  <w:r w:rsidRPr="008A77DF">
                    <w:rPr>
                      <w:rFonts w:ascii="Arial" w:hAnsi="Arial" w:cs="Arial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3888" behindDoc="0" locked="0" layoutInCell="1" allowOverlap="1" wp14:anchorId="5F364608" wp14:editId="50E6C2D6">
                            <wp:simplePos x="0" y="0"/>
                            <wp:positionH relativeFrom="column">
                              <wp:posOffset>25400</wp:posOffset>
                            </wp:positionH>
                            <wp:positionV relativeFrom="paragraph">
                              <wp:posOffset>78740</wp:posOffset>
                            </wp:positionV>
                            <wp:extent cx="129540" cy="137160"/>
                            <wp:effectExtent l="0" t="0" r="22860" b="15240"/>
                            <wp:wrapSquare wrapText="bothSides"/>
                            <wp:docPr id="15" name="Prostokąt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2D54E78" id="Prostokąt 15" o:spid="_x0000_s1026" style="position:absolute;margin-left:2pt;margin-top:6.2pt;width:10.2pt;height:10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" fillcolor="white [3212]" strokecolor="black [3213]" strokeweight="2pt">
                            <w10:wrap type="square"/>
                          </v:rect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1</w:t>
                  </w:r>
                  <w:r w:rsidRPr="008A77DF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rok</w:t>
                  </w:r>
                </w:p>
                <w:p w14:paraId="26D1B39E" w14:textId="26D66DB7" w:rsidR="00B16061" w:rsidRPr="008A77DF" w:rsidRDefault="00B16061" w:rsidP="00DF3A36">
                  <w:pPr>
                    <w:spacing w:before="120" w:after="120"/>
                    <w:ind w:left="521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A77DF">
                    <w:rPr>
                      <w:rFonts w:ascii="Arial" w:hAnsi="Arial" w:cs="Arial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2864" behindDoc="0" locked="0" layoutInCell="1" allowOverlap="1" wp14:anchorId="12794182" wp14:editId="1681CB92">
                            <wp:simplePos x="0" y="0"/>
                            <wp:positionH relativeFrom="column">
                              <wp:posOffset>25400</wp:posOffset>
                            </wp:positionH>
                            <wp:positionV relativeFrom="paragraph">
                              <wp:posOffset>185420</wp:posOffset>
                            </wp:positionV>
                            <wp:extent cx="129540" cy="137160"/>
                            <wp:effectExtent l="0" t="0" r="22860" b="15240"/>
                            <wp:wrapSquare wrapText="bothSides"/>
                            <wp:docPr id="16" name="Prostokąt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C565D95" id="Prostokąt 16" o:spid="_x0000_s1026" style="position:absolute;margin-left:2pt;margin-top:14.6pt;width:10.2pt;height:10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" fillcolor="white [3212]" strokecolor="black [3213]" strokeweight="2pt">
                            <w10:wrap type="square"/>
                          </v:rect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2</w:t>
                  </w:r>
                  <w:r w:rsidRPr="008A77DF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lata</w:t>
                  </w:r>
                </w:p>
                <w:p w14:paraId="55E48159" w14:textId="5F5832BF" w:rsidR="00B16061" w:rsidRPr="008A77DF" w:rsidRDefault="00B16061" w:rsidP="00DF3A36">
                  <w:pPr>
                    <w:ind w:left="521"/>
                    <w:contextualSpacing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3</w:t>
                  </w:r>
                  <w:r w:rsidRPr="008A77DF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lata</w:t>
                  </w:r>
                </w:p>
                <w:p w14:paraId="3F40DB7E" w14:textId="0B3BBFC7" w:rsidR="006A342A" w:rsidRPr="008A77DF" w:rsidRDefault="00B16061" w:rsidP="00DF3A36">
                  <w:pPr>
                    <w:spacing w:before="120" w:after="120"/>
                    <w:ind w:left="521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A77DF">
                    <w:rPr>
                      <w:rFonts w:ascii="Arial" w:hAnsi="Arial" w:cs="Arial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4912" behindDoc="0" locked="0" layoutInCell="1" allowOverlap="1" wp14:anchorId="45E29BC4" wp14:editId="539EBC38">
                            <wp:simplePos x="0" y="0"/>
                            <wp:positionH relativeFrom="column">
                              <wp:posOffset>25400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29540" cy="137160"/>
                            <wp:effectExtent l="0" t="0" r="22860" b="15240"/>
                            <wp:wrapSquare wrapText="bothSides"/>
                            <wp:docPr id="19" name="Prostokąt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2B494B6" id="Prostokąt 19" o:spid="_x0000_s1026" style="position:absolute;margin-left:2pt;margin-top:5.15pt;width:10.2pt;height:10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" fillcolor="white [3212]" strokecolor="black [3213]" strokeweight="2pt">
                            <w10:wrap type="square"/>
                          </v:rect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4</w:t>
                  </w:r>
                  <w:r w:rsidRPr="008A77DF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lat i więcej </w:t>
                  </w:r>
                </w:p>
              </w:tc>
            </w:tr>
            <w:tr w:rsidR="006A342A" w:rsidRPr="008A77DF" w14:paraId="3BE9F034" w14:textId="77777777" w:rsidTr="006A342A">
              <w:tc>
                <w:tcPr>
                  <w:tcW w:w="1879" w:type="dxa"/>
                  <w:vAlign w:val="center"/>
                </w:tcPr>
                <w:p w14:paraId="19C0B4F6" w14:textId="1659AF4D" w:rsidR="006A342A" w:rsidRPr="008A77DF" w:rsidRDefault="006A342A" w:rsidP="006A342A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Style w:val="Teksttreci3"/>
                      <w:rFonts w:ascii="Arial" w:hAnsi="Arial" w:cs="Arial"/>
                      <w:color w:val="000000"/>
                      <w:sz w:val="18"/>
                      <w:szCs w:val="18"/>
                    </w:rPr>
                    <w:t>3</w:t>
                  </w:r>
                  <w:r w:rsidRPr="00731CD8">
                    <w:rPr>
                      <w:rStyle w:val="Teksttreci3"/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osoba z personelu Wykonawcy</w:t>
                  </w:r>
                </w:p>
              </w:tc>
              <w:tc>
                <w:tcPr>
                  <w:tcW w:w="3969" w:type="dxa"/>
                  <w:vAlign w:val="center"/>
                </w:tcPr>
                <w:p w14:paraId="10EB1358" w14:textId="32505EAA" w:rsidR="006A342A" w:rsidRPr="008A77DF" w:rsidRDefault="006A342A" w:rsidP="006A342A">
                  <w:pPr>
                    <w:contextualSpacing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6D54C0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Doświadczenie na stanowisku automatyka</w:t>
                  </w:r>
                </w:p>
              </w:tc>
              <w:tc>
                <w:tcPr>
                  <w:tcW w:w="1921" w:type="dxa"/>
                </w:tcPr>
                <w:p w14:paraId="2551BF82" w14:textId="77777777" w:rsidR="006A342A" w:rsidRPr="008A77DF" w:rsidRDefault="006A342A" w:rsidP="006A342A">
                  <w:pPr>
                    <w:contextualSpacing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</w:tcPr>
                <w:p w14:paraId="4C2C9BF8" w14:textId="76848652" w:rsidR="006A342A" w:rsidRPr="008A77DF" w:rsidRDefault="006A342A" w:rsidP="00DF3A36">
                  <w:pPr>
                    <w:spacing w:before="120" w:after="120"/>
                    <w:ind w:left="521"/>
                    <w:rPr>
                      <w:rFonts w:ascii="Arial" w:hAnsi="Arial" w:cs="Arial"/>
                      <w:outline/>
                      <w:color w:val="000000"/>
                      <w:sz w:val="20"/>
                      <w:szCs w:val="20"/>
                      <w14:textOutline w14:w="9525" w14:cap="flat" w14:cmpd="sng" w14:algn="ctr">
                        <w14:solidFill>
                          <w14:srgbClr w14:val="000000"/>
                        </w14:solidFill>
                        <w14:prstDash w14:val="solid"/>
                        <w14:round/>
                      </w14:textOutline>
                      <w14:textFill>
                        <w14:noFill/>
                      </w14:textFill>
                    </w:rPr>
                  </w:pPr>
                  <w:r w:rsidRPr="008A77DF">
                    <w:rPr>
                      <w:rFonts w:ascii="Arial" w:hAnsi="Arial" w:cs="Arial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9312" behindDoc="0" locked="0" layoutInCell="1" allowOverlap="1" wp14:anchorId="66468D7A" wp14:editId="23DED633">
                            <wp:simplePos x="0" y="0"/>
                            <wp:positionH relativeFrom="column">
                              <wp:posOffset>15875</wp:posOffset>
                            </wp:positionH>
                            <wp:positionV relativeFrom="paragraph">
                              <wp:posOffset>280035</wp:posOffset>
                            </wp:positionV>
                            <wp:extent cx="129540" cy="137160"/>
                            <wp:effectExtent l="0" t="0" r="22860" b="15240"/>
                            <wp:wrapSquare wrapText="bothSides"/>
                            <wp:docPr id="27" name="Prostokąt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5FA37CE" id="Prostokąt 27" o:spid="_x0000_s1026" style="position:absolute;margin-left:1.25pt;margin-top:22.05pt;width:10.2pt;height:10.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" fillcolor="white [3212]" strokecolor="black [3213]" strokeweight="2pt">
                            <w10:wrap type="square"/>
                          </v:rect>
                        </w:pict>
                      </mc:Fallback>
                    </mc:AlternateContent>
                  </w:r>
                  <w:r w:rsidRPr="008A77DF">
                    <w:rPr>
                      <w:rFonts w:ascii="Arial" w:hAnsi="Arial" w:cs="Arial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1360" behindDoc="0" locked="0" layoutInCell="1" allowOverlap="1" wp14:anchorId="2BE8FA30" wp14:editId="0F38D934">
                            <wp:simplePos x="0" y="0"/>
                            <wp:positionH relativeFrom="column">
                              <wp:posOffset>25400</wp:posOffset>
                            </wp:positionH>
                            <wp:positionV relativeFrom="paragraph">
                              <wp:posOffset>80010</wp:posOffset>
                            </wp:positionV>
                            <wp:extent cx="129540" cy="137160"/>
                            <wp:effectExtent l="0" t="0" r="22860" b="15240"/>
                            <wp:wrapSquare wrapText="bothSides"/>
                            <wp:docPr id="28" name="Prostokąt 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6B85E01" id="Prostokąt 28" o:spid="_x0000_s1026" style="position:absolute;margin-left:2pt;margin-top:6.3pt;width:10.2pt;height:10.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" fillcolor="white [3212]" strokecolor="black [3213]" strokeweight="2pt">
                            <w10:wrap type="square"/>
                          </v:rect>
                        </w:pict>
                      </mc:Fallback>
                    </mc:AlternateContent>
                  </w:r>
                  <w:r w:rsidR="00B16061">
                    <w:rPr>
                      <w:rFonts w:ascii="Arial" w:hAnsi="Arial" w:cs="Arial"/>
                      <w:b/>
                      <w:sz w:val="18"/>
                      <w:szCs w:val="18"/>
                    </w:rPr>
                    <w:t>1</w:t>
                  </w:r>
                  <w:r w:rsidRPr="008A77DF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="00B16061">
                    <w:rPr>
                      <w:rFonts w:ascii="Arial" w:hAnsi="Arial" w:cs="Arial"/>
                      <w:b/>
                      <w:sz w:val="18"/>
                      <w:szCs w:val="18"/>
                    </w:rPr>
                    <w:t>rok</w:t>
                  </w:r>
                </w:p>
                <w:p w14:paraId="66684658" w14:textId="7FB96D40" w:rsidR="006A342A" w:rsidRPr="008A77DF" w:rsidRDefault="006A342A" w:rsidP="00DF3A36">
                  <w:pPr>
                    <w:spacing w:before="120" w:after="120"/>
                    <w:ind w:left="521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A77DF">
                    <w:rPr>
                      <w:rFonts w:ascii="Arial" w:hAnsi="Arial" w:cs="Arial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0336" behindDoc="0" locked="0" layoutInCell="1" allowOverlap="1" wp14:anchorId="68D39D3E" wp14:editId="59D49C34">
                            <wp:simplePos x="0" y="0"/>
                            <wp:positionH relativeFrom="column">
                              <wp:posOffset>25400</wp:posOffset>
                            </wp:positionH>
                            <wp:positionV relativeFrom="paragraph">
                              <wp:posOffset>186690</wp:posOffset>
                            </wp:positionV>
                            <wp:extent cx="129540" cy="137160"/>
                            <wp:effectExtent l="0" t="0" r="22860" b="15240"/>
                            <wp:wrapSquare wrapText="bothSides"/>
                            <wp:docPr id="29" name="Prostokąt 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0484350" id="Prostokąt 29" o:spid="_x0000_s1026" style="position:absolute;margin-left:2pt;margin-top:14.7pt;width:10.2pt;height:10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" fillcolor="white [3212]" strokecolor="black [3213]" strokeweight="2pt">
                            <w10:wrap type="square"/>
                          </v:rect>
                        </w:pict>
                      </mc:Fallback>
                    </mc:AlternateContent>
                  </w:r>
                  <w:r w:rsidR="00B16061">
                    <w:rPr>
                      <w:rFonts w:ascii="Arial" w:hAnsi="Arial" w:cs="Arial"/>
                      <w:b/>
                      <w:sz w:val="18"/>
                      <w:szCs w:val="18"/>
                    </w:rPr>
                    <w:t>2</w:t>
                  </w:r>
                  <w:r w:rsidRPr="008A77DF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lata</w:t>
                  </w:r>
                </w:p>
                <w:p w14:paraId="495F8239" w14:textId="07A13D45" w:rsidR="006A342A" w:rsidRPr="008A77DF" w:rsidRDefault="00B16061" w:rsidP="00DF3A36">
                  <w:pPr>
                    <w:ind w:left="521"/>
                    <w:contextualSpacing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3</w:t>
                  </w:r>
                  <w:r w:rsidR="006A342A" w:rsidRPr="008A77DF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lata</w:t>
                  </w:r>
                </w:p>
                <w:p w14:paraId="70139FE4" w14:textId="4FB82DD9" w:rsidR="006A342A" w:rsidRPr="008A77DF" w:rsidRDefault="006A342A" w:rsidP="00DF3A36">
                  <w:pPr>
                    <w:spacing w:before="120" w:after="120"/>
                    <w:ind w:left="521"/>
                    <w:rPr>
                      <w:rFonts w:ascii="Arial" w:hAnsi="Arial" w:cs="Arial"/>
                      <w:outline/>
                      <w:color w:val="000000"/>
                      <w:sz w:val="20"/>
                      <w:szCs w:val="20"/>
                      <w14:textOutline w14:w="9525" w14:cap="flat" w14:cmpd="sng" w14:algn="ctr">
                        <w14:solidFill>
                          <w14:srgbClr w14:val="000000"/>
                        </w14:solidFill>
                        <w14:prstDash w14:val="solid"/>
                        <w14:round/>
                      </w14:textOutline>
                      <w14:textFill>
                        <w14:noFill/>
                      </w14:textFill>
                    </w:rPr>
                  </w:pPr>
                  <w:r w:rsidRPr="008A77DF">
                    <w:rPr>
                      <w:rFonts w:ascii="Arial" w:hAnsi="Arial" w:cs="Arial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2384" behindDoc="0" locked="0" layoutInCell="1" allowOverlap="1" wp14:anchorId="6ABD75BA" wp14:editId="51EFC350">
                            <wp:simplePos x="0" y="0"/>
                            <wp:positionH relativeFrom="column">
                              <wp:posOffset>25400</wp:posOffset>
                            </wp:positionH>
                            <wp:positionV relativeFrom="paragraph">
                              <wp:posOffset>66675</wp:posOffset>
                            </wp:positionV>
                            <wp:extent cx="129540" cy="137160"/>
                            <wp:effectExtent l="0" t="0" r="22860" b="15240"/>
                            <wp:wrapSquare wrapText="bothSides"/>
                            <wp:docPr id="30" name="Prostokąt 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CB1A35B" id="Prostokąt 30" o:spid="_x0000_s1026" style="position:absolute;margin-left:2pt;margin-top:5.25pt;width:10.2pt;height:10.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" fillcolor="white [3212]" strokecolor="black [3213]" strokeweight="2pt">
                            <w10:wrap type="square"/>
                          </v:rect>
                        </w:pict>
                      </mc:Fallback>
                    </mc:AlternateContent>
                  </w:r>
                  <w:r w:rsidR="00B16061">
                    <w:rPr>
                      <w:rFonts w:ascii="Arial" w:hAnsi="Arial" w:cs="Arial"/>
                      <w:b/>
                      <w:sz w:val="18"/>
                      <w:szCs w:val="18"/>
                    </w:rPr>
                    <w:t>4</w:t>
                  </w:r>
                  <w:r w:rsidRPr="008A77DF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lat i więcej</w:t>
                  </w:r>
                </w:p>
              </w:tc>
            </w:tr>
            <w:tr w:rsidR="006A342A" w:rsidRPr="008A77DF" w14:paraId="6694A97B" w14:textId="77777777" w:rsidTr="006A342A">
              <w:trPr>
                <w:trHeight w:val="1371"/>
              </w:trPr>
              <w:tc>
                <w:tcPr>
                  <w:tcW w:w="1879" w:type="dxa"/>
                  <w:vAlign w:val="center"/>
                </w:tcPr>
                <w:p w14:paraId="18B0D6D5" w14:textId="5E61426B" w:rsidR="006A342A" w:rsidRPr="008A77DF" w:rsidRDefault="006A342A" w:rsidP="006A342A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Style w:val="Teksttreci3"/>
                      <w:rFonts w:ascii="Arial" w:hAnsi="Arial" w:cs="Arial"/>
                      <w:color w:val="000000"/>
                      <w:sz w:val="18"/>
                      <w:szCs w:val="18"/>
                    </w:rPr>
                    <w:t>4</w:t>
                  </w:r>
                  <w:r w:rsidRPr="00731CD8">
                    <w:rPr>
                      <w:rStyle w:val="Teksttreci3"/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osoba z personelu Wykonawcy</w:t>
                  </w:r>
                </w:p>
              </w:tc>
              <w:tc>
                <w:tcPr>
                  <w:tcW w:w="3969" w:type="dxa"/>
                  <w:vAlign w:val="center"/>
                </w:tcPr>
                <w:p w14:paraId="532E57FC" w14:textId="1D10603A" w:rsidR="006A342A" w:rsidRPr="008A77DF" w:rsidRDefault="006A342A" w:rsidP="006A342A">
                  <w:pPr>
                    <w:contextualSpacing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6D54C0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Doświadczenie na stanowisku automatyka</w:t>
                  </w:r>
                </w:p>
              </w:tc>
              <w:tc>
                <w:tcPr>
                  <w:tcW w:w="1921" w:type="dxa"/>
                </w:tcPr>
                <w:p w14:paraId="33F237A3" w14:textId="77777777" w:rsidR="006A342A" w:rsidRPr="008A77DF" w:rsidRDefault="006A342A" w:rsidP="006A342A">
                  <w:pPr>
                    <w:contextualSpacing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</w:tcPr>
                <w:p w14:paraId="6E4D40ED" w14:textId="7624B77D" w:rsidR="006A342A" w:rsidRPr="008A77DF" w:rsidRDefault="006A342A" w:rsidP="00DF3A36">
                  <w:pPr>
                    <w:spacing w:before="120" w:after="120"/>
                    <w:ind w:left="521"/>
                    <w:rPr>
                      <w:rFonts w:ascii="Arial" w:hAnsi="Arial" w:cs="Arial"/>
                      <w:outline/>
                      <w:color w:val="000000"/>
                      <w:sz w:val="20"/>
                      <w:szCs w:val="20"/>
                      <w14:textOutline w14:w="9525" w14:cap="flat" w14:cmpd="sng" w14:algn="ctr">
                        <w14:solidFill>
                          <w14:srgbClr w14:val="000000"/>
                        </w14:solidFill>
                        <w14:prstDash w14:val="solid"/>
                        <w14:round/>
                      </w14:textOutline>
                      <w14:textFill>
                        <w14:noFill/>
                      </w14:textFill>
                    </w:rPr>
                  </w:pPr>
                  <w:r w:rsidRPr="008A77DF">
                    <w:rPr>
                      <w:rFonts w:ascii="Arial" w:hAnsi="Arial" w:cs="Arial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3408" behindDoc="0" locked="0" layoutInCell="1" allowOverlap="1" wp14:anchorId="0042C002" wp14:editId="097D01B2">
                            <wp:simplePos x="0" y="0"/>
                            <wp:positionH relativeFrom="column">
                              <wp:posOffset>15875</wp:posOffset>
                            </wp:positionH>
                            <wp:positionV relativeFrom="paragraph">
                              <wp:posOffset>281305</wp:posOffset>
                            </wp:positionV>
                            <wp:extent cx="129540" cy="137160"/>
                            <wp:effectExtent l="0" t="0" r="22860" b="15240"/>
                            <wp:wrapSquare wrapText="bothSides"/>
                            <wp:docPr id="35" name="Prostokąt 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7B61D84" id="Prostokąt 35" o:spid="_x0000_s1026" style="position:absolute;margin-left:1.25pt;margin-top:22.15pt;width:10.2pt;height:10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" fillcolor="white [3212]" strokecolor="black [3213]" strokeweight="2pt">
                            <w10:wrap type="square"/>
                          </v:rect>
                        </w:pict>
                      </mc:Fallback>
                    </mc:AlternateContent>
                  </w:r>
                  <w:r w:rsidRPr="008A77DF">
                    <w:rPr>
                      <w:rFonts w:ascii="Arial" w:hAnsi="Arial" w:cs="Arial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5456" behindDoc="0" locked="0" layoutInCell="1" allowOverlap="1" wp14:anchorId="16728509" wp14:editId="631F9864">
                            <wp:simplePos x="0" y="0"/>
                            <wp:positionH relativeFrom="column">
                              <wp:posOffset>25400</wp:posOffset>
                            </wp:positionH>
                            <wp:positionV relativeFrom="paragraph">
                              <wp:posOffset>71755</wp:posOffset>
                            </wp:positionV>
                            <wp:extent cx="129540" cy="137160"/>
                            <wp:effectExtent l="0" t="0" r="22860" b="15240"/>
                            <wp:wrapSquare wrapText="bothSides"/>
                            <wp:docPr id="36" name="Prostokąt 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D7EE4B3" id="Prostokąt 36" o:spid="_x0000_s1026" style="position:absolute;margin-left:2pt;margin-top:5.65pt;width:10.2pt;height:10.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" fillcolor="white [3212]" strokecolor="black [3213]" strokeweight="2pt">
                            <w10:wrap type="square"/>
                          </v:rect>
                        </w:pict>
                      </mc:Fallback>
                    </mc:AlternateContent>
                  </w:r>
                  <w:r w:rsidR="00B16061">
                    <w:rPr>
                      <w:rFonts w:ascii="Arial" w:hAnsi="Arial" w:cs="Arial"/>
                      <w:b/>
                      <w:sz w:val="18"/>
                      <w:szCs w:val="18"/>
                    </w:rPr>
                    <w:t>1</w:t>
                  </w:r>
                  <w:r w:rsidRPr="008A77DF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="00B16061">
                    <w:rPr>
                      <w:rFonts w:ascii="Arial" w:hAnsi="Arial" w:cs="Arial"/>
                      <w:b/>
                      <w:sz w:val="18"/>
                      <w:szCs w:val="18"/>
                    </w:rPr>
                    <w:t>rok</w:t>
                  </w:r>
                </w:p>
                <w:p w14:paraId="24C0C6B3" w14:textId="49FF3DB3" w:rsidR="006A342A" w:rsidRPr="008A77DF" w:rsidRDefault="006A342A" w:rsidP="00DF3A36">
                  <w:pPr>
                    <w:spacing w:before="120" w:after="120"/>
                    <w:ind w:left="521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A77DF">
                    <w:rPr>
                      <w:rFonts w:ascii="Arial" w:hAnsi="Arial" w:cs="Arial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4432" behindDoc="0" locked="0" layoutInCell="1" allowOverlap="1" wp14:anchorId="6BA02022" wp14:editId="24B3E353">
                            <wp:simplePos x="0" y="0"/>
                            <wp:positionH relativeFrom="column">
                              <wp:posOffset>25400</wp:posOffset>
                            </wp:positionH>
                            <wp:positionV relativeFrom="paragraph">
                              <wp:posOffset>187960</wp:posOffset>
                            </wp:positionV>
                            <wp:extent cx="129540" cy="137160"/>
                            <wp:effectExtent l="0" t="0" r="22860" b="15240"/>
                            <wp:wrapSquare wrapText="bothSides"/>
                            <wp:docPr id="37" name="Prostokąt 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68B2276" id="Prostokąt 37" o:spid="_x0000_s1026" style="position:absolute;margin-left:2pt;margin-top:14.8pt;width:10.2pt;height:10.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" fillcolor="white [3212]" strokecolor="black [3213]" strokeweight="2pt">
                            <w10:wrap type="square"/>
                          </v:rect>
                        </w:pict>
                      </mc:Fallback>
                    </mc:AlternateContent>
                  </w:r>
                  <w:r w:rsidR="00B16061">
                    <w:rPr>
                      <w:rFonts w:ascii="Arial" w:hAnsi="Arial" w:cs="Arial"/>
                      <w:b/>
                      <w:sz w:val="18"/>
                      <w:szCs w:val="18"/>
                    </w:rPr>
                    <w:t>2</w:t>
                  </w:r>
                  <w:r w:rsidRPr="008A77DF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lata</w:t>
                  </w:r>
                </w:p>
                <w:p w14:paraId="12938B96" w14:textId="1C53F2E2" w:rsidR="006A342A" w:rsidRPr="008A77DF" w:rsidRDefault="006A342A" w:rsidP="00DF3A36">
                  <w:pPr>
                    <w:spacing w:before="120" w:after="120"/>
                    <w:ind w:left="521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8A77DF">
                    <w:rPr>
                      <w:rFonts w:ascii="Arial" w:hAnsi="Arial" w:cs="Arial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6480" behindDoc="0" locked="0" layoutInCell="1" allowOverlap="1" wp14:anchorId="38D48EF4" wp14:editId="29598B32">
                            <wp:simplePos x="0" y="0"/>
                            <wp:positionH relativeFrom="column">
                              <wp:posOffset>25400</wp:posOffset>
                            </wp:positionH>
                            <wp:positionV relativeFrom="paragraph">
                              <wp:posOffset>180340</wp:posOffset>
                            </wp:positionV>
                            <wp:extent cx="129540" cy="137160"/>
                            <wp:effectExtent l="0" t="0" r="22860" b="15240"/>
                            <wp:wrapSquare wrapText="bothSides"/>
                            <wp:docPr id="38" name="Prostokąt 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60BBAAD" id="Prostokąt 38" o:spid="_x0000_s1026" style="position:absolute;margin-left:2pt;margin-top:14.2pt;width:10.2pt;height:10.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" fillcolor="white [3212]" strokecolor="black [3213]" strokeweight="2pt">
                            <w10:wrap type="square"/>
                          </v:rect>
                        </w:pict>
                      </mc:Fallback>
                    </mc:AlternateContent>
                  </w:r>
                  <w:r w:rsidR="00B16061">
                    <w:rPr>
                      <w:rFonts w:ascii="Arial" w:hAnsi="Arial" w:cs="Arial"/>
                      <w:b/>
                      <w:sz w:val="18"/>
                      <w:szCs w:val="18"/>
                    </w:rPr>
                    <w:t>3</w:t>
                  </w:r>
                  <w:r w:rsidRPr="008A77DF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lata</w:t>
                  </w:r>
                </w:p>
                <w:p w14:paraId="415EA2B4" w14:textId="5B999C2B" w:rsidR="006A342A" w:rsidRPr="008A77DF" w:rsidRDefault="00B16061" w:rsidP="00DF3A36">
                  <w:pPr>
                    <w:spacing w:before="120" w:after="120"/>
                    <w:ind w:left="521"/>
                    <w:contextualSpacing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4</w:t>
                  </w:r>
                  <w:r w:rsidR="006A342A" w:rsidRPr="008A77DF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lat i więcej</w:t>
                  </w:r>
                </w:p>
              </w:tc>
            </w:tr>
            <w:tr w:rsidR="006A342A" w:rsidRPr="008A77DF" w14:paraId="4115CE91" w14:textId="77777777" w:rsidTr="006A342A">
              <w:trPr>
                <w:trHeight w:val="1405"/>
              </w:trPr>
              <w:tc>
                <w:tcPr>
                  <w:tcW w:w="1879" w:type="dxa"/>
                  <w:vAlign w:val="center"/>
                </w:tcPr>
                <w:p w14:paraId="7036C892" w14:textId="66514C61" w:rsidR="006A342A" w:rsidRPr="008A77DF" w:rsidRDefault="006A342A" w:rsidP="006A342A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Style w:val="Teksttreci3"/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  <w:r w:rsidRPr="00731CD8">
                    <w:rPr>
                      <w:rStyle w:val="Teksttreci3"/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osoba z personelu Wykonawcy</w:t>
                  </w:r>
                </w:p>
              </w:tc>
              <w:tc>
                <w:tcPr>
                  <w:tcW w:w="3969" w:type="dxa"/>
                  <w:vAlign w:val="center"/>
                </w:tcPr>
                <w:p w14:paraId="00B970AB" w14:textId="2A6B9EA6" w:rsidR="006A342A" w:rsidRPr="008A77DF" w:rsidRDefault="006A342A" w:rsidP="006A342A">
                  <w:pPr>
                    <w:contextualSpacing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6D54C0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Doświadczenie na stanowisku automatyka</w:t>
                  </w:r>
                </w:p>
              </w:tc>
              <w:tc>
                <w:tcPr>
                  <w:tcW w:w="1921" w:type="dxa"/>
                </w:tcPr>
                <w:p w14:paraId="65240BB0" w14:textId="77777777" w:rsidR="006A342A" w:rsidRPr="008A77DF" w:rsidRDefault="006A342A" w:rsidP="006A342A">
                  <w:pPr>
                    <w:contextualSpacing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</w:tcPr>
                <w:p w14:paraId="32E1484A" w14:textId="6B3DB3C9" w:rsidR="006A342A" w:rsidRPr="008A77DF" w:rsidRDefault="006A342A" w:rsidP="00DF3A36">
                  <w:pPr>
                    <w:spacing w:before="120" w:after="120"/>
                    <w:ind w:left="521"/>
                    <w:rPr>
                      <w:rFonts w:ascii="Arial" w:hAnsi="Arial" w:cs="Arial"/>
                      <w:outline/>
                      <w:color w:val="000000"/>
                      <w:sz w:val="20"/>
                      <w:szCs w:val="20"/>
                      <w14:textOutline w14:w="9525" w14:cap="flat" w14:cmpd="sng" w14:algn="ctr">
                        <w14:solidFill>
                          <w14:srgbClr w14:val="000000"/>
                        </w14:solidFill>
                        <w14:prstDash w14:val="solid"/>
                        <w14:round/>
                      </w14:textOutline>
                      <w14:textFill>
                        <w14:noFill/>
                      </w14:textFill>
                    </w:rPr>
                  </w:pPr>
                  <w:r w:rsidRPr="008A77DF">
                    <w:rPr>
                      <w:rFonts w:ascii="Arial" w:hAnsi="Arial" w:cs="Arial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7504" behindDoc="0" locked="0" layoutInCell="1" allowOverlap="1" wp14:anchorId="4B946DE1" wp14:editId="3D4F4BDE">
                            <wp:simplePos x="0" y="0"/>
                            <wp:positionH relativeFrom="column">
                              <wp:posOffset>15875</wp:posOffset>
                            </wp:positionH>
                            <wp:positionV relativeFrom="paragraph">
                              <wp:posOffset>280670</wp:posOffset>
                            </wp:positionV>
                            <wp:extent cx="129540" cy="137160"/>
                            <wp:effectExtent l="0" t="0" r="22860" b="15240"/>
                            <wp:wrapSquare wrapText="bothSides"/>
                            <wp:docPr id="39" name="Prostokąt 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8EB32A3" id="Prostokąt 39" o:spid="_x0000_s1026" style="position:absolute;margin-left:1.25pt;margin-top:22.1pt;width:10.2pt;height:10.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" fillcolor="white [3212]" strokecolor="black [3213]" strokeweight="2pt">
                            <w10:wrap type="square"/>
                          </v:rect>
                        </w:pict>
                      </mc:Fallback>
                    </mc:AlternateContent>
                  </w:r>
                  <w:r w:rsidRPr="008A77DF">
                    <w:rPr>
                      <w:rFonts w:ascii="Arial" w:hAnsi="Arial" w:cs="Arial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9552" behindDoc="0" locked="0" layoutInCell="1" allowOverlap="1" wp14:anchorId="22710EA1" wp14:editId="40EA6A76">
                            <wp:simplePos x="0" y="0"/>
                            <wp:positionH relativeFrom="column">
                              <wp:posOffset>25400</wp:posOffset>
                            </wp:positionH>
                            <wp:positionV relativeFrom="paragraph">
                              <wp:posOffset>71120</wp:posOffset>
                            </wp:positionV>
                            <wp:extent cx="129540" cy="137160"/>
                            <wp:effectExtent l="0" t="0" r="22860" b="15240"/>
                            <wp:wrapSquare wrapText="bothSides"/>
                            <wp:docPr id="40" name="Prostokąt 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A83B083" id="Prostokąt 40" o:spid="_x0000_s1026" style="position:absolute;margin-left:2pt;margin-top:5.6pt;width:10.2pt;height:10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" fillcolor="white [3212]" strokecolor="black [3213]" strokeweight="2pt">
                            <w10:wrap type="square"/>
                          </v:rect>
                        </w:pict>
                      </mc:Fallback>
                    </mc:AlternateContent>
                  </w:r>
                  <w:r w:rsidR="00B16061">
                    <w:rPr>
                      <w:rFonts w:ascii="Arial" w:hAnsi="Arial" w:cs="Arial"/>
                      <w:b/>
                      <w:sz w:val="18"/>
                      <w:szCs w:val="18"/>
                    </w:rPr>
                    <w:t>1</w:t>
                  </w:r>
                  <w:r w:rsidRPr="008A77DF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="00B16061">
                    <w:rPr>
                      <w:rFonts w:ascii="Arial" w:hAnsi="Arial" w:cs="Arial"/>
                      <w:b/>
                      <w:sz w:val="18"/>
                      <w:szCs w:val="18"/>
                    </w:rPr>
                    <w:t>rok</w:t>
                  </w:r>
                </w:p>
                <w:p w14:paraId="079F0CAA" w14:textId="39270FD2" w:rsidR="006A342A" w:rsidRPr="008A77DF" w:rsidRDefault="006A342A" w:rsidP="00DF3A36">
                  <w:pPr>
                    <w:spacing w:before="120" w:after="120"/>
                    <w:ind w:left="521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A77DF">
                    <w:rPr>
                      <w:rFonts w:ascii="Arial" w:hAnsi="Arial" w:cs="Arial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8528" behindDoc="0" locked="0" layoutInCell="1" allowOverlap="1" wp14:anchorId="686DBBCE" wp14:editId="1C5F8825">
                            <wp:simplePos x="0" y="0"/>
                            <wp:positionH relativeFrom="column">
                              <wp:posOffset>25400</wp:posOffset>
                            </wp:positionH>
                            <wp:positionV relativeFrom="paragraph">
                              <wp:posOffset>187325</wp:posOffset>
                            </wp:positionV>
                            <wp:extent cx="129540" cy="137160"/>
                            <wp:effectExtent l="0" t="0" r="22860" b="15240"/>
                            <wp:wrapSquare wrapText="bothSides"/>
                            <wp:docPr id="41" name="Prostokąt 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7A0D6C8" id="Prostokąt 41" o:spid="_x0000_s1026" style="position:absolute;margin-left:2pt;margin-top:14.75pt;width:10.2pt;height:10.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" fillcolor="white [3212]" strokecolor="black [3213]" strokeweight="2pt">
                            <w10:wrap type="square"/>
                          </v:rect>
                        </w:pict>
                      </mc:Fallback>
                    </mc:AlternateContent>
                  </w:r>
                  <w:r w:rsidR="00B16061">
                    <w:rPr>
                      <w:rFonts w:ascii="Arial" w:hAnsi="Arial" w:cs="Arial"/>
                      <w:b/>
                      <w:sz w:val="18"/>
                      <w:szCs w:val="18"/>
                    </w:rPr>
                    <w:t>2</w:t>
                  </w:r>
                  <w:r w:rsidRPr="008A77DF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lata</w:t>
                  </w:r>
                </w:p>
                <w:p w14:paraId="7BB577B2" w14:textId="2A96B10D" w:rsidR="006A342A" w:rsidRPr="008A77DF" w:rsidRDefault="006A342A" w:rsidP="00DF3A36">
                  <w:pPr>
                    <w:spacing w:before="120" w:after="120"/>
                    <w:ind w:left="521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8A77DF">
                    <w:rPr>
                      <w:rFonts w:ascii="Arial" w:hAnsi="Arial" w:cs="Arial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0576" behindDoc="0" locked="0" layoutInCell="1" allowOverlap="1" wp14:anchorId="03496791" wp14:editId="5DC9DF00">
                            <wp:simplePos x="0" y="0"/>
                            <wp:positionH relativeFrom="column">
                              <wp:posOffset>25400</wp:posOffset>
                            </wp:positionH>
                            <wp:positionV relativeFrom="paragraph">
                              <wp:posOffset>179705</wp:posOffset>
                            </wp:positionV>
                            <wp:extent cx="129540" cy="137160"/>
                            <wp:effectExtent l="0" t="0" r="22860" b="15240"/>
                            <wp:wrapSquare wrapText="bothSides"/>
                            <wp:docPr id="42" name="Prostokąt 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8593733" id="Prostokąt 42" o:spid="_x0000_s1026" style="position:absolute;margin-left:2pt;margin-top:14.15pt;width:10.2pt;height:10.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" fillcolor="white [3212]" strokecolor="black [3213]" strokeweight="2pt">
                            <w10:wrap type="square"/>
                          </v:rect>
                        </w:pict>
                      </mc:Fallback>
                    </mc:AlternateContent>
                  </w:r>
                  <w:r w:rsidR="00B16061">
                    <w:rPr>
                      <w:rFonts w:ascii="Arial" w:hAnsi="Arial" w:cs="Arial"/>
                      <w:b/>
                      <w:sz w:val="18"/>
                      <w:szCs w:val="18"/>
                    </w:rPr>
                    <w:t>3</w:t>
                  </w:r>
                  <w:r w:rsidRPr="008A77DF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lata</w:t>
                  </w:r>
                </w:p>
                <w:p w14:paraId="7BBDF2BA" w14:textId="7212F751" w:rsidR="006A342A" w:rsidRPr="008A77DF" w:rsidRDefault="00B16061" w:rsidP="00DF3A36">
                  <w:pPr>
                    <w:ind w:left="521"/>
                    <w:contextualSpacing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4</w:t>
                  </w:r>
                  <w:r w:rsidR="006A342A" w:rsidRPr="008A77DF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lat i więcej</w:t>
                  </w:r>
                </w:p>
              </w:tc>
            </w:tr>
            <w:tr w:rsidR="006A342A" w:rsidRPr="008A77DF" w14:paraId="4B2586C0" w14:textId="77777777" w:rsidTr="006A342A">
              <w:trPr>
                <w:trHeight w:val="1397"/>
              </w:trPr>
              <w:tc>
                <w:tcPr>
                  <w:tcW w:w="1879" w:type="dxa"/>
                  <w:vAlign w:val="center"/>
                </w:tcPr>
                <w:p w14:paraId="7CA27A65" w14:textId="16C76FDC" w:rsidR="006A342A" w:rsidRPr="008A77DF" w:rsidRDefault="006A342A" w:rsidP="006A342A">
                  <w:pPr>
                    <w:contextualSpacing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Style w:val="Teksttreci3"/>
                      <w:rFonts w:ascii="Arial" w:hAnsi="Arial" w:cs="Arial"/>
                      <w:color w:val="000000"/>
                      <w:sz w:val="18"/>
                      <w:szCs w:val="18"/>
                    </w:rPr>
                    <w:t>6</w:t>
                  </w:r>
                  <w:r w:rsidRPr="00731CD8">
                    <w:rPr>
                      <w:rStyle w:val="Teksttreci3"/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osoba z personelu Wykonawcy</w:t>
                  </w:r>
                </w:p>
              </w:tc>
              <w:tc>
                <w:tcPr>
                  <w:tcW w:w="3969" w:type="dxa"/>
                  <w:vAlign w:val="center"/>
                </w:tcPr>
                <w:p w14:paraId="003E8036" w14:textId="34A20776" w:rsidR="006A342A" w:rsidRPr="008A77DF" w:rsidRDefault="006A342A" w:rsidP="006A342A">
                  <w:pPr>
                    <w:contextualSpacing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6D54C0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Doświadczenie na stanowisku automatyka</w:t>
                  </w:r>
                </w:p>
              </w:tc>
              <w:tc>
                <w:tcPr>
                  <w:tcW w:w="1921" w:type="dxa"/>
                </w:tcPr>
                <w:p w14:paraId="78C9537B" w14:textId="77777777" w:rsidR="006A342A" w:rsidRPr="008A77DF" w:rsidRDefault="006A342A" w:rsidP="006A342A">
                  <w:pPr>
                    <w:contextualSpacing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</w:tcPr>
                <w:p w14:paraId="5E949AE8" w14:textId="247CE66F" w:rsidR="006A342A" w:rsidRPr="008A77DF" w:rsidRDefault="006A342A" w:rsidP="00DF3A36">
                  <w:pPr>
                    <w:spacing w:before="120" w:after="120"/>
                    <w:ind w:left="521"/>
                    <w:rPr>
                      <w:rFonts w:ascii="Arial" w:hAnsi="Arial" w:cs="Arial"/>
                      <w:outline/>
                      <w:color w:val="000000"/>
                      <w:sz w:val="20"/>
                      <w:szCs w:val="20"/>
                      <w14:textOutline w14:w="9525" w14:cap="flat" w14:cmpd="sng" w14:algn="ctr">
                        <w14:solidFill>
                          <w14:srgbClr w14:val="000000"/>
                        </w14:solidFill>
                        <w14:prstDash w14:val="solid"/>
                        <w14:round/>
                      </w14:textOutline>
                      <w14:textFill>
                        <w14:noFill/>
                      </w14:textFill>
                    </w:rPr>
                  </w:pPr>
                  <w:r w:rsidRPr="008A77DF">
                    <w:rPr>
                      <w:rFonts w:ascii="Arial" w:hAnsi="Arial" w:cs="Arial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1600" behindDoc="0" locked="0" layoutInCell="1" allowOverlap="1" wp14:anchorId="32C07165" wp14:editId="2DCE8CCC">
                            <wp:simplePos x="0" y="0"/>
                            <wp:positionH relativeFrom="column">
                              <wp:posOffset>15875</wp:posOffset>
                            </wp:positionH>
                            <wp:positionV relativeFrom="paragraph">
                              <wp:posOffset>277495</wp:posOffset>
                            </wp:positionV>
                            <wp:extent cx="129540" cy="137160"/>
                            <wp:effectExtent l="0" t="0" r="22860" b="15240"/>
                            <wp:wrapSquare wrapText="bothSides"/>
                            <wp:docPr id="43" name="Prostokąt 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0CD1DB6" id="Prostokąt 43" o:spid="_x0000_s1026" style="position:absolute;margin-left:1.25pt;margin-top:21.85pt;width:10.2pt;height:10.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" fillcolor="white [3212]" strokecolor="black [3213]" strokeweight="2pt">
                            <w10:wrap type="square"/>
                          </v:rect>
                        </w:pict>
                      </mc:Fallback>
                    </mc:AlternateContent>
                  </w:r>
                  <w:r w:rsidRPr="008A77DF">
                    <w:rPr>
                      <w:rFonts w:ascii="Arial" w:hAnsi="Arial" w:cs="Arial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3648" behindDoc="0" locked="0" layoutInCell="1" allowOverlap="1" wp14:anchorId="53DDFEBF" wp14:editId="70839600">
                            <wp:simplePos x="0" y="0"/>
                            <wp:positionH relativeFrom="column">
                              <wp:posOffset>25400</wp:posOffset>
                            </wp:positionH>
                            <wp:positionV relativeFrom="paragraph">
                              <wp:posOffset>77470</wp:posOffset>
                            </wp:positionV>
                            <wp:extent cx="129540" cy="137160"/>
                            <wp:effectExtent l="0" t="0" r="22860" b="15240"/>
                            <wp:wrapSquare wrapText="bothSides"/>
                            <wp:docPr id="44" name="Prostokąt 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32935BB" id="Prostokąt 44" o:spid="_x0000_s1026" style="position:absolute;margin-left:2pt;margin-top:6.1pt;width:10.2pt;height:10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" fillcolor="white [3212]" strokecolor="black [3213]" strokeweight="2pt">
                            <w10:wrap type="square"/>
                          </v:rect>
                        </w:pict>
                      </mc:Fallback>
                    </mc:AlternateContent>
                  </w:r>
                  <w:r w:rsidR="00B16061">
                    <w:rPr>
                      <w:rFonts w:ascii="Arial" w:hAnsi="Arial" w:cs="Arial"/>
                      <w:b/>
                      <w:sz w:val="18"/>
                      <w:szCs w:val="18"/>
                    </w:rPr>
                    <w:t>1</w:t>
                  </w:r>
                  <w:r w:rsidRPr="008A77DF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="00B16061">
                    <w:rPr>
                      <w:rFonts w:ascii="Arial" w:hAnsi="Arial" w:cs="Arial"/>
                      <w:b/>
                      <w:sz w:val="18"/>
                      <w:szCs w:val="18"/>
                    </w:rPr>
                    <w:t>rok</w:t>
                  </w:r>
                </w:p>
                <w:p w14:paraId="06079CDD" w14:textId="66A0E539" w:rsidR="006A342A" w:rsidRPr="008A77DF" w:rsidRDefault="006A342A" w:rsidP="00DF3A36">
                  <w:pPr>
                    <w:spacing w:before="120" w:after="120"/>
                    <w:ind w:left="521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A77DF">
                    <w:rPr>
                      <w:rFonts w:ascii="Arial" w:hAnsi="Arial" w:cs="Arial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2624" behindDoc="0" locked="0" layoutInCell="1" allowOverlap="1" wp14:anchorId="618CFEA1" wp14:editId="6E730325">
                            <wp:simplePos x="0" y="0"/>
                            <wp:positionH relativeFrom="column">
                              <wp:posOffset>25400</wp:posOffset>
                            </wp:positionH>
                            <wp:positionV relativeFrom="paragraph">
                              <wp:posOffset>184150</wp:posOffset>
                            </wp:positionV>
                            <wp:extent cx="129540" cy="137160"/>
                            <wp:effectExtent l="0" t="0" r="22860" b="15240"/>
                            <wp:wrapSquare wrapText="bothSides"/>
                            <wp:docPr id="45" name="Prostokąt 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EE579CE" id="Prostokąt 45" o:spid="_x0000_s1026" style="position:absolute;margin-left:2pt;margin-top:14.5pt;width:10.2pt;height:10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" fillcolor="white [3212]" strokecolor="black [3213]" strokeweight="2pt">
                            <w10:wrap type="square"/>
                          </v:rect>
                        </w:pict>
                      </mc:Fallback>
                    </mc:AlternateContent>
                  </w:r>
                  <w:r w:rsidR="00B16061">
                    <w:rPr>
                      <w:rFonts w:ascii="Arial" w:hAnsi="Arial" w:cs="Arial"/>
                      <w:b/>
                      <w:sz w:val="18"/>
                      <w:szCs w:val="18"/>
                    </w:rPr>
                    <w:t>2</w:t>
                  </w:r>
                  <w:r w:rsidRPr="008A77DF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lata</w:t>
                  </w:r>
                </w:p>
                <w:p w14:paraId="6D1970F2" w14:textId="45869EB0" w:rsidR="006A342A" w:rsidRPr="008A77DF" w:rsidRDefault="006A342A" w:rsidP="00DF3A36">
                  <w:pPr>
                    <w:spacing w:before="120" w:after="120"/>
                    <w:ind w:left="521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8A77DF">
                    <w:rPr>
                      <w:rFonts w:ascii="Arial" w:hAnsi="Arial" w:cs="Arial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4672" behindDoc="0" locked="0" layoutInCell="1" allowOverlap="1" wp14:anchorId="265382E3" wp14:editId="4EFC73AA">
                            <wp:simplePos x="0" y="0"/>
                            <wp:positionH relativeFrom="column">
                              <wp:posOffset>25400</wp:posOffset>
                            </wp:positionH>
                            <wp:positionV relativeFrom="paragraph">
                              <wp:posOffset>186055</wp:posOffset>
                            </wp:positionV>
                            <wp:extent cx="129540" cy="137160"/>
                            <wp:effectExtent l="0" t="0" r="22860" b="15240"/>
                            <wp:wrapSquare wrapText="bothSides"/>
                            <wp:docPr id="46" name="Prostokąt 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9540" cy="137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6BFAB80" id="Prostokąt 46" o:spid="_x0000_s1026" style="position:absolute;margin-left:2pt;margin-top:14.65pt;width:10.2pt;height:10.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" fillcolor="white [3212]" strokecolor="black [3213]" strokeweight="2pt">
                            <w10:wrap type="square"/>
                          </v:rect>
                        </w:pict>
                      </mc:Fallback>
                    </mc:AlternateContent>
                  </w:r>
                  <w:r w:rsidR="00B16061">
                    <w:rPr>
                      <w:rFonts w:ascii="Arial" w:hAnsi="Arial" w:cs="Arial"/>
                      <w:b/>
                      <w:sz w:val="18"/>
                      <w:szCs w:val="18"/>
                    </w:rPr>
                    <w:t>3</w:t>
                  </w:r>
                  <w:r w:rsidRPr="008A77DF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lata</w:t>
                  </w:r>
                </w:p>
                <w:p w14:paraId="040EE9A1" w14:textId="58829DC1" w:rsidR="006A342A" w:rsidRPr="008A77DF" w:rsidRDefault="00B16061" w:rsidP="00DF3A36">
                  <w:pPr>
                    <w:ind w:left="521"/>
                    <w:contextualSpacing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4</w:t>
                  </w:r>
                  <w:r w:rsidR="006A342A" w:rsidRPr="008A77DF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lat i więcej</w:t>
                  </w:r>
                </w:p>
              </w:tc>
            </w:tr>
          </w:tbl>
          <w:p w14:paraId="79AF559A" w14:textId="77777777" w:rsidR="00EE6671" w:rsidRPr="008A77DF" w:rsidRDefault="00EE6671" w:rsidP="00C1572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865D546" w14:textId="77777777" w:rsidR="00EE6671" w:rsidRDefault="00EE6671" w:rsidP="00C1572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673FDB0" w14:textId="0D10CBC4" w:rsidR="00C72773" w:rsidRPr="008A77DF" w:rsidRDefault="00C72773" w:rsidP="00C1572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E6671" w:rsidRPr="008A77DF" w14:paraId="14BDCE8D" w14:textId="77777777" w:rsidTr="00C1572B">
        <w:trPr>
          <w:trHeight w:val="600"/>
        </w:trPr>
        <w:tc>
          <w:tcPr>
            <w:tcW w:w="10065" w:type="dxa"/>
            <w:gridSpan w:val="2"/>
            <w:hideMark/>
          </w:tcPr>
          <w:p w14:paraId="2E3F2860" w14:textId="77777777" w:rsidR="00EE6671" w:rsidRPr="008A77DF" w:rsidRDefault="00EE6671" w:rsidP="00EE6671">
            <w:pPr>
              <w:numPr>
                <w:ilvl w:val="0"/>
                <w:numId w:val="20"/>
              </w:numPr>
              <w:ind w:left="459" w:hanging="425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lastRenderedPageBreak/>
              <w:t>OŚWIADCZAM/-Y*, ŻE:</w:t>
            </w:r>
          </w:p>
          <w:p w14:paraId="47FCC7C9" w14:textId="77777777" w:rsidR="00EE6671" w:rsidRPr="008A77DF" w:rsidRDefault="00EE6671" w:rsidP="00EE6671">
            <w:pPr>
              <w:pStyle w:val="Akapitzlist"/>
              <w:numPr>
                <w:ilvl w:val="0"/>
                <w:numId w:val="28"/>
              </w:numPr>
              <w:tabs>
                <w:tab w:val="left" w:pos="459"/>
                <w:tab w:val="left" w:pos="9000"/>
              </w:tabs>
              <w:suppressAutoHyphens/>
              <w:spacing w:before="120" w:after="120"/>
              <w:contextualSpacing w:val="0"/>
              <w:jc w:val="both"/>
              <w:rPr>
                <w:rStyle w:val="FontStyle43"/>
                <w:rFonts w:ascii="Arial" w:hAnsi="Arial" w:cs="Arial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 xml:space="preserve">wskazana cena ryczałtowa w Formularzu ofertowym obejmuje cały zakres Przedmiotu zamówienia wskazanego przez Zamawiającego w SIWZ, uwzględnia wszystkie wymagane opłaty i koszty niezbędne do zrealizowania całości przedmiotu zamówienia, bez względu na okoliczności i źródła ich powstania;   </w:t>
            </w:r>
          </w:p>
          <w:p w14:paraId="47894CDA" w14:textId="77777777" w:rsidR="00EE6671" w:rsidRPr="008A77DF" w:rsidRDefault="00EE6671" w:rsidP="00EE6671">
            <w:pPr>
              <w:pStyle w:val="Akapitzlist"/>
              <w:numPr>
                <w:ilvl w:val="0"/>
                <w:numId w:val="28"/>
              </w:numPr>
              <w:tabs>
                <w:tab w:val="left" w:pos="9000"/>
              </w:tabs>
              <w:suppressAutoHyphens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Style w:val="FontStyle43"/>
                <w:rFonts w:ascii="Arial" w:hAnsi="Arial" w:cs="Arial"/>
              </w:rPr>
              <w:t>akceptuję/-</w:t>
            </w:r>
            <w:proofErr w:type="spellStart"/>
            <w:r w:rsidRPr="008A77DF">
              <w:rPr>
                <w:rStyle w:val="FontStyle43"/>
                <w:rFonts w:ascii="Arial" w:hAnsi="Arial" w:cs="Arial"/>
              </w:rPr>
              <w:t>emy</w:t>
            </w:r>
            <w:proofErr w:type="spellEnd"/>
            <w:r w:rsidRPr="008A77DF">
              <w:rPr>
                <w:rStyle w:val="FontStyle43"/>
                <w:rFonts w:ascii="Arial" w:hAnsi="Arial" w:cs="Arial"/>
              </w:rPr>
              <w:t xml:space="preserve">* warunki wskazane w SIWZ oraz wzorze umowy; </w:t>
            </w:r>
          </w:p>
          <w:p w14:paraId="79561112" w14:textId="77777777" w:rsidR="00EE6671" w:rsidRPr="008A77DF" w:rsidRDefault="00EE6671" w:rsidP="00EE6671">
            <w:pPr>
              <w:pStyle w:val="Akapitzlist"/>
              <w:numPr>
                <w:ilvl w:val="0"/>
                <w:numId w:val="28"/>
              </w:numPr>
              <w:tabs>
                <w:tab w:val="left" w:pos="9000"/>
              </w:tabs>
              <w:suppressAutoHyphens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zapoznałem/-liśmy* się ze SIWZ oraz wszystkimi jej załącznikami i nie wnoszę/-simy do niej zastrzeżeń oraz zdobyłem/-liśmy wszystkie konieczne informacje do przygotowania oferty;</w:t>
            </w:r>
          </w:p>
          <w:p w14:paraId="75D9E37C" w14:textId="77777777" w:rsidR="00EE6671" w:rsidRPr="008A77DF" w:rsidRDefault="00EE6671" w:rsidP="00EE6671">
            <w:pPr>
              <w:pStyle w:val="Akapitzlist"/>
              <w:numPr>
                <w:ilvl w:val="0"/>
                <w:numId w:val="28"/>
              </w:numPr>
              <w:tabs>
                <w:tab w:val="left" w:pos="9000"/>
              </w:tabs>
              <w:suppressAutoHyphens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jestem/-</w:t>
            </w:r>
            <w:proofErr w:type="spellStart"/>
            <w:r w:rsidRPr="008A77DF">
              <w:rPr>
                <w:rFonts w:ascii="Arial" w:hAnsi="Arial" w:cs="Arial"/>
                <w:sz w:val="20"/>
                <w:szCs w:val="20"/>
              </w:rPr>
              <w:t>śmy</w:t>
            </w:r>
            <w:proofErr w:type="spellEnd"/>
            <w:r w:rsidRPr="008A77DF">
              <w:rPr>
                <w:rFonts w:ascii="Arial" w:hAnsi="Arial" w:cs="Arial"/>
                <w:sz w:val="20"/>
                <w:szCs w:val="20"/>
              </w:rPr>
              <w:t>*  związany/-ni złożoną ofertą przez okres 30 dni oraz akceptuję/-</w:t>
            </w:r>
            <w:proofErr w:type="spellStart"/>
            <w:r w:rsidRPr="008A77DF">
              <w:rPr>
                <w:rFonts w:ascii="Arial" w:hAnsi="Arial" w:cs="Arial"/>
                <w:sz w:val="20"/>
                <w:szCs w:val="20"/>
              </w:rPr>
              <w:t>emy</w:t>
            </w:r>
            <w:proofErr w:type="spellEnd"/>
            <w:r w:rsidRPr="008A77DF">
              <w:rPr>
                <w:rFonts w:ascii="Arial" w:hAnsi="Arial" w:cs="Arial"/>
                <w:sz w:val="20"/>
                <w:szCs w:val="20"/>
              </w:rPr>
              <w:t>, że bieg terminu związania ofertą rozpoczyna się wraz z upływem terminu składania ofert;</w:t>
            </w:r>
          </w:p>
          <w:p w14:paraId="42F9074E" w14:textId="77777777" w:rsidR="00EE6671" w:rsidRPr="008A77DF" w:rsidRDefault="00EE6671" w:rsidP="00EE6671">
            <w:pPr>
              <w:pStyle w:val="Akapitzlist"/>
              <w:numPr>
                <w:ilvl w:val="0"/>
                <w:numId w:val="28"/>
              </w:numPr>
              <w:tabs>
                <w:tab w:val="left" w:pos="9000"/>
              </w:tabs>
              <w:suppressAutoHyphens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akceptuję/-</w:t>
            </w:r>
            <w:proofErr w:type="spellStart"/>
            <w:r w:rsidRPr="008A77DF">
              <w:rPr>
                <w:rFonts w:ascii="Arial" w:hAnsi="Arial" w:cs="Arial"/>
                <w:sz w:val="20"/>
                <w:szCs w:val="20"/>
              </w:rPr>
              <w:t>emy</w:t>
            </w:r>
            <w:proofErr w:type="spellEnd"/>
            <w:r w:rsidRPr="008A77DF">
              <w:rPr>
                <w:rFonts w:ascii="Arial" w:hAnsi="Arial" w:cs="Arial"/>
                <w:sz w:val="20"/>
                <w:szCs w:val="20"/>
              </w:rPr>
              <w:t>* przedstawione w SIWZ postanowienia umowy i we wskazanym przez Zamawiającego terminie zobowiązuję/-</w:t>
            </w:r>
            <w:proofErr w:type="spellStart"/>
            <w:r w:rsidRPr="008A77DF">
              <w:rPr>
                <w:rFonts w:ascii="Arial" w:hAnsi="Arial" w:cs="Arial"/>
                <w:sz w:val="20"/>
                <w:szCs w:val="20"/>
              </w:rPr>
              <w:t>emy</w:t>
            </w:r>
            <w:proofErr w:type="spellEnd"/>
            <w:r w:rsidRPr="008A77DF">
              <w:rPr>
                <w:rFonts w:ascii="Arial" w:hAnsi="Arial" w:cs="Arial"/>
                <w:sz w:val="20"/>
                <w:szCs w:val="20"/>
              </w:rPr>
              <w:t xml:space="preserve">* się do podpisania umowy, na określonych </w:t>
            </w:r>
            <w:r w:rsidRPr="008A77DF">
              <w:rPr>
                <w:rFonts w:ascii="Arial" w:hAnsi="Arial" w:cs="Arial"/>
                <w:sz w:val="20"/>
                <w:szCs w:val="20"/>
              </w:rPr>
              <w:br/>
              <w:t>w SIWZ warunkach, w miejscu i terminie wyznaczonym przez Zamawiającego;</w:t>
            </w:r>
          </w:p>
          <w:p w14:paraId="669A0D88" w14:textId="77777777" w:rsidR="00EE6671" w:rsidRPr="008A77DF" w:rsidRDefault="00EE6671" w:rsidP="00EE6671">
            <w:pPr>
              <w:pStyle w:val="Akapitzlist"/>
              <w:numPr>
                <w:ilvl w:val="0"/>
                <w:numId w:val="28"/>
              </w:numPr>
              <w:tabs>
                <w:tab w:val="left" w:pos="9000"/>
              </w:tabs>
              <w:suppressAutoHyphens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zapoznałem/-liśmy* się ze wszystkimi warunkami zamówienia oraz dokumentami dotyczącymi Przedmiotu zamówienia i akceptujemy je bez zastrzeżeń;</w:t>
            </w:r>
          </w:p>
          <w:p w14:paraId="3F05FE36" w14:textId="77777777" w:rsidR="00EE6671" w:rsidRPr="008A77DF" w:rsidRDefault="00EE6671" w:rsidP="00EE6671">
            <w:pPr>
              <w:pStyle w:val="Akapitzlist"/>
              <w:numPr>
                <w:ilvl w:val="0"/>
                <w:numId w:val="28"/>
              </w:numPr>
              <w:tabs>
                <w:tab w:val="left" w:pos="9000"/>
              </w:tabs>
              <w:suppressAutoHyphens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konkurencji; </w:t>
            </w:r>
          </w:p>
          <w:p w14:paraId="63F6355B" w14:textId="77777777" w:rsidR="00EE6671" w:rsidRPr="008A77DF" w:rsidRDefault="00EE6671" w:rsidP="00EE6671">
            <w:pPr>
              <w:pStyle w:val="Akapitzlist"/>
              <w:numPr>
                <w:ilvl w:val="0"/>
                <w:numId w:val="28"/>
              </w:numPr>
              <w:tabs>
                <w:tab w:val="left" w:pos="9000"/>
              </w:tabs>
              <w:suppressAutoHyphens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zostałem/-liśmy* poinformowani, że możemy wydzielić z oferty informacje stanowiące tajemnicę przedsiębiorstwa w rozumieniu przepisów o zwalczaniu nieuczciwej konkurencji jednocześnie wykazując, iż zastrzeżone informację stanowią tajemnice przedsiębiorstwa oraz zastrzec w odniesieniu do tych informacji, aby nie były one udostępnione innym uczestnikom postępowania.</w:t>
            </w:r>
          </w:p>
          <w:p w14:paraId="7769D8CB" w14:textId="77777777" w:rsidR="00EE6671" w:rsidRPr="008A77DF" w:rsidRDefault="00EE6671" w:rsidP="00EE6671">
            <w:pPr>
              <w:pStyle w:val="Akapitzlist"/>
              <w:numPr>
                <w:ilvl w:val="0"/>
                <w:numId w:val="28"/>
              </w:numPr>
              <w:tabs>
                <w:tab w:val="left" w:pos="9000"/>
              </w:tabs>
              <w:suppressAutoHyphens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Oświadczam, że wypełniłem obowiązki informacyjne przewidziane w art. 13 lub art. 14 RODO</w:t>
            </w:r>
            <w:r w:rsidRPr="008A77DF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"/>
            </w:r>
            <w:r w:rsidRPr="008A77DF"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Pr="008A77DF">
              <w:rPr>
                <w:rFonts w:ascii="Arial" w:hAnsi="Arial" w:cs="Arial"/>
                <w:sz w:val="20"/>
                <w:szCs w:val="20"/>
              </w:rPr>
              <w:t xml:space="preserve">wobec osób fizycznych, od których dane osobowe bezpośrednio lub pośrednio pozyskałem w celu ubiegania się o udzielenie zamówienia publicznego w niniejszym postępowaniu.* </w:t>
            </w:r>
          </w:p>
          <w:p w14:paraId="32AEE3CD" w14:textId="77777777" w:rsidR="00EE6671" w:rsidRPr="008A77DF" w:rsidRDefault="00EE6671" w:rsidP="00DF3A36">
            <w:pPr>
              <w:pStyle w:val="Akapitzlist"/>
              <w:tabs>
                <w:tab w:val="left" w:pos="9000"/>
              </w:tabs>
              <w:spacing w:before="120" w:after="120"/>
              <w:ind w:left="1077"/>
              <w:contextualSpacing w:val="0"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8A77DF">
              <w:rPr>
                <w:rFonts w:ascii="Arial" w:hAnsi="Arial" w:cs="Arial"/>
                <w:i/>
                <w:sz w:val="16"/>
                <w:szCs w:val="16"/>
              </w:rPr>
              <w:t xml:space="preserve">*W przypadku, gdy Wykonawca nie przekazuje danych osobowych innych niż bezpośrednio jego dotyczących lub zachodzi wyłączenie stosowania obowiązku informacyjnego, stosownie do art. 13 ust. 4 lub art. 14 ust. 5 RODO treści oświadczenia wykonawca nie </w:t>
            </w:r>
            <w:r w:rsidRPr="008A77DF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składa. Wówczas należy usunąć treść powyższego oświadczenia poprzez jego przekreślenie. </w:t>
            </w:r>
          </w:p>
          <w:p w14:paraId="7A65F348" w14:textId="77777777" w:rsidR="00EE6671" w:rsidRPr="008A77DF" w:rsidRDefault="00EE6671" w:rsidP="00DF3A36">
            <w:pPr>
              <w:pStyle w:val="Akapitzlist"/>
              <w:numPr>
                <w:ilvl w:val="0"/>
                <w:numId w:val="28"/>
              </w:numPr>
              <w:tabs>
                <w:tab w:val="left" w:pos="374"/>
                <w:tab w:val="left" w:pos="9000"/>
              </w:tabs>
              <w:suppressAutoHyphens/>
              <w:spacing w:before="120" w:after="120"/>
              <w:ind w:left="1077"/>
              <w:contextualSpacing w:val="0"/>
              <w:jc w:val="both"/>
              <w:rPr>
                <w:rFonts w:ascii="Arial" w:hAnsi="Arial" w:cs="Arial"/>
                <w:i/>
                <w:sz w:val="20"/>
                <w:szCs w:val="20"/>
                <w:u w:val="single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Oświadczam/-y, że niniejsza oferta zawiera na stronach nr ....................... informacje stanowiące tajemnicę przedsiębiorstwa w rozumieniu przepisów o zwalczaniu nieuczciwej konkurencji.</w:t>
            </w:r>
          </w:p>
          <w:p w14:paraId="3432F9C2" w14:textId="77777777" w:rsidR="00EE6671" w:rsidRPr="008A77DF" w:rsidRDefault="00EE6671" w:rsidP="00C1572B">
            <w:pPr>
              <w:ind w:left="34"/>
              <w:contextualSpacing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  <w:r w:rsidRPr="008A77DF">
              <w:rPr>
                <w:rFonts w:ascii="Arial" w:hAnsi="Arial" w:cs="Arial"/>
                <w:i/>
                <w:sz w:val="18"/>
                <w:szCs w:val="18"/>
                <w:u w:val="single"/>
              </w:rPr>
              <w:t>*  niepotrzebne skreślić</w:t>
            </w:r>
          </w:p>
          <w:p w14:paraId="22A450D5" w14:textId="77777777" w:rsidR="00EE6671" w:rsidRPr="008A77DF" w:rsidRDefault="00EE6671" w:rsidP="00C1572B">
            <w:pPr>
              <w:ind w:left="34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E6671" w:rsidRPr="008A77DF" w14:paraId="71CDDBCE" w14:textId="77777777" w:rsidTr="00C1572B">
        <w:trPr>
          <w:trHeight w:val="1502"/>
        </w:trPr>
        <w:tc>
          <w:tcPr>
            <w:tcW w:w="10065" w:type="dxa"/>
            <w:gridSpan w:val="2"/>
          </w:tcPr>
          <w:p w14:paraId="50A9C286" w14:textId="77777777" w:rsidR="00EE6671" w:rsidRPr="008A77DF" w:rsidRDefault="00EE6671" w:rsidP="00EE6671">
            <w:pPr>
              <w:numPr>
                <w:ilvl w:val="0"/>
                <w:numId w:val="20"/>
              </w:numPr>
              <w:ind w:left="318" w:hanging="318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 xml:space="preserve">PODWYKONAWCY </w:t>
            </w:r>
            <w:r w:rsidRPr="008A77DF">
              <w:rPr>
                <w:rFonts w:ascii="Arial" w:hAnsi="Arial" w:cs="Arial"/>
                <w:i/>
                <w:iCs/>
                <w:sz w:val="20"/>
                <w:szCs w:val="20"/>
              </w:rPr>
              <w:t>(wypełnić, jeżeli dotyczy)*</w:t>
            </w:r>
          </w:p>
          <w:p w14:paraId="1B987D93" w14:textId="77777777" w:rsidR="00EE6671" w:rsidRPr="008A77DF" w:rsidRDefault="00EE6671" w:rsidP="00C1572B">
            <w:pPr>
              <w:ind w:left="318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tbl>
            <w:tblPr>
              <w:tblStyle w:val="Tabela-Siatka"/>
              <w:tblW w:w="0" w:type="auto"/>
              <w:tblInd w:w="162" w:type="dxa"/>
              <w:tblLayout w:type="fixed"/>
              <w:tblLook w:val="04A0" w:firstRow="1" w:lastRow="0" w:firstColumn="1" w:lastColumn="0" w:noHBand="0" w:noVBand="1"/>
            </w:tblPr>
            <w:tblGrid>
              <w:gridCol w:w="4917"/>
              <w:gridCol w:w="4731"/>
            </w:tblGrid>
            <w:tr w:rsidR="00EE6671" w:rsidRPr="008A77DF" w14:paraId="7232372C" w14:textId="77777777" w:rsidTr="00C1572B">
              <w:tc>
                <w:tcPr>
                  <w:tcW w:w="4917" w:type="dxa"/>
                </w:tcPr>
                <w:p w14:paraId="441643A6" w14:textId="77777777" w:rsidR="00EE6671" w:rsidRPr="008A77DF" w:rsidRDefault="00EE6671" w:rsidP="00C1572B">
                  <w:pPr>
                    <w:tabs>
                      <w:tab w:val="left" w:pos="96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A77DF">
                    <w:rPr>
                      <w:rFonts w:ascii="Arial" w:hAnsi="Arial" w:cs="Arial"/>
                      <w:sz w:val="20"/>
                      <w:szCs w:val="20"/>
                    </w:rPr>
                    <w:t xml:space="preserve">Części zamówienia </w:t>
                  </w:r>
                </w:p>
              </w:tc>
              <w:tc>
                <w:tcPr>
                  <w:tcW w:w="4731" w:type="dxa"/>
                </w:tcPr>
                <w:p w14:paraId="252E0994" w14:textId="77777777" w:rsidR="00EE6671" w:rsidRPr="008A77DF" w:rsidRDefault="00EE6671" w:rsidP="00C1572B">
                  <w:pPr>
                    <w:tabs>
                      <w:tab w:val="left" w:pos="96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A77DF">
                    <w:rPr>
                      <w:rFonts w:ascii="Arial" w:hAnsi="Arial" w:cs="Arial"/>
                      <w:sz w:val="20"/>
                      <w:szCs w:val="20"/>
                    </w:rPr>
                    <w:t>Nazwa firmy podwykonawcy</w:t>
                  </w:r>
                </w:p>
              </w:tc>
            </w:tr>
            <w:tr w:rsidR="00EE6671" w:rsidRPr="008A77DF" w14:paraId="158138A4" w14:textId="77777777" w:rsidTr="00C1572B">
              <w:tc>
                <w:tcPr>
                  <w:tcW w:w="4917" w:type="dxa"/>
                </w:tcPr>
                <w:p w14:paraId="0B7B8CF9" w14:textId="77777777" w:rsidR="00EE6671" w:rsidRPr="008A77DF" w:rsidRDefault="00EE6671" w:rsidP="00C1572B">
                  <w:pPr>
                    <w:tabs>
                      <w:tab w:val="left" w:pos="96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A77DF">
                    <w:rPr>
                      <w:rFonts w:ascii="Arial" w:hAnsi="Arial" w:cs="Arial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4731" w:type="dxa"/>
                </w:tcPr>
                <w:p w14:paraId="1DDBD4D9" w14:textId="77777777" w:rsidR="00EE6671" w:rsidRPr="008A77DF" w:rsidRDefault="00EE6671" w:rsidP="00C1572B">
                  <w:pPr>
                    <w:tabs>
                      <w:tab w:val="left" w:pos="96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EE6671" w:rsidRPr="008A77DF" w14:paraId="0052C736" w14:textId="77777777" w:rsidTr="00C1572B">
              <w:tc>
                <w:tcPr>
                  <w:tcW w:w="4917" w:type="dxa"/>
                </w:tcPr>
                <w:p w14:paraId="19669AB6" w14:textId="77777777" w:rsidR="00EE6671" w:rsidRPr="008A77DF" w:rsidRDefault="00EE6671" w:rsidP="00C1572B">
                  <w:pPr>
                    <w:tabs>
                      <w:tab w:val="left" w:pos="96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A77DF">
                    <w:rPr>
                      <w:rFonts w:ascii="Arial" w:hAnsi="Arial" w:cs="Arial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4731" w:type="dxa"/>
                </w:tcPr>
                <w:p w14:paraId="1049F543" w14:textId="77777777" w:rsidR="00EE6671" w:rsidRPr="008A77DF" w:rsidRDefault="00EE6671" w:rsidP="00C1572B">
                  <w:pPr>
                    <w:tabs>
                      <w:tab w:val="left" w:pos="96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02B11B1E" w14:textId="77777777" w:rsidR="00EE6671" w:rsidRPr="008A77DF" w:rsidRDefault="00EE6671" w:rsidP="00C1572B">
            <w:pPr>
              <w:widowControl w:val="0"/>
              <w:tabs>
                <w:tab w:val="left" w:pos="962"/>
              </w:tabs>
              <w:ind w:left="162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ab/>
            </w:r>
          </w:p>
          <w:p w14:paraId="5F69FFBA" w14:textId="77777777" w:rsidR="00EE6671" w:rsidRPr="008A77DF" w:rsidRDefault="00EE6671" w:rsidP="00C1572B">
            <w:pPr>
              <w:tabs>
                <w:tab w:val="left" w:pos="426"/>
                <w:tab w:val="left" w:pos="709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8A77D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*  </w:t>
            </w:r>
            <w:r w:rsidRPr="008A77DF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W przypadku powierzenia części zamówienia podwykonawcom, należy podać nazwy firm podwykonawców. </w:t>
            </w:r>
          </w:p>
          <w:p w14:paraId="008462C5" w14:textId="77777777" w:rsidR="00EE6671" w:rsidRPr="008A77DF" w:rsidRDefault="00EE6671" w:rsidP="00C1572B">
            <w:pPr>
              <w:tabs>
                <w:tab w:val="left" w:pos="426"/>
                <w:tab w:val="left" w:pos="709"/>
              </w:tabs>
              <w:jc w:val="both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  Niewypełnienie oznacza wykonanie przedmiotu zamówienia bez udziału podwykonawców.</w:t>
            </w:r>
          </w:p>
        </w:tc>
      </w:tr>
      <w:tr w:rsidR="00EE6671" w:rsidRPr="008A77DF" w14:paraId="19235BD6" w14:textId="77777777" w:rsidTr="00C1572B">
        <w:trPr>
          <w:trHeight w:val="241"/>
        </w:trPr>
        <w:tc>
          <w:tcPr>
            <w:tcW w:w="10065" w:type="dxa"/>
            <w:gridSpan w:val="2"/>
            <w:hideMark/>
          </w:tcPr>
          <w:p w14:paraId="01766F8B" w14:textId="77777777" w:rsidR="00EE6671" w:rsidRPr="008A77DF" w:rsidRDefault="00EE6671" w:rsidP="00EE6671">
            <w:pPr>
              <w:numPr>
                <w:ilvl w:val="0"/>
                <w:numId w:val="20"/>
              </w:numPr>
              <w:ind w:left="318" w:hanging="318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>SPIS TREŚCI:</w:t>
            </w:r>
          </w:p>
          <w:p w14:paraId="37A1D055" w14:textId="77777777" w:rsidR="00EE6671" w:rsidRPr="008A77DF" w:rsidRDefault="00EE6671" w:rsidP="00C1572B">
            <w:pPr>
              <w:ind w:left="318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5C2267E" w14:textId="77777777" w:rsidR="00EE6671" w:rsidRPr="008A77DF" w:rsidRDefault="00EE6671" w:rsidP="00C157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Integralną część oferty stanowią następujące dokumenty:</w:t>
            </w:r>
          </w:p>
          <w:p w14:paraId="144B9E5F" w14:textId="77777777" w:rsidR="00EE6671" w:rsidRPr="008A77DF" w:rsidRDefault="00EE6671" w:rsidP="00EE6671">
            <w:pPr>
              <w:numPr>
                <w:ilvl w:val="0"/>
                <w:numId w:val="21"/>
              </w:numPr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  <w:p w14:paraId="340759E3" w14:textId="77777777" w:rsidR="00EE6671" w:rsidRPr="008A77DF" w:rsidRDefault="00EE6671" w:rsidP="00EE6671">
            <w:pPr>
              <w:numPr>
                <w:ilvl w:val="0"/>
                <w:numId w:val="21"/>
              </w:numPr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</w:t>
            </w:r>
          </w:p>
          <w:p w14:paraId="191015DC" w14:textId="77777777" w:rsidR="00EE6671" w:rsidRPr="008A77DF" w:rsidRDefault="00EE6671" w:rsidP="00C1572B">
            <w:pPr>
              <w:ind w:left="34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lastRenderedPageBreak/>
              <w:t>Oferta została złożona na .............. kolejno ponumerowanych stronach.</w:t>
            </w:r>
          </w:p>
        </w:tc>
      </w:tr>
      <w:tr w:rsidR="00EE6671" w:rsidRPr="008A77DF" w14:paraId="1308D80E" w14:textId="77777777" w:rsidTr="00DF3A36">
        <w:trPr>
          <w:trHeight w:val="1412"/>
        </w:trPr>
        <w:tc>
          <w:tcPr>
            <w:tcW w:w="4500" w:type="dxa"/>
            <w:vAlign w:val="bottom"/>
            <w:hideMark/>
          </w:tcPr>
          <w:p w14:paraId="7C86DC15" w14:textId="77777777" w:rsidR="00EE6671" w:rsidRPr="008A77DF" w:rsidRDefault="00EE6671" w:rsidP="00C157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lastRenderedPageBreak/>
              <w:t>……………………………………………………….</w:t>
            </w:r>
          </w:p>
          <w:p w14:paraId="5CB60C6F" w14:textId="77777777" w:rsidR="00EE6671" w:rsidRPr="008A77DF" w:rsidRDefault="00EE6671" w:rsidP="00C1572B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Pieczęć Wykonawcy</w:t>
            </w:r>
          </w:p>
        </w:tc>
        <w:tc>
          <w:tcPr>
            <w:tcW w:w="5565" w:type="dxa"/>
            <w:vAlign w:val="bottom"/>
            <w:hideMark/>
          </w:tcPr>
          <w:p w14:paraId="4F07F370" w14:textId="77777777" w:rsidR="00EE6671" w:rsidRPr="008A77DF" w:rsidRDefault="00EE6671" w:rsidP="00C1572B">
            <w:pPr>
              <w:ind w:left="4680" w:hanging="496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</w:t>
            </w:r>
          </w:p>
          <w:p w14:paraId="7F12E5DA" w14:textId="77777777" w:rsidR="00EE6671" w:rsidRPr="008A77DF" w:rsidRDefault="00EE6671" w:rsidP="00C1572B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Data i podpis upoważnionego przedstawiciela Wykonawcy</w:t>
            </w:r>
          </w:p>
        </w:tc>
      </w:tr>
    </w:tbl>
    <w:p w14:paraId="46F946C8" w14:textId="55B3CBAD" w:rsidR="008A0A2E" w:rsidRDefault="008A0A2E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D997F3E" w14:textId="34B34DBB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DB9E176" w14:textId="3F0B669A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36BE9A7" w14:textId="4DEF7EFD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77E78926" w14:textId="08855D76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7F5F25A5" w14:textId="00342A79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C4E1D6D" w14:textId="0BCBC4A8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3440BAB" w14:textId="0480602A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4BF5D1D8" w14:textId="30803A37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4246154A" w14:textId="15AB9266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721C16B6" w14:textId="3AA04525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1896E30" w14:textId="005507CD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918E736" w14:textId="2B6AF51C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414A0A04" w14:textId="506F02EF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4DD06F9A" w14:textId="50564C8C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19C37C64" w14:textId="7B87C085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1F1B75D" w14:textId="511426CD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D217346" w14:textId="574FEE04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06AE206" w14:textId="0F6DE077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548F85F" w14:textId="5B6CFE65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7F685722" w14:textId="60E3A983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18EAF1AA" w14:textId="0845CFE4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79451C17" w14:textId="6B539C62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1A34987" w14:textId="70485F23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376AA2B" w14:textId="1A6AFA95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151BDA22" w14:textId="688C0013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DEBBBCE" w14:textId="3790C50C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47E436D3" w14:textId="191811D9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4B717977" w14:textId="5B4D9695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4A96AF7D" w14:textId="11D734B1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80D1B75" w14:textId="79E310F8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170F0683" w14:textId="3679925A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70F05A76" w14:textId="4FCB63EB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48C4FC5F" w14:textId="4812A5B9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E6C828D" w14:textId="73D9149D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9F8D07B" w14:textId="0962EBDC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2FEFCFD" w14:textId="7B3C33DF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4F9EFA88" w14:textId="20FE0B73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4D09FEA9" w14:textId="137B88F7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54230F8" w14:textId="575D4746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0843693" w14:textId="77777777" w:rsidR="00C72773" w:rsidRPr="008A77DF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tbl>
      <w:tblPr>
        <w:tblStyle w:val="Tabela-Siatka"/>
        <w:tblW w:w="10173" w:type="dxa"/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5B7608" w:rsidRPr="008A77DF" w14:paraId="1FB2ECD2" w14:textId="77777777" w:rsidTr="002B09CA">
        <w:trPr>
          <w:trHeight w:val="1585"/>
        </w:trPr>
        <w:tc>
          <w:tcPr>
            <w:tcW w:w="10173" w:type="dxa"/>
            <w:shd w:val="pct10" w:color="auto" w:fill="auto"/>
          </w:tcPr>
          <w:p w14:paraId="58B9CAA5" w14:textId="52B2E920" w:rsidR="005B7608" w:rsidRPr="008A77DF" w:rsidRDefault="00260197" w:rsidP="00231137">
            <w:pPr>
              <w:tabs>
                <w:tab w:val="left" w:pos="8010"/>
                <w:tab w:val="right" w:pos="9641"/>
              </w:tabs>
              <w:ind w:right="707"/>
              <w:jc w:val="right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lastRenderedPageBreak/>
              <w:br w:type="page"/>
            </w:r>
            <w:r w:rsidR="005B7608" w:rsidRPr="008750F0">
              <w:rPr>
                <w:rFonts w:ascii="Arial" w:eastAsia="Tahoma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202A547" wp14:editId="5A8B6783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60325</wp:posOffset>
                      </wp:positionV>
                      <wp:extent cx="1920240" cy="868680"/>
                      <wp:effectExtent l="0" t="0" r="3810" b="7620"/>
                      <wp:wrapNone/>
                      <wp:docPr id="8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0240" cy="868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A3694E" w14:textId="77777777" w:rsidR="00FE570B" w:rsidRDefault="00FE570B" w:rsidP="005B7608"/>
                                <w:p w14:paraId="5F0BCA73" w14:textId="77777777" w:rsidR="00FE570B" w:rsidRDefault="00FE570B" w:rsidP="005B7608"/>
                                <w:p w14:paraId="62627405" w14:textId="77777777" w:rsidR="00FE570B" w:rsidRDefault="00FE570B" w:rsidP="005B7608"/>
                                <w:p w14:paraId="7609C046" w14:textId="77777777" w:rsidR="00FE570B" w:rsidRDefault="00FE570B" w:rsidP="005B760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F22432D" w14:textId="77777777" w:rsidR="00FE570B" w:rsidRDefault="00FE570B" w:rsidP="005B760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7A427E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(pieczęć wykonawcy)</w:t>
                                  </w:r>
                                </w:p>
                                <w:p w14:paraId="1077F808" w14:textId="77777777" w:rsidR="00FE570B" w:rsidRPr="007A427E" w:rsidRDefault="00FE570B" w:rsidP="005B760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2A547" id="Rectangle 9" o:spid="_x0000_s1026" style="position:absolute;left:0;text-align:left;margin-left:14.65pt;margin-top:4.75pt;width:151.2pt;height:68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">
                      <v:textbox inset="0,0,0,0">
                        <w:txbxContent>
                          <w:p w14:paraId="73A3694E" w14:textId="77777777" w:rsidR="00FE570B" w:rsidRDefault="00FE570B" w:rsidP="005B7608"/>
                          <w:p w14:paraId="5F0BCA73" w14:textId="77777777" w:rsidR="00FE570B" w:rsidRDefault="00FE570B" w:rsidP="005B7608"/>
                          <w:p w14:paraId="62627405" w14:textId="77777777" w:rsidR="00FE570B" w:rsidRDefault="00FE570B" w:rsidP="005B7608"/>
                          <w:p w14:paraId="7609C046" w14:textId="77777777" w:rsidR="00FE570B" w:rsidRDefault="00FE570B" w:rsidP="005B7608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14:paraId="6F22432D" w14:textId="77777777" w:rsidR="00FE570B" w:rsidRDefault="00FE570B" w:rsidP="005B7608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A427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(pieczęć wykonawcy)</w:t>
                            </w:r>
                          </w:p>
                          <w:p w14:paraId="1077F808" w14:textId="77777777" w:rsidR="00FE570B" w:rsidRPr="007A427E" w:rsidRDefault="00FE570B" w:rsidP="005B7608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7608" w:rsidRPr="008750F0">
              <w:rPr>
                <w:rFonts w:ascii="Arial" w:hAnsi="Arial" w:cs="Arial"/>
                <w:b/>
                <w:sz w:val="20"/>
                <w:szCs w:val="20"/>
              </w:rPr>
              <w:t xml:space="preserve"> Załącznik</w:t>
            </w:r>
            <w:r w:rsidR="005B7608" w:rsidRPr="008750F0"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</w:t>
            </w:r>
            <w:r w:rsidR="005B7608" w:rsidRPr="008750F0">
              <w:rPr>
                <w:rFonts w:ascii="Arial" w:hAnsi="Arial" w:cs="Arial"/>
                <w:b/>
                <w:sz w:val="20"/>
                <w:szCs w:val="20"/>
              </w:rPr>
              <w:t>nr</w:t>
            </w:r>
            <w:r w:rsidR="005B7608" w:rsidRPr="008750F0">
              <w:rPr>
                <w:rFonts w:ascii="Arial" w:hAnsi="Arial" w:cs="Arial"/>
                <w:b/>
                <w:spacing w:val="-4"/>
                <w:sz w:val="20"/>
                <w:szCs w:val="20"/>
              </w:rPr>
              <w:t xml:space="preserve"> </w:t>
            </w:r>
            <w:r w:rsidR="008A0A2E" w:rsidRPr="008750F0">
              <w:rPr>
                <w:rFonts w:ascii="Arial" w:hAnsi="Arial" w:cs="Arial"/>
                <w:b/>
                <w:spacing w:val="-4"/>
                <w:sz w:val="20"/>
                <w:szCs w:val="20"/>
              </w:rPr>
              <w:t>3</w:t>
            </w:r>
            <w:r w:rsidR="005B7608" w:rsidRPr="008750F0">
              <w:rPr>
                <w:rFonts w:ascii="Arial" w:hAnsi="Arial" w:cs="Arial"/>
                <w:b/>
                <w:spacing w:val="-4"/>
                <w:sz w:val="20"/>
                <w:szCs w:val="20"/>
              </w:rPr>
              <w:t xml:space="preserve"> </w:t>
            </w:r>
            <w:r w:rsidR="005B7608" w:rsidRPr="008750F0">
              <w:rPr>
                <w:rFonts w:ascii="Arial" w:hAnsi="Arial" w:cs="Arial"/>
                <w:b/>
                <w:sz w:val="20"/>
                <w:szCs w:val="20"/>
              </w:rPr>
              <w:t>do</w:t>
            </w:r>
            <w:r w:rsidR="005B7608" w:rsidRPr="008750F0">
              <w:rPr>
                <w:rFonts w:ascii="Arial" w:hAnsi="Arial" w:cs="Arial"/>
                <w:b/>
                <w:spacing w:val="-4"/>
                <w:sz w:val="20"/>
                <w:szCs w:val="20"/>
              </w:rPr>
              <w:t xml:space="preserve"> </w:t>
            </w:r>
            <w:r w:rsidR="005B7608" w:rsidRPr="008750F0">
              <w:rPr>
                <w:rFonts w:ascii="Arial" w:hAnsi="Arial" w:cs="Arial"/>
                <w:b/>
                <w:spacing w:val="-1"/>
                <w:sz w:val="20"/>
                <w:szCs w:val="20"/>
              </w:rPr>
              <w:t>SIWZ</w:t>
            </w:r>
          </w:p>
          <w:p w14:paraId="6AA00EE1" w14:textId="77777777" w:rsidR="005B7608" w:rsidRPr="008A77DF" w:rsidRDefault="005B7608" w:rsidP="00231137">
            <w:pPr>
              <w:ind w:right="707"/>
              <w:jc w:val="right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  <w:p w14:paraId="1967C002" w14:textId="77777777" w:rsidR="005B7608" w:rsidRPr="008A77DF" w:rsidRDefault="005B7608" w:rsidP="00231137">
            <w:pPr>
              <w:ind w:right="707"/>
              <w:jc w:val="center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  <w:p w14:paraId="3C3DC047" w14:textId="77777777" w:rsidR="005B7608" w:rsidRPr="008A77DF" w:rsidRDefault="005B7608" w:rsidP="00231137">
            <w:pPr>
              <w:ind w:right="707"/>
              <w:jc w:val="right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  <w:p w14:paraId="28063C6F" w14:textId="77777777" w:rsidR="005B7608" w:rsidRPr="008A77DF" w:rsidRDefault="005B7608" w:rsidP="00231137">
            <w:pPr>
              <w:ind w:right="707"/>
              <w:jc w:val="right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  <w:p w14:paraId="12494399" w14:textId="77777777" w:rsidR="005B7608" w:rsidRPr="008A77DF" w:rsidRDefault="005B7608" w:rsidP="00231137">
            <w:pPr>
              <w:ind w:right="707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B7608" w:rsidRPr="008A77DF" w14:paraId="001DCD7B" w14:textId="77777777" w:rsidTr="002B09CA">
        <w:tc>
          <w:tcPr>
            <w:tcW w:w="10173" w:type="dxa"/>
            <w:shd w:val="pct10" w:color="auto" w:fill="auto"/>
            <w:vAlign w:val="center"/>
          </w:tcPr>
          <w:p w14:paraId="2E33FC85" w14:textId="77777777" w:rsidR="005B7608" w:rsidRPr="008A77DF" w:rsidRDefault="005B7608" w:rsidP="0023113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</w:rPr>
              <w:t>OŚWIADCZENIE</w:t>
            </w:r>
            <w:r w:rsidRPr="008A77DF">
              <w:rPr>
                <w:rFonts w:ascii="Arial" w:hAnsi="Arial" w:cs="Arial"/>
                <w:b/>
                <w:spacing w:val="-9"/>
                <w:sz w:val="20"/>
                <w:szCs w:val="20"/>
                <w:u w:val="single"/>
              </w:rPr>
              <w:t xml:space="preserve"> </w:t>
            </w:r>
            <w:r w:rsidRPr="008A77DF">
              <w:rPr>
                <w:rFonts w:ascii="Arial" w:hAnsi="Arial" w:cs="Arial"/>
                <w:b/>
                <w:sz w:val="20"/>
                <w:szCs w:val="20"/>
                <w:u w:val="single"/>
              </w:rPr>
              <w:t>WYKONAWCY</w:t>
            </w:r>
            <w:r w:rsidRPr="008A77D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1B6B580E" w14:textId="77777777" w:rsidR="005B7608" w:rsidRPr="008A77DF" w:rsidRDefault="005B7608" w:rsidP="008513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>składane na podstawie</w:t>
            </w:r>
            <w:r w:rsidR="00D27202" w:rsidRPr="008A77DF">
              <w:rPr>
                <w:rFonts w:ascii="Arial" w:hAnsi="Arial" w:cs="Arial"/>
                <w:b/>
                <w:sz w:val="20"/>
                <w:szCs w:val="20"/>
              </w:rPr>
              <w:t xml:space="preserve"> §17 ust 2 </w:t>
            </w:r>
            <w:r w:rsidR="00D27202" w:rsidRPr="008A77DF">
              <w:rPr>
                <w:rFonts w:ascii="Arial" w:hAnsi="Arial" w:cs="Arial"/>
                <w:b/>
                <w:color w:val="000000"/>
                <w:sz w:val="20"/>
                <w:szCs w:val="20"/>
              </w:rPr>
              <w:t>Regulaminu udzielania zamówień publicznych sektorowych podprogowych obowiązujący w Pomorskiej Kolei Metropolitalnej S.A.</w:t>
            </w:r>
            <w:r w:rsidRPr="008A77D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5B7608" w:rsidRPr="008A77DF" w14:paraId="637BE8E8" w14:textId="77777777" w:rsidTr="002B09CA">
        <w:tblPrEx>
          <w:shd w:val="clear" w:color="auto" w:fill="auto"/>
        </w:tblPrEx>
        <w:trPr>
          <w:trHeight w:val="557"/>
        </w:trPr>
        <w:tc>
          <w:tcPr>
            <w:tcW w:w="10173" w:type="dxa"/>
            <w:vAlign w:val="center"/>
          </w:tcPr>
          <w:p w14:paraId="1260AA99" w14:textId="77777777" w:rsidR="005B7608" w:rsidRPr="008A77DF" w:rsidRDefault="005B7608" w:rsidP="00231137">
            <w:pPr>
              <w:pStyle w:val="Bezodstpw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pacing w:val="-1"/>
                <w:sz w:val="20"/>
                <w:szCs w:val="20"/>
              </w:rPr>
              <w:t>Przystępując</w:t>
            </w:r>
            <w:r w:rsidRPr="008A77DF">
              <w:rPr>
                <w:rFonts w:ascii="Arial" w:hAnsi="Arial" w:cs="Arial"/>
                <w:b/>
                <w:spacing w:val="-9"/>
                <w:sz w:val="20"/>
                <w:szCs w:val="20"/>
              </w:rPr>
              <w:t xml:space="preserve"> </w:t>
            </w:r>
            <w:r w:rsidRPr="008A77DF">
              <w:rPr>
                <w:rFonts w:ascii="Arial" w:hAnsi="Arial" w:cs="Arial"/>
                <w:b/>
                <w:sz w:val="20"/>
                <w:szCs w:val="20"/>
              </w:rPr>
              <w:t>do</w:t>
            </w:r>
            <w:r w:rsidRPr="008A77DF">
              <w:rPr>
                <w:rFonts w:ascii="Arial" w:hAnsi="Arial" w:cs="Arial"/>
                <w:b/>
                <w:spacing w:val="-9"/>
                <w:sz w:val="20"/>
                <w:szCs w:val="20"/>
              </w:rPr>
              <w:t xml:space="preserve"> </w:t>
            </w:r>
            <w:r w:rsidRPr="008A77DF">
              <w:rPr>
                <w:rFonts w:ascii="Arial" w:hAnsi="Arial" w:cs="Arial"/>
                <w:b/>
                <w:spacing w:val="-1"/>
                <w:sz w:val="20"/>
                <w:szCs w:val="20"/>
              </w:rPr>
              <w:t>postępowania</w:t>
            </w:r>
            <w:r w:rsidRPr="008A77DF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8A77DF">
              <w:rPr>
                <w:rFonts w:ascii="Arial" w:hAnsi="Arial" w:cs="Arial"/>
                <w:b/>
                <w:sz w:val="20"/>
                <w:szCs w:val="20"/>
              </w:rPr>
              <w:t>na</w:t>
            </w:r>
          </w:p>
          <w:p w14:paraId="21D01289" w14:textId="77777777" w:rsidR="00DF3A36" w:rsidRPr="00DF3A36" w:rsidRDefault="00DF3A36" w:rsidP="00DF3A36">
            <w:pPr>
              <w:widowControl w:val="0"/>
              <w:suppressAutoHyphens/>
              <w:autoSpaceDE w:val="0"/>
              <w:spacing w:line="276" w:lineRule="auto"/>
              <w:contextualSpacing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eastAsia="ar-SA"/>
              </w:rPr>
            </w:pPr>
            <w:r w:rsidRPr="00DF3A36">
              <w:rPr>
                <w:rFonts w:ascii="Arial" w:hAnsi="Arial" w:cs="Arial"/>
                <w:b/>
                <w:bCs/>
                <w:iCs/>
                <w:sz w:val="20"/>
                <w:szCs w:val="20"/>
                <w:lang w:eastAsia="ar-SA"/>
              </w:rPr>
              <w:t>Usługi utrzymania urządzeń sterowania ruchem kolejowym</w:t>
            </w:r>
          </w:p>
          <w:p w14:paraId="217D6AEE" w14:textId="4663C971" w:rsidR="005B7608" w:rsidRPr="008A77DF" w:rsidRDefault="00DF3A36" w:rsidP="00DF3A36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3A36">
              <w:rPr>
                <w:rFonts w:ascii="Arial" w:hAnsi="Arial" w:cs="Arial"/>
                <w:b/>
                <w:bCs/>
                <w:iCs/>
                <w:sz w:val="20"/>
                <w:szCs w:val="20"/>
                <w:lang w:eastAsia="ar-SA"/>
              </w:rPr>
              <w:t>linii Pomorskiej Kolei Metropolitalnej S.A.</w:t>
            </w:r>
          </w:p>
        </w:tc>
      </w:tr>
      <w:tr w:rsidR="005B7608" w:rsidRPr="008A77DF" w14:paraId="069343A1" w14:textId="77777777" w:rsidTr="002B09CA">
        <w:tblPrEx>
          <w:shd w:val="clear" w:color="auto" w:fill="auto"/>
        </w:tblPrEx>
        <w:tc>
          <w:tcPr>
            <w:tcW w:w="10173" w:type="dxa"/>
          </w:tcPr>
          <w:p w14:paraId="23A30465" w14:textId="77777777" w:rsidR="005B7608" w:rsidRPr="008A77DF" w:rsidRDefault="005B7608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spacing w:val="-1"/>
                <w:sz w:val="20"/>
                <w:szCs w:val="20"/>
                <w:lang w:val="pl-PL"/>
              </w:rPr>
            </w:pPr>
          </w:p>
          <w:p w14:paraId="3FEC50B0" w14:textId="77777777" w:rsidR="005B7608" w:rsidRPr="008A77DF" w:rsidRDefault="005B7608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</w:pPr>
            <w:r w:rsidRPr="008A77DF">
              <w:rPr>
                <w:rFonts w:ascii="Arial" w:eastAsia="Calibri" w:hAnsi="Arial" w:cs="Arial"/>
                <w:b/>
                <w:bCs/>
                <w:spacing w:val="-1"/>
                <w:sz w:val="20"/>
                <w:szCs w:val="20"/>
                <w:lang w:val="pl-PL"/>
              </w:rPr>
              <w:t>Działając</w:t>
            </w:r>
            <w:r w:rsidRPr="008A77DF">
              <w:rPr>
                <w:rFonts w:ascii="Arial" w:eastAsia="Calibri" w:hAnsi="Arial" w:cs="Arial"/>
                <w:b/>
                <w:bCs/>
                <w:spacing w:val="-30"/>
                <w:sz w:val="20"/>
                <w:szCs w:val="20"/>
                <w:lang w:val="pl-PL"/>
              </w:rPr>
              <w:t xml:space="preserve"> </w:t>
            </w:r>
            <w:r w:rsidRPr="008A77DF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w</w:t>
            </w:r>
            <w:r w:rsidRPr="008A77DF">
              <w:rPr>
                <w:rFonts w:ascii="Arial" w:eastAsia="Calibri" w:hAnsi="Arial" w:cs="Arial"/>
                <w:b/>
                <w:bCs/>
                <w:spacing w:val="-30"/>
                <w:sz w:val="20"/>
                <w:szCs w:val="20"/>
                <w:lang w:val="pl-PL"/>
              </w:rPr>
              <w:t xml:space="preserve"> </w:t>
            </w:r>
            <w:r w:rsidRPr="008A77DF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imieniu</w:t>
            </w:r>
            <w:r w:rsidRPr="008A77DF">
              <w:rPr>
                <w:rFonts w:ascii="Arial" w:eastAsia="Calibri" w:hAnsi="Arial" w:cs="Arial"/>
                <w:b/>
                <w:bCs/>
                <w:spacing w:val="-31"/>
                <w:sz w:val="20"/>
                <w:szCs w:val="20"/>
                <w:lang w:val="pl-PL"/>
              </w:rPr>
              <w:t xml:space="preserve"> </w:t>
            </w:r>
            <w:r w:rsidRPr="008A77DF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Wykonawcy:</w:t>
            </w:r>
          </w:p>
          <w:p w14:paraId="67E03A0A" w14:textId="77777777" w:rsidR="005B7608" w:rsidRPr="008A77DF" w:rsidRDefault="005B7608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w w:val="95"/>
                <w:sz w:val="20"/>
                <w:szCs w:val="20"/>
                <w:lang w:val="pl-PL"/>
              </w:rPr>
            </w:pPr>
            <w:r w:rsidRPr="008A77DF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…………………………………………………………………..……………………………………………………….……</w:t>
            </w:r>
            <w:r w:rsidRPr="008A77DF">
              <w:rPr>
                <w:rFonts w:ascii="Arial" w:eastAsia="Calibri" w:hAnsi="Arial" w:cs="Arial"/>
                <w:b/>
                <w:bCs/>
                <w:w w:val="95"/>
                <w:sz w:val="20"/>
                <w:szCs w:val="20"/>
                <w:lang w:val="pl-PL"/>
              </w:rPr>
              <w:t xml:space="preserve"> </w:t>
            </w:r>
          </w:p>
          <w:p w14:paraId="201F8420" w14:textId="77777777" w:rsidR="005B7608" w:rsidRPr="008A77DF" w:rsidRDefault="005B7608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w w:val="95"/>
                <w:sz w:val="20"/>
                <w:szCs w:val="20"/>
                <w:lang w:val="pl-PL"/>
              </w:rPr>
            </w:pPr>
          </w:p>
          <w:p w14:paraId="741C8814" w14:textId="77777777" w:rsidR="005B7608" w:rsidRPr="008A77DF" w:rsidRDefault="002B09CA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spacing w:val="72"/>
                <w:w w:val="99"/>
                <w:sz w:val="20"/>
                <w:szCs w:val="20"/>
                <w:lang w:val="pl-PL"/>
              </w:rPr>
            </w:pPr>
            <w:r w:rsidRPr="008A77DF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…………………………………………………………………..……………………………………………………….……</w:t>
            </w:r>
            <w:r w:rsidR="005B7608" w:rsidRPr="008A77DF">
              <w:rPr>
                <w:rFonts w:ascii="Arial" w:eastAsia="Calibri" w:hAnsi="Arial" w:cs="Arial"/>
                <w:b/>
                <w:bCs/>
                <w:spacing w:val="72"/>
                <w:w w:val="99"/>
                <w:sz w:val="20"/>
                <w:szCs w:val="20"/>
                <w:lang w:val="pl-PL"/>
              </w:rPr>
              <w:t xml:space="preserve">              </w:t>
            </w:r>
          </w:p>
          <w:p w14:paraId="059D59E9" w14:textId="77777777" w:rsidR="005B7608" w:rsidRPr="008A77DF" w:rsidRDefault="005B7608" w:rsidP="00231137">
            <w:pPr>
              <w:pStyle w:val="TableParagraph"/>
              <w:spacing w:line="242" w:lineRule="exact"/>
              <w:ind w:left="102"/>
              <w:jc w:val="center"/>
              <w:rPr>
                <w:rFonts w:ascii="Arial" w:eastAsia="Calibri" w:hAnsi="Arial" w:cs="Arial"/>
                <w:b/>
                <w:bCs/>
                <w:spacing w:val="-1"/>
                <w:sz w:val="18"/>
                <w:szCs w:val="18"/>
                <w:lang w:val="pl-PL"/>
              </w:rPr>
            </w:pPr>
            <w:r w:rsidRPr="008A77DF">
              <w:rPr>
                <w:rFonts w:ascii="Arial" w:eastAsia="Calibri" w:hAnsi="Arial" w:cs="Arial"/>
                <w:b/>
                <w:bCs/>
                <w:sz w:val="18"/>
                <w:szCs w:val="18"/>
                <w:lang w:val="pl-PL"/>
              </w:rPr>
              <w:t>(podać</w:t>
            </w:r>
            <w:r w:rsidRPr="008A77DF">
              <w:rPr>
                <w:rFonts w:ascii="Arial" w:eastAsia="Calibri" w:hAnsi="Arial" w:cs="Arial"/>
                <w:b/>
                <w:bCs/>
                <w:spacing w:val="-7"/>
                <w:sz w:val="18"/>
                <w:szCs w:val="18"/>
                <w:lang w:val="pl-PL"/>
              </w:rPr>
              <w:t xml:space="preserve"> </w:t>
            </w:r>
            <w:r w:rsidRPr="008A77DF">
              <w:rPr>
                <w:rFonts w:ascii="Arial" w:eastAsia="Calibri" w:hAnsi="Arial" w:cs="Arial"/>
                <w:b/>
                <w:bCs/>
                <w:sz w:val="18"/>
                <w:szCs w:val="18"/>
                <w:lang w:val="pl-PL"/>
              </w:rPr>
              <w:t>nazwę</w:t>
            </w:r>
            <w:r w:rsidRPr="008A77DF">
              <w:rPr>
                <w:rFonts w:ascii="Arial" w:eastAsia="Calibri" w:hAnsi="Arial" w:cs="Arial"/>
                <w:b/>
                <w:bCs/>
                <w:spacing w:val="-7"/>
                <w:sz w:val="18"/>
                <w:szCs w:val="18"/>
                <w:lang w:val="pl-PL"/>
              </w:rPr>
              <w:t xml:space="preserve"> </w:t>
            </w:r>
            <w:r w:rsidRPr="008A77DF">
              <w:rPr>
                <w:rFonts w:ascii="Arial" w:eastAsia="Calibri" w:hAnsi="Arial" w:cs="Arial"/>
                <w:b/>
                <w:bCs/>
                <w:sz w:val="18"/>
                <w:szCs w:val="18"/>
                <w:lang w:val="pl-PL"/>
              </w:rPr>
              <w:t>i</w:t>
            </w:r>
            <w:r w:rsidRPr="008A77DF">
              <w:rPr>
                <w:rFonts w:ascii="Arial" w:eastAsia="Calibri" w:hAnsi="Arial" w:cs="Arial"/>
                <w:b/>
                <w:bCs/>
                <w:spacing w:val="-8"/>
                <w:sz w:val="18"/>
                <w:szCs w:val="18"/>
                <w:lang w:val="pl-PL"/>
              </w:rPr>
              <w:t xml:space="preserve"> </w:t>
            </w:r>
            <w:r w:rsidRPr="008A77DF">
              <w:rPr>
                <w:rFonts w:ascii="Arial" w:eastAsia="Calibri" w:hAnsi="Arial" w:cs="Arial"/>
                <w:b/>
                <w:bCs/>
                <w:sz w:val="18"/>
                <w:szCs w:val="18"/>
                <w:lang w:val="pl-PL"/>
              </w:rPr>
              <w:t>adres</w:t>
            </w:r>
            <w:r w:rsidRPr="008A77DF">
              <w:rPr>
                <w:rFonts w:ascii="Arial" w:eastAsia="Calibri" w:hAnsi="Arial" w:cs="Arial"/>
                <w:b/>
                <w:bCs/>
                <w:spacing w:val="-7"/>
                <w:sz w:val="18"/>
                <w:szCs w:val="18"/>
                <w:lang w:val="pl-PL"/>
              </w:rPr>
              <w:t xml:space="preserve"> </w:t>
            </w:r>
            <w:r w:rsidRPr="008A77DF">
              <w:rPr>
                <w:rFonts w:ascii="Arial" w:eastAsia="Calibri" w:hAnsi="Arial" w:cs="Arial"/>
                <w:b/>
                <w:bCs/>
                <w:spacing w:val="-1"/>
                <w:sz w:val="18"/>
                <w:szCs w:val="18"/>
                <w:lang w:val="pl-PL"/>
              </w:rPr>
              <w:t>Wykonawcy)</w:t>
            </w:r>
          </w:p>
          <w:p w14:paraId="008EEFD4" w14:textId="77777777" w:rsidR="005B7608" w:rsidRPr="008A77DF" w:rsidRDefault="005B7608" w:rsidP="00231137">
            <w:pPr>
              <w:pStyle w:val="TableParagraph"/>
              <w:spacing w:line="242" w:lineRule="exact"/>
              <w:ind w:left="102"/>
              <w:jc w:val="center"/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</w:p>
        </w:tc>
      </w:tr>
      <w:tr w:rsidR="005B7608" w:rsidRPr="008A77DF" w14:paraId="4C5775C8" w14:textId="77777777" w:rsidTr="002B09CA">
        <w:tblPrEx>
          <w:shd w:val="clear" w:color="auto" w:fill="auto"/>
        </w:tblPrEx>
        <w:tc>
          <w:tcPr>
            <w:tcW w:w="10173" w:type="dxa"/>
          </w:tcPr>
          <w:p w14:paraId="5A962006" w14:textId="77777777" w:rsidR="005B7608" w:rsidRPr="008A77DF" w:rsidRDefault="005B7608" w:rsidP="00231137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  <w:u w:val="single"/>
              </w:rPr>
              <w:t>DOTYCZĄCE SPEŁNIENIA WARUNKÓW UDZIAŁU W POSTEPOWANIU</w:t>
            </w:r>
          </w:p>
        </w:tc>
      </w:tr>
      <w:tr w:rsidR="005B7608" w:rsidRPr="008A77DF" w14:paraId="0E0066AB" w14:textId="77777777" w:rsidTr="002B09CA">
        <w:tblPrEx>
          <w:shd w:val="clear" w:color="auto" w:fill="auto"/>
        </w:tblPrEx>
        <w:trPr>
          <w:trHeight w:val="2478"/>
        </w:trPr>
        <w:tc>
          <w:tcPr>
            <w:tcW w:w="10173" w:type="dxa"/>
          </w:tcPr>
          <w:p w14:paraId="524E4DF3" w14:textId="77777777" w:rsidR="005B7608" w:rsidRPr="008A77DF" w:rsidRDefault="005B7608" w:rsidP="00231137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>OŚWIADCZAM/-Y, ŻE:</w:t>
            </w:r>
          </w:p>
          <w:p w14:paraId="21114A62" w14:textId="77777777" w:rsidR="005B7608" w:rsidRPr="008A77DF" w:rsidRDefault="005B7608" w:rsidP="00231137">
            <w:pPr>
              <w:tabs>
                <w:tab w:val="left" w:pos="9000"/>
              </w:tabs>
              <w:overflowPunct w:val="0"/>
              <w:autoSpaceDE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F5F42AE" w14:textId="77777777" w:rsidR="005B7608" w:rsidRPr="008A77DF" w:rsidRDefault="005B7608" w:rsidP="00231137">
            <w:pPr>
              <w:ind w:right="70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pacing w:val="-1"/>
                <w:sz w:val="20"/>
                <w:szCs w:val="20"/>
              </w:rPr>
              <w:t>Spełniam warunki</w:t>
            </w:r>
            <w:r w:rsidRPr="008A77DF">
              <w:rPr>
                <w:rFonts w:ascii="Arial" w:hAnsi="Arial" w:cs="Arial"/>
                <w:b/>
                <w:sz w:val="20"/>
                <w:szCs w:val="20"/>
              </w:rPr>
              <w:t xml:space="preserve"> udziału w postępowaniu określone przez zamawiającego </w:t>
            </w:r>
            <w:r w:rsidRPr="008A77DF"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  <w:p w14:paraId="748DE613" w14:textId="77777777" w:rsidR="005B7608" w:rsidRPr="008A77DF" w:rsidRDefault="005B7608" w:rsidP="00231137">
            <w:pPr>
              <w:ind w:right="70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02C05114" w14:textId="77777777" w:rsidR="002B09CA" w:rsidRPr="008A77DF" w:rsidRDefault="002B09CA" w:rsidP="00231137">
            <w:pPr>
              <w:ind w:right="70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26F32E94" w14:textId="77777777" w:rsidR="002B09CA" w:rsidRPr="008A77DF" w:rsidRDefault="002B09CA" w:rsidP="00231137">
            <w:pPr>
              <w:ind w:right="70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5A4EB417" w14:textId="77777777" w:rsidR="005B7608" w:rsidRPr="008A77DF" w:rsidRDefault="005B7608" w:rsidP="008513C2">
            <w:pPr>
              <w:ind w:right="70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185FBC69" w14:textId="77777777" w:rsidR="005B7608" w:rsidRPr="008A77DF" w:rsidRDefault="005B7608" w:rsidP="00231137">
            <w:pPr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 xml:space="preserve">.................................................                        </w:t>
            </w:r>
            <w:r w:rsidR="00D27202" w:rsidRPr="008A77DF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Pr="008A77DF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27202" w:rsidRPr="008A77DF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8A77D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27202" w:rsidRPr="008A77D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77DF">
              <w:rPr>
                <w:rFonts w:ascii="Arial" w:hAnsi="Arial" w:cs="Arial"/>
                <w:sz w:val="20"/>
                <w:szCs w:val="20"/>
              </w:rPr>
              <w:t xml:space="preserve">……………………………………………. </w:t>
            </w:r>
          </w:p>
          <w:p w14:paraId="2BCBCAC2" w14:textId="77777777" w:rsidR="005B7608" w:rsidRPr="008A77DF" w:rsidRDefault="00D27202" w:rsidP="00231137">
            <w:pPr>
              <w:ind w:right="10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i/>
                <w:sz w:val="20"/>
                <w:szCs w:val="20"/>
              </w:rPr>
              <w:t xml:space="preserve">          </w:t>
            </w:r>
            <w:r w:rsidR="005B7608" w:rsidRPr="008A77DF">
              <w:rPr>
                <w:rFonts w:ascii="Arial" w:hAnsi="Arial" w:cs="Arial"/>
                <w:i/>
                <w:sz w:val="20"/>
                <w:szCs w:val="20"/>
              </w:rPr>
              <w:t>miejscowość, data</w:t>
            </w:r>
            <w:r w:rsidR="005B7608" w:rsidRPr="008A77DF">
              <w:rPr>
                <w:rFonts w:ascii="Arial" w:hAnsi="Arial" w:cs="Arial"/>
                <w:sz w:val="20"/>
                <w:szCs w:val="20"/>
              </w:rPr>
              <w:tab/>
            </w:r>
            <w:r w:rsidR="005B7608" w:rsidRPr="008A77DF">
              <w:rPr>
                <w:rFonts w:ascii="Arial" w:hAnsi="Arial" w:cs="Arial"/>
                <w:sz w:val="20"/>
                <w:szCs w:val="20"/>
              </w:rPr>
              <w:tab/>
            </w:r>
            <w:r w:rsidR="005B7608" w:rsidRPr="008A77DF">
              <w:rPr>
                <w:rFonts w:ascii="Arial" w:hAnsi="Arial" w:cs="Arial"/>
                <w:sz w:val="20"/>
                <w:szCs w:val="20"/>
              </w:rPr>
              <w:tab/>
            </w:r>
            <w:r w:rsidR="005B7608" w:rsidRPr="008A77DF">
              <w:rPr>
                <w:rFonts w:ascii="Arial" w:hAnsi="Arial" w:cs="Arial"/>
                <w:sz w:val="20"/>
                <w:szCs w:val="20"/>
              </w:rPr>
              <w:tab/>
            </w:r>
            <w:r w:rsidRPr="008A77DF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="005B7608" w:rsidRPr="008A77DF">
              <w:rPr>
                <w:rFonts w:ascii="Arial" w:hAnsi="Arial" w:cs="Arial"/>
                <w:i/>
                <w:sz w:val="20"/>
                <w:szCs w:val="20"/>
              </w:rPr>
              <w:t>czytelny podpis (imię i nazwisko)</w:t>
            </w:r>
          </w:p>
          <w:p w14:paraId="442E3A4F" w14:textId="77777777" w:rsidR="005B7608" w:rsidRPr="008A77DF" w:rsidRDefault="005B7608" w:rsidP="00231137">
            <w:pPr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i/>
                <w:sz w:val="20"/>
                <w:szCs w:val="20"/>
              </w:rPr>
              <w:t>lub podpis wraz z pieczątką wykonawcy lub osoby właściwie do tego upoważnionej</w:t>
            </w:r>
          </w:p>
          <w:p w14:paraId="3C7FCDA1" w14:textId="77777777" w:rsidR="008513C2" w:rsidRPr="008A77DF" w:rsidRDefault="008513C2" w:rsidP="00231137">
            <w:pPr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B09CA" w:rsidRPr="008A77DF" w14:paraId="0C84364F" w14:textId="77777777" w:rsidTr="002B09CA">
        <w:tblPrEx>
          <w:shd w:val="clear" w:color="auto" w:fill="auto"/>
        </w:tblPrEx>
        <w:trPr>
          <w:trHeight w:val="535"/>
        </w:trPr>
        <w:tc>
          <w:tcPr>
            <w:tcW w:w="10173" w:type="dxa"/>
          </w:tcPr>
          <w:p w14:paraId="406F650B" w14:textId="77777777" w:rsidR="002B09CA" w:rsidRPr="008A77DF" w:rsidRDefault="002B09CA" w:rsidP="00231137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  <w:u w:val="single"/>
              </w:rPr>
              <w:t>DOTYCZĄCE PRZESŁANEK WYKLUCZENIA Z POSTĘPOWANIA</w:t>
            </w:r>
          </w:p>
        </w:tc>
      </w:tr>
      <w:tr w:rsidR="002B09CA" w:rsidRPr="008A77DF" w14:paraId="77FB2DDE" w14:textId="77777777" w:rsidTr="002B09CA">
        <w:tblPrEx>
          <w:shd w:val="clear" w:color="auto" w:fill="auto"/>
        </w:tblPrEx>
        <w:trPr>
          <w:trHeight w:val="425"/>
        </w:trPr>
        <w:tc>
          <w:tcPr>
            <w:tcW w:w="10173" w:type="dxa"/>
          </w:tcPr>
          <w:p w14:paraId="472429F9" w14:textId="77777777" w:rsidR="002B09CA" w:rsidRPr="008A77DF" w:rsidRDefault="002B09CA" w:rsidP="00231137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>OŚWIADCZAM/-Y, ŻE:</w:t>
            </w:r>
          </w:p>
          <w:p w14:paraId="516B14EA" w14:textId="77777777" w:rsidR="002B09CA" w:rsidRPr="008A77DF" w:rsidRDefault="002B09CA" w:rsidP="00231137">
            <w:pPr>
              <w:tabs>
                <w:tab w:val="left" w:pos="9000"/>
              </w:tabs>
              <w:overflowPunct w:val="0"/>
              <w:autoSpaceDE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40E3E96" w14:textId="77777777" w:rsidR="002B09CA" w:rsidRPr="008A77DF" w:rsidRDefault="002B09CA" w:rsidP="00231137">
            <w:pPr>
              <w:tabs>
                <w:tab w:val="left" w:pos="9000"/>
              </w:tabs>
              <w:overflowPunct w:val="0"/>
              <w:autoSpaceDE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0183B159" w14:textId="7FF04FDC" w:rsidR="002B09CA" w:rsidRPr="008A77DF" w:rsidRDefault="002B09CA" w:rsidP="00231137">
            <w:pPr>
              <w:tabs>
                <w:tab w:val="left" w:pos="9000"/>
              </w:tabs>
              <w:overflowPunct w:val="0"/>
              <w:autoSpaceDE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iCs/>
                <w:sz w:val="20"/>
                <w:szCs w:val="22"/>
              </w:rPr>
              <w:t>Brak jest podstaw do wykluczenia z</w:t>
            </w:r>
            <w:r w:rsidRPr="008A77DF">
              <w:rPr>
                <w:rFonts w:ascii="Arial" w:hAnsi="Arial" w:cs="Arial"/>
                <w:b/>
                <w:sz w:val="20"/>
                <w:szCs w:val="20"/>
              </w:rPr>
              <w:t xml:space="preserve"> postępowania </w:t>
            </w:r>
            <w:r w:rsidRPr="008A77DF">
              <w:rPr>
                <w:rFonts w:ascii="Arial" w:hAnsi="Arial" w:cs="Arial"/>
                <w:b/>
                <w:iCs/>
                <w:sz w:val="20"/>
                <w:szCs w:val="22"/>
              </w:rPr>
              <w:t>o udzielenie zamówienia publicznego w okolicznościach, o których mowa w § 15 ust. 1</w:t>
            </w:r>
            <w:r w:rsidRPr="008A77DF">
              <w:rPr>
                <w:rFonts w:ascii="Arial" w:hAnsi="Arial" w:cs="Arial"/>
                <w:b/>
                <w:sz w:val="18"/>
                <w:szCs w:val="20"/>
              </w:rPr>
              <w:t xml:space="preserve"> </w:t>
            </w:r>
            <w:r w:rsidRPr="008A77DF">
              <w:rPr>
                <w:rFonts w:ascii="Arial" w:hAnsi="Arial" w:cs="Arial"/>
                <w:b/>
                <w:iCs/>
                <w:sz w:val="20"/>
                <w:szCs w:val="22"/>
              </w:rPr>
              <w:t>oraz ust. 2 pkt. 1 Regulaminu.</w:t>
            </w:r>
          </w:p>
          <w:p w14:paraId="3437674B" w14:textId="77777777" w:rsidR="002B09CA" w:rsidRPr="008A77DF" w:rsidRDefault="002B09CA" w:rsidP="00231137">
            <w:pPr>
              <w:ind w:right="707"/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4C82786C" w14:textId="77777777" w:rsidR="002B09CA" w:rsidRPr="008A77DF" w:rsidRDefault="002B09CA" w:rsidP="00231137">
            <w:pPr>
              <w:ind w:right="707"/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445293D9" w14:textId="77777777" w:rsidR="002B09CA" w:rsidRPr="008A77DF" w:rsidRDefault="002B09CA" w:rsidP="00231137">
            <w:pPr>
              <w:ind w:right="707"/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2EFECE70" w14:textId="77777777" w:rsidR="002B09CA" w:rsidRPr="008A77DF" w:rsidRDefault="002B09CA" w:rsidP="00231137">
            <w:pPr>
              <w:ind w:right="707"/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00427A08" w14:textId="77777777" w:rsidR="002B09CA" w:rsidRPr="008A77DF" w:rsidRDefault="002B09CA" w:rsidP="00231137">
            <w:pPr>
              <w:ind w:right="707"/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11502222" w14:textId="77777777" w:rsidR="002B09CA" w:rsidRPr="008A77DF" w:rsidRDefault="002B09CA" w:rsidP="00231137">
            <w:pPr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 xml:space="preserve">.................................................                                                   ……………………………………………. </w:t>
            </w:r>
          </w:p>
          <w:p w14:paraId="4A3A1FAF" w14:textId="77777777" w:rsidR="002B09CA" w:rsidRPr="008A77DF" w:rsidRDefault="002B09CA" w:rsidP="00231137">
            <w:pPr>
              <w:ind w:right="10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i/>
                <w:sz w:val="20"/>
                <w:szCs w:val="20"/>
              </w:rPr>
              <w:t xml:space="preserve">          miejscowość, data</w:t>
            </w:r>
            <w:r w:rsidRPr="008A77DF">
              <w:rPr>
                <w:rFonts w:ascii="Arial" w:hAnsi="Arial" w:cs="Arial"/>
                <w:sz w:val="20"/>
                <w:szCs w:val="20"/>
              </w:rPr>
              <w:tab/>
            </w:r>
            <w:r w:rsidRPr="008A77DF">
              <w:rPr>
                <w:rFonts w:ascii="Arial" w:hAnsi="Arial" w:cs="Arial"/>
                <w:sz w:val="20"/>
                <w:szCs w:val="20"/>
              </w:rPr>
              <w:tab/>
            </w:r>
            <w:r w:rsidRPr="008A77DF">
              <w:rPr>
                <w:rFonts w:ascii="Arial" w:hAnsi="Arial" w:cs="Arial"/>
                <w:sz w:val="20"/>
                <w:szCs w:val="20"/>
              </w:rPr>
              <w:tab/>
            </w:r>
            <w:r w:rsidRPr="008A77DF">
              <w:rPr>
                <w:rFonts w:ascii="Arial" w:hAnsi="Arial" w:cs="Arial"/>
                <w:sz w:val="20"/>
                <w:szCs w:val="20"/>
              </w:rPr>
              <w:tab/>
              <w:t xml:space="preserve">             </w:t>
            </w:r>
            <w:r w:rsidRPr="008A77DF">
              <w:rPr>
                <w:rFonts w:ascii="Arial" w:hAnsi="Arial" w:cs="Arial"/>
                <w:i/>
                <w:sz w:val="20"/>
                <w:szCs w:val="20"/>
              </w:rPr>
              <w:t xml:space="preserve">czytelny podpis (imię i nazwisko)        </w:t>
            </w:r>
          </w:p>
          <w:p w14:paraId="32DE60A9" w14:textId="77777777" w:rsidR="002B09CA" w:rsidRPr="008A77DF" w:rsidRDefault="002B09CA" w:rsidP="00231137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      lub podpis wraz z pieczątką wykonawcy lub </w:t>
            </w:r>
          </w:p>
          <w:p w14:paraId="182F0884" w14:textId="77777777" w:rsidR="002B09CA" w:rsidRPr="008A77DF" w:rsidRDefault="002B09CA" w:rsidP="00231137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osoby właściwie do tego upoważnionej </w:t>
            </w:r>
          </w:p>
          <w:p w14:paraId="5F66709D" w14:textId="77777777" w:rsidR="008A0A2E" w:rsidRPr="008A77DF" w:rsidRDefault="008A0A2E" w:rsidP="00DF3A36">
            <w:pPr>
              <w:ind w:right="707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B09CA" w:rsidRPr="008A77DF" w14:paraId="10FC4083" w14:textId="77777777" w:rsidTr="002B09CA">
        <w:tblPrEx>
          <w:shd w:val="clear" w:color="auto" w:fill="auto"/>
        </w:tblPrEx>
        <w:trPr>
          <w:trHeight w:val="425"/>
        </w:trPr>
        <w:tc>
          <w:tcPr>
            <w:tcW w:w="10173" w:type="dxa"/>
          </w:tcPr>
          <w:p w14:paraId="7A1BA0FF" w14:textId="77777777" w:rsidR="002B09CA" w:rsidRPr="008A77DF" w:rsidRDefault="002B09CA" w:rsidP="00231137">
            <w:pPr>
              <w:widowControl w:val="0"/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lastRenderedPageBreak/>
              <w:t>*Nie wypełniać jeśli nie dotyczy</w:t>
            </w:r>
          </w:p>
        </w:tc>
      </w:tr>
      <w:tr w:rsidR="002B09CA" w:rsidRPr="008A77DF" w14:paraId="08490CBE" w14:textId="77777777" w:rsidTr="002B09CA">
        <w:tblPrEx>
          <w:shd w:val="clear" w:color="auto" w:fill="auto"/>
        </w:tblPrEx>
        <w:trPr>
          <w:trHeight w:val="425"/>
        </w:trPr>
        <w:tc>
          <w:tcPr>
            <w:tcW w:w="10173" w:type="dxa"/>
          </w:tcPr>
          <w:p w14:paraId="3843AE64" w14:textId="77777777" w:rsidR="002B09CA" w:rsidRPr="008A77DF" w:rsidRDefault="002B09CA" w:rsidP="00231137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861323" w14:textId="77777777" w:rsidR="002B09CA" w:rsidRPr="008A77DF" w:rsidRDefault="002B09CA" w:rsidP="00231137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 xml:space="preserve">*Zachodzą w stosunku do mnie podstawy wykluczenia z postępowania na podstawie </w:t>
            </w:r>
            <w:r w:rsidRPr="008A77DF">
              <w:rPr>
                <w:rFonts w:ascii="Arial" w:hAnsi="Arial" w:cs="Arial"/>
                <w:iCs/>
                <w:sz w:val="20"/>
                <w:szCs w:val="22"/>
              </w:rPr>
              <w:t>§15 ust…………..</w:t>
            </w:r>
            <w:r w:rsidRPr="008A77DF">
              <w:rPr>
                <w:rFonts w:ascii="Arial" w:hAnsi="Arial" w:cs="Arial"/>
                <w:sz w:val="20"/>
                <w:szCs w:val="20"/>
              </w:rPr>
              <w:t xml:space="preserve"> Regulaminu </w:t>
            </w:r>
            <w:r w:rsidRPr="008A77DF">
              <w:rPr>
                <w:rFonts w:ascii="Arial" w:hAnsi="Arial" w:cs="Arial"/>
                <w:i/>
                <w:sz w:val="20"/>
                <w:szCs w:val="20"/>
              </w:rPr>
              <w:t xml:space="preserve">(podać mającą zastosowanie podstawę wykluczenia spośród wymienionych w </w:t>
            </w:r>
            <w:r w:rsidRPr="008A77DF">
              <w:rPr>
                <w:rFonts w:ascii="Arial" w:hAnsi="Arial" w:cs="Arial"/>
                <w:iCs/>
                <w:sz w:val="20"/>
                <w:szCs w:val="22"/>
              </w:rPr>
              <w:t>§</w:t>
            </w:r>
            <w:r w:rsidRPr="008A77DF">
              <w:rPr>
                <w:rFonts w:ascii="Arial" w:hAnsi="Arial" w:cs="Arial"/>
                <w:i/>
                <w:sz w:val="20"/>
                <w:szCs w:val="20"/>
              </w:rPr>
              <w:t>15 ust. 1 pkt 2-3, 5-9 lub ust. 2 Regulaminu).</w:t>
            </w:r>
            <w:r w:rsidRPr="008A77DF">
              <w:rPr>
                <w:rFonts w:ascii="Arial" w:hAnsi="Arial" w:cs="Arial"/>
                <w:sz w:val="20"/>
                <w:szCs w:val="20"/>
              </w:rPr>
              <w:t xml:space="preserve"> Jednocześnie oświadczam, że w związku z ww. okolicznością, na podstawie </w:t>
            </w:r>
            <w:r w:rsidRPr="008A77DF">
              <w:rPr>
                <w:rFonts w:ascii="Arial" w:hAnsi="Arial" w:cs="Arial"/>
                <w:iCs/>
                <w:sz w:val="20"/>
                <w:szCs w:val="22"/>
              </w:rPr>
              <w:t>§</w:t>
            </w:r>
            <w:r w:rsidRPr="008A77DF">
              <w:rPr>
                <w:rFonts w:ascii="Arial" w:hAnsi="Arial" w:cs="Arial"/>
                <w:i/>
                <w:sz w:val="20"/>
                <w:szCs w:val="20"/>
              </w:rPr>
              <w:t>15</w:t>
            </w:r>
            <w:r w:rsidRPr="008A77DF">
              <w:rPr>
                <w:rFonts w:ascii="Arial" w:hAnsi="Arial" w:cs="Arial"/>
                <w:sz w:val="20"/>
                <w:szCs w:val="20"/>
              </w:rPr>
              <w:t xml:space="preserve">             ust. 5 Regulaminu podjąłem następujące środki naprawcze: ……………………………..…………………………….</w:t>
            </w:r>
          </w:p>
          <w:p w14:paraId="0D98F345" w14:textId="77777777" w:rsidR="002B09CA" w:rsidRPr="008A77DF" w:rsidRDefault="002B09CA" w:rsidP="00231137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...……..…………………...........………………………………………………………………………………………………………...…………………………………..</w:t>
            </w:r>
          </w:p>
          <w:p w14:paraId="3FB95178" w14:textId="77777777" w:rsidR="002B09CA" w:rsidRPr="008A77DF" w:rsidRDefault="002B09CA" w:rsidP="00231137">
            <w:pPr>
              <w:widowControl w:val="0"/>
              <w:tabs>
                <w:tab w:val="left" w:pos="9072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...……..…………………...........………………………………………………………………………………………………...……..…………………...........…………</w:t>
            </w:r>
          </w:p>
          <w:p w14:paraId="4377334C" w14:textId="77777777" w:rsidR="002B09CA" w:rsidRPr="008A77DF" w:rsidRDefault="002B09CA" w:rsidP="00231137">
            <w:pPr>
              <w:widowControl w:val="0"/>
              <w:tabs>
                <w:tab w:val="left" w:pos="9072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……………………………………………………………………………………...……..…………………...........…………</w:t>
            </w:r>
          </w:p>
          <w:p w14:paraId="4EF7C81F" w14:textId="77777777" w:rsidR="002B09CA" w:rsidRPr="008A77DF" w:rsidRDefault="002B09CA" w:rsidP="00231137">
            <w:pPr>
              <w:widowControl w:val="0"/>
              <w:tabs>
                <w:tab w:val="left" w:pos="9072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……………………………………………………………………………………...……..…………………...........…………</w:t>
            </w:r>
          </w:p>
          <w:p w14:paraId="12C51B1E" w14:textId="77777777" w:rsidR="002B09CA" w:rsidRPr="008A77DF" w:rsidRDefault="002B09CA" w:rsidP="00231137">
            <w:pPr>
              <w:widowControl w:val="0"/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2EADF6D0" w14:textId="77777777" w:rsidR="002B09CA" w:rsidRPr="008A77DF" w:rsidRDefault="002B09CA" w:rsidP="00231137">
            <w:pPr>
              <w:widowControl w:val="0"/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62E243C8" w14:textId="77777777" w:rsidR="002B09CA" w:rsidRPr="008A77DF" w:rsidRDefault="002B09CA" w:rsidP="00231137">
            <w:pPr>
              <w:widowControl w:val="0"/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1D4F2EAB" w14:textId="77777777" w:rsidR="002B09CA" w:rsidRPr="008A77DF" w:rsidRDefault="002B09CA" w:rsidP="00231137">
            <w:pPr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 xml:space="preserve">.................................................                                                   ……………………………………………. </w:t>
            </w:r>
          </w:p>
          <w:p w14:paraId="01BE15E4" w14:textId="77777777" w:rsidR="002B09CA" w:rsidRPr="008A77DF" w:rsidRDefault="002B09CA" w:rsidP="00231137">
            <w:pPr>
              <w:ind w:right="10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i/>
                <w:sz w:val="20"/>
                <w:szCs w:val="20"/>
              </w:rPr>
              <w:t xml:space="preserve">          miejscowość, data</w:t>
            </w:r>
            <w:r w:rsidRPr="008A77DF">
              <w:rPr>
                <w:rFonts w:ascii="Arial" w:hAnsi="Arial" w:cs="Arial"/>
                <w:sz w:val="20"/>
                <w:szCs w:val="20"/>
              </w:rPr>
              <w:tab/>
            </w:r>
            <w:r w:rsidRPr="008A77DF">
              <w:rPr>
                <w:rFonts w:ascii="Arial" w:hAnsi="Arial" w:cs="Arial"/>
                <w:sz w:val="20"/>
                <w:szCs w:val="20"/>
              </w:rPr>
              <w:tab/>
            </w:r>
            <w:r w:rsidRPr="008A77DF">
              <w:rPr>
                <w:rFonts w:ascii="Arial" w:hAnsi="Arial" w:cs="Arial"/>
                <w:sz w:val="20"/>
                <w:szCs w:val="20"/>
              </w:rPr>
              <w:tab/>
            </w:r>
            <w:r w:rsidRPr="008A77DF">
              <w:rPr>
                <w:rFonts w:ascii="Arial" w:hAnsi="Arial" w:cs="Arial"/>
                <w:sz w:val="20"/>
                <w:szCs w:val="20"/>
              </w:rPr>
              <w:tab/>
              <w:t xml:space="preserve">             </w:t>
            </w:r>
            <w:r w:rsidRPr="008A77DF">
              <w:rPr>
                <w:rFonts w:ascii="Arial" w:hAnsi="Arial" w:cs="Arial"/>
                <w:i/>
                <w:sz w:val="20"/>
                <w:szCs w:val="20"/>
              </w:rPr>
              <w:t xml:space="preserve">czytelny podpis (imię i nazwisko)        </w:t>
            </w:r>
          </w:p>
          <w:p w14:paraId="745A6F0B" w14:textId="77777777" w:rsidR="002B09CA" w:rsidRPr="008A77DF" w:rsidRDefault="002B09CA" w:rsidP="00231137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      lub podpis wraz z pieczątką wykonawcy lub </w:t>
            </w:r>
          </w:p>
          <w:p w14:paraId="4C62E113" w14:textId="77777777" w:rsidR="002B09CA" w:rsidRPr="008A77DF" w:rsidRDefault="002B09CA" w:rsidP="00231137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osoby właściwie do tego upoważnionej </w:t>
            </w:r>
          </w:p>
          <w:p w14:paraId="08616BD9" w14:textId="77777777" w:rsidR="002B09CA" w:rsidRPr="008A77DF" w:rsidRDefault="002B09CA" w:rsidP="00231137">
            <w:pPr>
              <w:widowControl w:val="0"/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1C73246C" w14:textId="77777777" w:rsidR="002B09CA" w:rsidRPr="008A77DF" w:rsidRDefault="002B09CA" w:rsidP="00231137">
            <w:pPr>
              <w:widowControl w:val="0"/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5B7608" w:rsidRPr="008A77DF" w14:paraId="79EA3BA0" w14:textId="77777777" w:rsidTr="002B09CA">
        <w:tblPrEx>
          <w:shd w:val="clear" w:color="auto" w:fill="auto"/>
        </w:tblPrEx>
        <w:trPr>
          <w:trHeight w:val="489"/>
        </w:trPr>
        <w:tc>
          <w:tcPr>
            <w:tcW w:w="10173" w:type="dxa"/>
          </w:tcPr>
          <w:p w14:paraId="757A8FC4" w14:textId="77777777" w:rsidR="005B7608" w:rsidRPr="008A77DF" w:rsidRDefault="005B7608" w:rsidP="00231137">
            <w:pPr>
              <w:spacing w:before="120"/>
              <w:ind w:right="709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  <w:u w:val="single"/>
              </w:rPr>
              <w:t>DOTYCZĄCE PODANYCH INFORMACJI</w:t>
            </w:r>
          </w:p>
        </w:tc>
      </w:tr>
      <w:tr w:rsidR="005B7608" w:rsidRPr="008A77DF" w14:paraId="3EF6CFE6" w14:textId="77777777" w:rsidTr="002B09CA">
        <w:trPr>
          <w:trHeight w:val="2374"/>
        </w:trPr>
        <w:tc>
          <w:tcPr>
            <w:tcW w:w="10173" w:type="dxa"/>
            <w:tcBorders>
              <w:bottom w:val="single" w:sz="4" w:space="0" w:color="auto"/>
            </w:tcBorders>
          </w:tcPr>
          <w:p w14:paraId="29FE58D8" w14:textId="77777777" w:rsidR="005B7608" w:rsidRPr="008A77DF" w:rsidRDefault="005B7608" w:rsidP="00231137">
            <w:pPr>
              <w:spacing w:before="120"/>
              <w:ind w:right="70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>OŚWIADCZAM/-Y, ŻE:</w:t>
            </w:r>
          </w:p>
          <w:p w14:paraId="1DA329B7" w14:textId="77777777" w:rsidR="005B7608" w:rsidRPr="008A77DF" w:rsidRDefault="005B7608" w:rsidP="00231137">
            <w:pPr>
              <w:spacing w:before="120"/>
              <w:ind w:righ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wszystkie informacje podane w powyższych oświadczeniach są aktualne i zgodne z prawdą oraz zostały przedstawione z pełną świadomością konsekwencji wprowadzenia zamawiającego w błąd przy przedstawianiu informacji.</w:t>
            </w:r>
          </w:p>
          <w:p w14:paraId="178423C1" w14:textId="77777777" w:rsidR="005B7608" w:rsidRPr="008A77DF" w:rsidRDefault="005B7608" w:rsidP="00231137">
            <w:pPr>
              <w:spacing w:before="120"/>
              <w:ind w:right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5C6786" w14:textId="77777777" w:rsidR="00D27202" w:rsidRPr="008A77DF" w:rsidRDefault="00D27202" w:rsidP="00231137">
            <w:pPr>
              <w:spacing w:before="120"/>
              <w:ind w:right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FC534D" w14:textId="77777777" w:rsidR="00D27202" w:rsidRPr="008A77DF" w:rsidRDefault="00D27202" w:rsidP="00D27202">
            <w:pPr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 xml:space="preserve">.................................................                                                   ……………………………………………. </w:t>
            </w:r>
          </w:p>
          <w:p w14:paraId="4D147FB9" w14:textId="77777777" w:rsidR="00D27202" w:rsidRPr="008A77DF" w:rsidRDefault="00D27202" w:rsidP="00D27202">
            <w:pPr>
              <w:ind w:right="10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i/>
                <w:sz w:val="20"/>
                <w:szCs w:val="20"/>
              </w:rPr>
              <w:t xml:space="preserve">          miejscowość, data</w:t>
            </w:r>
            <w:r w:rsidRPr="008A77DF">
              <w:rPr>
                <w:rFonts w:ascii="Arial" w:hAnsi="Arial" w:cs="Arial"/>
                <w:sz w:val="20"/>
                <w:szCs w:val="20"/>
              </w:rPr>
              <w:tab/>
            </w:r>
            <w:r w:rsidRPr="008A77DF">
              <w:rPr>
                <w:rFonts w:ascii="Arial" w:hAnsi="Arial" w:cs="Arial"/>
                <w:sz w:val="20"/>
                <w:szCs w:val="20"/>
              </w:rPr>
              <w:tab/>
            </w:r>
            <w:r w:rsidRPr="008A77DF">
              <w:rPr>
                <w:rFonts w:ascii="Arial" w:hAnsi="Arial" w:cs="Arial"/>
                <w:sz w:val="20"/>
                <w:szCs w:val="20"/>
              </w:rPr>
              <w:tab/>
            </w:r>
            <w:r w:rsidRPr="008A77DF">
              <w:rPr>
                <w:rFonts w:ascii="Arial" w:hAnsi="Arial" w:cs="Arial"/>
                <w:sz w:val="20"/>
                <w:szCs w:val="20"/>
              </w:rPr>
              <w:tab/>
              <w:t xml:space="preserve">             </w:t>
            </w:r>
            <w:r w:rsidRPr="008A77DF">
              <w:rPr>
                <w:rFonts w:ascii="Arial" w:hAnsi="Arial" w:cs="Arial"/>
                <w:i/>
                <w:sz w:val="20"/>
                <w:szCs w:val="20"/>
              </w:rPr>
              <w:t xml:space="preserve">czytelny podpis (imię i nazwisko)        </w:t>
            </w:r>
          </w:p>
          <w:p w14:paraId="2674B260" w14:textId="77777777" w:rsidR="00D27202" w:rsidRPr="008A77DF" w:rsidRDefault="00D27202" w:rsidP="00D27202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      lub podpis wraz z pieczątką wykonawcy lub </w:t>
            </w:r>
          </w:p>
          <w:p w14:paraId="65EBE25E" w14:textId="77777777" w:rsidR="00D27202" w:rsidRPr="008A77DF" w:rsidRDefault="00D27202" w:rsidP="00D27202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osoby właściwie do tego upoważnionej </w:t>
            </w:r>
          </w:p>
          <w:p w14:paraId="255813A8" w14:textId="77777777" w:rsidR="005B7608" w:rsidRPr="008A77DF" w:rsidRDefault="005B7608" w:rsidP="00231137">
            <w:pPr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14:paraId="1D92896B" w14:textId="77777777" w:rsidR="0041294B" w:rsidRPr="008A77DF" w:rsidRDefault="0041294B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B5F143D" w14:textId="77777777" w:rsidR="005D7538" w:rsidRPr="008A77DF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49984871" w14:textId="77777777" w:rsidR="005D7538" w:rsidRPr="008A77DF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7220008C" w14:textId="77777777" w:rsidR="005D7538" w:rsidRPr="008A77DF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50C1F178" w14:textId="77777777" w:rsidR="005D7538" w:rsidRPr="008A77DF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3B59771D" w14:textId="77777777" w:rsidR="005D7538" w:rsidRPr="008A77DF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723B6A4D" w14:textId="77777777" w:rsidR="005D7538" w:rsidRPr="008A77DF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6C69F2D9" w14:textId="77777777" w:rsidR="005D7538" w:rsidRPr="008A77DF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379657CF" w14:textId="77777777" w:rsidR="005D7538" w:rsidRPr="008A77DF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1DB3661C" w14:textId="77777777" w:rsidR="005D7538" w:rsidRPr="008A77DF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066105B6" w14:textId="77777777" w:rsidR="005D7538" w:rsidRPr="008A77DF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5324B9CF" w14:textId="77777777" w:rsidR="005D7538" w:rsidRPr="008A77DF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55615CBA" w14:textId="7EF08F14" w:rsidR="008B0463" w:rsidRPr="008A77DF" w:rsidRDefault="008B0463" w:rsidP="008B046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  <w:r w:rsidRPr="008750F0">
        <w:rPr>
          <w:rFonts w:ascii="Arial" w:hAnsi="Arial" w:cs="Arial"/>
          <w:b/>
          <w:sz w:val="20"/>
          <w:szCs w:val="20"/>
        </w:rPr>
        <w:t xml:space="preserve">Załącznik nr </w:t>
      </w:r>
      <w:r w:rsidR="008750F0">
        <w:rPr>
          <w:rFonts w:ascii="Arial" w:hAnsi="Arial" w:cs="Arial"/>
          <w:b/>
          <w:sz w:val="20"/>
          <w:szCs w:val="20"/>
        </w:rPr>
        <w:t>4</w:t>
      </w:r>
      <w:r w:rsidRPr="008750F0">
        <w:rPr>
          <w:rFonts w:ascii="Arial" w:hAnsi="Arial" w:cs="Arial"/>
          <w:b/>
          <w:sz w:val="20"/>
          <w:szCs w:val="20"/>
        </w:rPr>
        <w:t xml:space="preserve"> do SIWZ</w:t>
      </w:r>
    </w:p>
    <w:p w14:paraId="132F3AEB" w14:textId="77777777" w:rsidR="008B0463" w:rsidRPr="008A77DF" w:rsidRDefault="008B0463" w:rsidP="008B0463">
      <w:pPr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  <w:r w:rsidRPr="008A77DF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935" distR="114935" simplePos="0" relativeHeight="251691008" behindDoc="0" locked="0" layoutInCell="1" allowOverlap="1" wp14:anchorId="682FCEDC" wp14:editId="0D1FC97B">
                <wp:simplePos x="0" y="0"/>
                <wp:positionH relativeFrom="column">
                  <wp:posOffset>19685</wp:posOffset>
                </wp:positionH>
                <wp:positionV relativeFrom="paragraph">
                  <wp:posOffset>17780</wp:posOffset>
                </wp:positionV>
                <wp:extent cx="1903095" cy="772160"/>
                <wp:effectExtent l="0" t="0" r="20955" b="2794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CAA33" w14:textId="77777777" w:rsidR="008B0463" w:rsidRDefault="008B0463" w:rsidP="008B0463"/>
                          <w:p w14:paraId="020A2E8A" w14:textId="77777777" w:rsidR="008B0463" w:rsidRDefault="008B0463" w:rsidP="008B0463"/>
                          <w:p w14:paraId="5BA80699" w14:textId="77777777" w:rsidR="008B0463" w:rsidRDefault="008B0463" w:rsidP="008B0463"/>
                          <w:p w14:paraId="58120AB4" w14:textId="77777777" w:rsidR="008B0463" w:rsidRDefault="008B0463" w:rsidP="008B0463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14:paraId="4731742E" w14:textId="77777777" w:rsidR="008B0463" w:rsidRPr="00FD2CB4" w:rsidRDefault="008B0463" w:rsidP="008B0463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FD2CB4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3175" tIns="3175" rIns="3175" bIns="31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2FCED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7" type="#_x0000_t202" style="position:absolute;margin-left:1.55pt;margin-top:1.4pt;width:149.85pt;height:60.8pt;z-index:2516910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" strokeweight=".5pt">
                <v:textbox inset=".25pt,.25pt,.25pt,.25pt">
                  <w:txbxContent>
                    <w:p w14:paraId="33ACAA33" w14:textId="77777777" w:rsidR="008B0463" w:rsidRDefault="008B0463" w:rsidP="008B0463"/>
                    <w:p w14:paraId="020A2E8A" w14:textId="77777777" w:rsidR="008B0463" w:rsidRDefault="008B0463" w:rsidP="008B0463"/>
                    <w:p w14:paraId="5BA80699" w14:textId="77777777" w:rsidR="008B0463" w:rsidRDefault="008B0463" w:rsidP="008B0463"/>
                    <w:p w14:paraId="58120AB4" w14:textId="77777777" w:rsidR="008B0463" w:rsidRDefault="008B0463" w:rsidP="008B0463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14:paraId="4731742E" w14:textId="77777777" w:rsidR="008B0463" w:rsidRPr="00FD2CB4" w:rsidRDefault="008B0463" w:rsidP="008B0463">
                      <w:pPr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FD2CB4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(pieczęć wykonawcy)</w:t>
                      </w:r>
                    </w:p>
                  </w:txbxContent>
                </v:textbox>
              </v:shape>
            </w:pict>
          </mc:Fallback>
        </mc:AlternateContent>
      </w:r>
    </w:p>
    <w:p w14:paraId="15F3F9B4" w14:textId="77777777" w:rsidR="008B0463" w:rsidRPr="008A77DF" w:rsidRDefault="008B0463" w:rsidP="008B0463">
      <w:pPr>
        <w:suppressAutoHyphens/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</w:p>
    <w:p w14:paraId="4BBF27EF" w14:textId="77777777" w:rsidR="008B0463" w:rsidRPr="008A77DF" w:rsidRDefault="008B0463" w:rsidP="008B0463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7F6BE8D7" w14:textId="77777777" w:rsidR="008B0463" w:rsidRPr="008A77DF" w:rsidRDefault="008B0463" w:rsidP="008B0463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69D08B52" w14:textId="77777777" w:rsidR="008B0463" w:rsidRPr="008A77DF" w:rsidRDefault="008B0463" w:rsidP="008B0463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  <w:r w:rsidRPr="008A77DF">
        <w:rPr>
          <w:rFonts w:ascii="Arial" w:hAnsi="Arial" w:cs="Arial"/>
          <w:b/>
          <w:bCs/>
          <w:sz w:val="20"/>
          <w:szCs w:val="22"/>
          <w:lang w:eastAsia="ar-SA"/>
        </w:rPr>
        <w:t>Wzór</w:t>
      </w:r>
    </w:p>
    <w:p w14:paraId="01F956BD" w14:textId="77777777" w:rsidR="008B0463" w:rsidRPr="008A77DF" w:rsidRDefault="008B0463" w:rsidP="008B0463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55812F74" w14:textId="1029146F" w:rsidR="008B0463" w:rsidRPr="008A77DF" w:rsidRDefault="008B0463" w:rsidP="008B0463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  <w:r w:rsidRPr="008A77DF">
        <w:rPr>
          <w:rFonts w:ascii="Arial" w:hAnsi="Arial" w:cs="Arial"/>
          <w:b/>
          <w:bCs/>
          <w:sz w:val="20"/>
          <w:szCs w:val="22"/>
          <w:lang w:eastAsia="ar-SA"/>
        </w:rPr>
        <w:t>WYKAZ OSÓB</w:t>
      </w:r>
    </w:p>
    <w:p w14:paraId="58066815" w14:textId="77777777" w:rsidR="008B0463" w:rsidRPr="008A77DF" w:rsidRDefault="008B0463" w:rsidP="008B0463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08D3D08A" w14:textId="13019FCC" w:rsidR="008B0463" w:rsidRPr="008A77DF" w:rsidRDefault="008B0463" w:rsidP="008B0463">
      <w:pPr>
        <w:suppressAutoHyphens/>
        <w:spacing w:line="276" w:lineRule="auto"/>
        <w:jc w:val="both"/>
        <w:rPr>
          <w:rFonts w:ascii="Arial" w:hAnsi="Arial" w:cs="Arial"/>
          <w:bCs/>
          <w:sz w:val="20"/>
          <w:szCs w:val="22"/>
          <w:lang w:eastAsia="ar-SA"/>
        </w:rPr>
      </w:pPr>
      <w:r w:rsidRPr="008A77DF">
        <w:rPr>
          <w:rFonts w:ascii="Arial" w:hAnsi="Arial" w:cs="Arial"/>
          <w:bCs/>
          <w:sz w:val="20"/>
          <w:szCs w:val="22"/>
          <w:lang w:eastAsia="ar-SA"/>
        </w:rPr>
        <w:t>w postępowaniu o udzielenie zamówienia publicznego na:</w:t>
      </w:r>
    </w:p>
    <w:p w14:paraId="45E512C1" w14:textId="77777777" w:rsidR="00DF3A36" w:rsidRPr="00DF3A36" w:rsidRDefault="008B0463" w:rsidP="00DF3A36">
      <w:pPr>
        <w:widowControl w:val="0"/>
        <w:suppressAutoHyphens/>
        <w:autoSpaceDE w:val="0"/>
        <w:spacing w:line="276" w:lineRule="auto"/>
        <w:contextualSpacing/>
        <w:jc w:val="center"/>
        <w:rPr>
          <w:rFonts w:ascii="Arial" w:hAnsi="Arial" w:cs="Arial"/>
          <w:b/>
          <w:bCs/>
          <w:iCs/>
          <w:sz w:val="20"/>
          <w:szCs w:val="20"/>
          <w:lang w:eastAsia="ar-SA"/>
        </w:rPr>
      </w:pPr>
      <w:r w:rsidRPr="008A77DF">
        <w:rPr>
          <w:rFonts w:ascii="Arial" w:hAnsi="Arial" w:cs="Arial"/>
          <w:b/>
          <w:bCs/>
          <w:sz w:val="20"/>
          <w:szCs w:val="22"/>
          <w:lang w:eastAsia="ar-SA"/>
        </w:rPr>
        <w:t>„</w:t>
      </w:r>
      <w:r w:rsidR="00DF3A36" w:rsidRPr="00DF3A36">
        <w:rPr>
          <w:rFonts w:ascii="Arial" w:hAnsi="Arial" w:cs="Arial"/>
          <w:b/>
          <w:bCs/>
          <w:iCs/>
          <w:sz w:val="20"/>
          <w:szCs w:val="20"/>
          <w:lang w:eastAsia="ar-SA"/>
        </w:rPr>
        <w:t>Usługi utrzymania urządzeń sterowania ruchem kolejowym</w:t>
      </w:r>
    </w:p>
    <w:p w14:paraId="20936CC2" w14:textId="000D5487" w:rsidR="008B0463" w:rsidRPr="008A77DF" w:rsidRDefault="00DF3A36" w:rsidP="00DF3A36">
      <w:pPr>
        <w:spacing w:line="276" w:lineRule="auto"/>
        <w:contextualSpacing/>
        <w:jc w:val="center"/>
        <w:rPr>
          <w:rFonts w:ascii="Arial" w:hAnsi="Arial" w:cs="Arial"/>
          <w:b/>
          <w:bCs/>
          <w:iCs/>
          <w:sz w:val="20"/>
          <w:szCs w:val="20"/>
          <w:lang w:eastAsia="x-none"/>
        </w:rPr>
      </w:pPr>
      <w:r w:rsidRPr="00DF3A36">
        <w:rPr>
          <w:rFonts w:ascii="Arial" w:hAnsi="Arial" w:cs="Arial"/>
          <w:b/>
          <w:bCs/>
          <w:iCs/>
          <w:sz w:val="20"/>
          <w:szCs w:val="20"/>
          <w:lang w:eastAsia="ar-SA"/>
        </w:rPr>
        <w:t>linii Pomorskiej Kolei Metropolitalnej S.A.</w:t>
      </w:r>
      <w:r w:rsidR="008B0463" w:rsidRPr="008A77DF">
        <w:rPr>
          <w:rFonts w:ascii="Arial" w:hAnsi="Arial" w:cs="Arial"/>
          <w:b/>
          <w:bCs/>
          <w:iCs/>
          <w:sz w:val="20"/>
          <w:szCs w:val="20"/>
          <w:lang w:eastAsia="x-none"/>
        </w:rPr>
        <w:t>”</w:t>
      </w:r>
    </w:p>
    <w:p w14:paraId="08DED9B5" w14:textId="77777777" w:rsidR="008B0463" w:rsidRPr="008A77DF" w:rsidRDefault="008B0463" w:rsidP="008B0463">
      <w:pPr>
        <w:spacing w:line="276" w:lineRule="auto"/>
        <w:contextualSpacing/>
        <w:rPr>
          <w:rFonts w:ascii="Arial" w:hAnsi="Arial" w:cs="Arial"/>
          <w:b/>
          <w:bCs/>
          <w:iCs/>
          <w:sz w:val="20"/>
          <w:szCs w:val="20"/>
          <w:lang w:eastAsia="x-none"/>
        </w:rPr>
      </w:pPr>
    </w:p>
    <w:tbl>
      <w:tblPr>
        <w:tblStyle w:val="Tabela-Siatka"/>
        <w:tblW w:w="11141" w:type="dxa"/>
        <w:tblInd w:w="-998" w:type="dxa"/>
        <w:tblLook w:val="04A0" w:firstRow="1" w:lastRow="0" w:firstColumn="1" w:lastColumn="0" w:noHBand="0" w:noVBand="1"/>
      </w:tblPr>
      <w:tblGrid>
        <w:gridCol w:w="2552"/>
        <w:gridCol w:w="1763"/>
        <w:gridCol w:w="2490"/>
        <w:gridCol w:w="1656"/>
        <w:gridCol w:w="2680"/>
      </w:tblGrid>
      <w:tr w:rsidR="00DF3A36" w14:paraId="74DBCAA5" w14:textId="77777777" w:rsidTr="00DF3A36">
        <w:tc>
          <w:tcPr>
            <w:tcW w:w="2552" w:type="dxa"/>
            <w:vAlign w:val="center"/>
          </w:tcPr>
          <w:p w14:paraId="329A7E8E" w14:textId="77777777" w:rsidR="00DF3A36" w:rsidRPr="008F05E1" w:rsidRDefault="00DF3A36" w:rsidP="00C1572B">
            <w:pPr>
              <w:jc w:val="center"/>
              <w:rPr>
                <w:b/>
                <w:sz w:val="18"/>
                <w:szCs w:val="18"/>
              </w:rPr>
            </w:pPr>
            <w:r w:rsidRPr="008F05E1">
              <w:rPr>
                <w:b/>
                <w:sz w:val="18"/>
                <w:szCs w:val="18"/>
              </w:rPr>
              <w:t>Funkcja</w:t>
            </w:r>
          </w:p>
        </w:tc>
        <w:tc>
          <w:tcPr>
            <w:tcW w:w="1763" w:type="dxa"/>
            <w:vAlign w:val="center"/>
          </w:tcPr>
          <w:p w14:paraId="6BF5E819" w14:textId="77777777" w:rsidR="00DF3A36" w:rsidRPr="008F05E1" w:rsidRDefault="00DF3A36" w:rsidP="00C1572B">
            <w:pPr>
              <w:jc w:val="center"/>
              <w:rPr>
                <w:b/>
                <w:sz w:val="18"/>
                <w:szCs w:val="18"/>
              </w:rPr>
            </w:pPr>
            <w:r w:rsidRPr="008F05E1">
              <w:rPr>
                <w:b/>
                <w:sz w:val="18"/>
                <w:szCs w:val="18"/>
              </w:rPr>
              <w:t>Imię i nazwisko</w:t>
            </w:r>
          </w:p>
        </w:tc>
        <w:tc>
          <w:tcPr>
            <w:tcW w:w="2490" w:type="dxa"/>
            <w:vAlign w:val="center"/>
          </w:tcPr>
          <w:p w14:paraId="53D5F11B" w14:textId="77777777" w:rsidR="00DF3A36" w:rsidRPr="008F05E1" w:rsidRDefault="00DF3A36" w:rsidP="00C1572B">
            <w:pPr>
              <w:jc w:val="center"/>
              <w:rPr>
                <w:b/>
                <w:sz w:val="18"/>
                <w:szCs w:val="18"/>
              </w:rPr>
            </w:pPr>
            <w:r w:rsidRPr="008F05E1">
              <w:rPr>
                <w:b/>
                <w:sz w:val="18"/>
                <w:szCs w:val="18"/>
              </w:rPr>
              <w:t>Specjalność i</w:t>
            </w:r>
          </w:p>
          <w:p w14:paraId="518F738C" w14:textId="77777777" w:rsidR="00DF3A36" w:rsidRPr="008F05E1" w:rsidRDefault="00DF3A36" w:rsidP="00C1572B">
            <w:pPr>
              <w:jc w:val="center"/>
              <w:rPr>
                <w:b/>
                <w:sz w:val="18"/>
                <w:szCs w:val="18"/>
              </w:rPr>
            </w:pPr>
            <w:r w:rsidRPr="008F05E1">
              <w:rPr>
                <w:b/>
                <w:sz w:val="18"/>
                <w:szCs w:val="18"/>
              </w:rPr>
              <w:t>Uprawnienia</w:t>
            </w:r>
          </w:p>
          <w:p w14:paraId="07509A6E" w14:textId="77777777" w:rsidR="00DF3A36" w:rsidRPr="008F05E1" w:rsidRDefault="00DF3A36" w:rsidP="00C1572B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3A4115E6" w14:textId="77777777" w:rsidR="00DF3A36" w:rsidRPr="008F05E1" w:rsidRDefault="00DF3A36" w:rsidP="00C1572B">
            <w:pPr>
              <w:jc w:val="center"/>
              <w:rPr>
                <w:b/>
                <w:sz w:val="18"/>
                <w:szCs w:val="18"/>
              </w:rPr>
            </w:pPr>
            <w:r w:rsidRPr="008F05E1">
              <w:rPr>
                <w:b/>
                <w:sz w:val="18"/>
                <w:szCs w:val="18"/>
              </w:rPr>
              <w:t>Doświadczenie</w:t>
            </w:r>
          </w:p>
        </w:tc>
        <w:tc>
          <w:tcPr>
            <w:tcW w:w="2680" w:type="dxa"/>
            <w:vAlign w:val="center"/>
          </w:tcPr>
          <w:p w14:paraId="6DF1EB46" w14:textId="77777777" w:rsidR="00DF3A36" w:rsidRPr="008F05E1" w:rsidRDefault="00DF3A36" w:rsidP="00C1572B">
            <w:pPr>
              <w:jc w:val="center"/>
              <w:rPr>
                <w:b/>
                <w:sz w:val="18"/>
                <w:szCs w:val="18"/>
              </w:rPr>
            </w:pPr>
            <w:r w:rsidRPr="008F05E1">
              <w:rPr>
                <w:b/>
                <w:sz w:val="18"/>
                <w:szCs w:val="18"/>
              </w:rPr>
              <w:t xml:space="preserve">Informacja </w:t>
            </w:r>
            <w:r w:rsidRPr="008F05E1">
              <w:rPr>
                <w:b/>
                <w:sz w:val="18"/>
                <w:szCs w:val="18"/>
              </w:rPr>
              <w:br/>
              <w:t xml:space="preserve">o podstawie </w:t>
            </w:r>
            <w:r w:rsidRPr="008F05E1">
              <w:rPr>
                <w:b/>
                <w:sz w:val="18"/>
                <w:szCs w:val="18"/>
              </w:rPr>
              <w:br/>
              <w:t>do dysponowania tą osobą</w:t>
            </w:r>
            <w:r>
              <w:rPr>
                <w:rStyle w:val="Odwoanieprzypisudolnego"/>
                <w:b/>
                <w:sz w:val="18"/>
                <w:szCs w:val="18"/>
              </w:rPr>
              <w:footnoteReference w:id="2"/>
            </w:r>
          </w:p>
        </w:tc>
      </w:tr>
      <w:tr w:rsidR="00DF3A36" w14:paraId="5C4C2945" w14:textId="77777777" w:rsidTr="00DF3A36">
        <w:tc>
          <w:tcPr>
            <w:tcW w:w="2552" w:type="dxa"/>
            <w:vAlign w:val="center"/>
          </w:tcPr>
          <w:p w14:paraId="2EFA23A3" w14:textId="290507C3" w:rsidR="00DF3A36" w:rsidRPr="008F05E1" w:rsidRDefault="00DF3A36" w:rsidP="00DF3A36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 w:rsidRPr="003A0EE4">
              <w:rPr>
                <w:rStyle w:val="Teksttreci3"/>
                <w:rFonts w:ascii="Arial" w:hAnsi="Arial" w:cs="Arial"/>
                <w:color w:val="000000"/>
                <w:sz w:val="18"/>
                <w:szCs w:val="18"/>
              </w:rPr>
              <w:t>1 osoba z personelu Wykonawcy</w:t>
            </w:r>
          </w:p>
        </w:tc>
        <w:tc>
          <w:tcPr>
            <w:tcW w:w="1763" w:type="dxa"/>
          </w:tcPr>
          <w:p w14:paraId="4D35FC41" w14:textId="77777777" w:rsidR="00DF3A36" w:rsidRPr="008F05E1" w:rsidRDefault="00DF3A36" w:rsidP="00DF3A36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</w:tcPr>
          <w:p w14:paraId="2B1B33DD" w14:textId="77777777" w:rsidR="00DF3A36" w:rsidRPr="008F05E1" w:rsidRDefault="00DF3A36" w:rsidP="00DF3A36">
            <w:pPr>
              <w:rPr>
                <w:sz w:val="20"/>
                <w:szCs w:val="20"/>
              </w:rPr>
            </w:pPr>
          </w:p>
        </w:tc>
        <w:tc>
          <w:tcPr>
            <w:tcW w:w="1656" w:type="dxa"/>
          </w:tcPr>
          <w:p w14:paraId="4DA16E7D" w14:textId="77777777" w:rsidR="00DF3A36" w:rsidRPr="008F05E1" w:rsidRDefault="00DF3A36" w:rsidP="00DF3A36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</w:tcPr>
          <w:p w14:paraId="45189D02" w14:textId="77777777" w:rsidR="00DF3A36" w:rsidRPr="008F05E1" w:rsidRDefault="00DF3A36" w:rsidP="00DF3A36">
            <w:pPr>
              <w:rPr>
                <w:sz w:val="16"/>
                <w:szCs w:val="16"/>
              </w:rPr>
            </w:pPr>
          </w:p>
        </w:tc>
      </w:tr>
      <w:tr w:rsidR="00DF3A36" w14:paraId="78BBC0A2" w14:textId="77777777" w:rsidTr="00DF3A36">
        <w:tc>
          <w:tcPr>
            <w:tcW w:w="2552" w:type="dxa"/>
            <w:vAlign w:val="center"/>
          </w:tcPr>
          <w:p w14:paraId="70D82A35" w14:textId="585EFA3E" w:rsidR="00DF3A36" w:rsidRPr="008F05E1" w:rsidRDefault="00DF3A36" w:rsidP="00DF3A36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rStyle w:val="Teksttreci3"/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731CD8">
              <w:rPr>
                <w:rStyle w:val="Teksttreci3"/>
                <w:rFonts w:ascii="Arial" w:hAnsi="Arial" w:cs="Arial"/>
                <w:color w:val="000000"/>
                <w:sz w:val="18"/>
                <w:szCs w:val="18"/>
              </w:rPr>
              <w:t xml:space="preserve"> osoba z personelu Wykonawcy</w:t>
            </w:r>
          </w:p>
        </w:tc>
        <w:tc>
          <w:tcPr>
            <w:tcW w:w="1763" w:type="dxa"/>
          </w:tcPr>
          <w:p w14:paraId="2FD833E8" w14:textId="77777777" w:rsidR="00DF3A36" w:rsidRDefault="00DF3A36" w:rsidP="00DF3A36"/>
        </w:tc>
        <w:tc>
          <w:tcPr>
            <w:tcW w:w="2490" w:type="dxa"/>
          </w:tcPr>
          <w:p w14:paraId="144C207A" w14:textId="77777777" w:rsidR="00DF3A36" w:rsidRDefault="00DF3A36" w:rsidP="00DF3A36"/>
        </w:tc>
        <w:tc>
          <w:tcPr>
            <w:tcW w:w="1656" w:type="dxa"/>
          </w:tcPr>
          <w:p w14:paraId="4786AFF4" w14:textId="77777777" w:rsidR="00DF3A36" w:rsidRDefault="00DF3A36" w:rsidP="00DF3A36"/>
        </w:tc>
        <w:tc>
          <w:tcPr>
            <w:tcW w:w="2680" w:type="dxa"/>
          </w:tcPr>
          <w:p w14:paraId="1518EFFF" w14:textId="77777777" w:rsidR="00DF3A36" w:rsidRPr="008F05E1" w:rsidRDefault="00DF3A36" w:rsidP="00DF3A36">
            <w:pPr>
              <w:rPr>
                <w:sz w:val="16"/>
                <w:szCs w:val="16"/>
              </w:rPr>
            </w:pPr>
          </w:p>
        </w:tc>
      </w:tr>
      <w:tr w:rsidR="00DF3A36" w14:paraId="7B512EB4" w14:textId="77777777" w:rsidTr="00DF3A36">
        <w:tc>
          <w:tcPr>
            <w:tcW w:w="2552" w:type="dxa"/>
            <w:vAlign w:val="center"/>
          </w:tcPr>
          <w:p w14:paraId="55D9ED21" w14:textId="41ADCA73" w:rsidR="00DF3A36" w:rsidRPr="008F05E1" w:rsidRDefault="00DF3A36" w:rsidP="00DF3A36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rStyle w:val="Teksttreci3"/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731CD8">
              <w:rPr>
                <w:rStyle w:val="Teksttreci3"/>
                <w:rFonts w:ascii="Arial" w:hAnsi="Arial" w:cs="Arial"/>
                <w:color w:val="000000"/>
                <w:sz w:val="18"/>
                <w:szCs w:val="18"/>
              </w:rPr>
              <w:t xml:space="preserve"> osoba z personelu Wykonawcy</w:t>
            </w:r>
          </w:p>
        </w:tc>
        <w:tc>
          <w:tcPr>
            <w:tcW w:w="1763" w:type="dxa"/>
          </w:tcPr>
          <w:p w14:paraId="246AE295" w14:textId="77777777" w:rsidR="00DF3A36" w:rsidRDefault="00DF3A36" w:rsidP="00DF3A36"/>
        </w:tc>
        <w:tc>
          <w:tcPr>
            <w:tcW w:w="2490" w:type="dxa"/>
          </w:tcPr>
          <w:p w14:paraId="33832E91" w14:textId="77777777" w:rsidR="00DF3A36" w:rsidRDefault="00DF3A36" w:rsidP="00DF3A36"/>
        </w:tc>
        <w:tc>
          <w:tcPr>
            <w:tcW w:w="1656" w:type="dxa"/>
          </w:tcPr>
          <w:p w14:paraId="4A9E529B" w14:textId="77777777" w:rsidR="00DF3A36" w:rsidRDefault="00DF3A36" w:rsidP="00DF3A36"/>
        </w:tc>
        <w:tc>
          <w:tcPr>
            <w:tcW w:w="2680" w:type="dxa"/>
          </w:tcPr>
          <w:p w14:paraId="36D3EDA9" w14:textId="77777777" w:rsidR="00DF3A36" w:rsidRPr="008F05E1" w:rsidRDefault="00DF3A36" w:rsidP="00DF3A36">
            <w:pPr>
              <w:rPr>
                <w:sz w:val="16"/>
                <w:szCs w:val="16"/>
              </w:rPr>
            </w:pPr>
          </w:p>
        </w:tc>
      </w:tr>
      <w:tr w:rsidR="00DF3A36" w14:paraId="071EADB4" w14:textId="77777777" w:rsidTr="00DF3A36">
        <w:tc>
          <w:tcPr>
            <w:tcW w:w="2552" w:type="dxa"/>
            <w:vAlign w:val="center"/>
          </w:tcPr>
          <w:p w14:paraId="7479A613" w14:textId="0275122F" w:rsidR="00DF3A36" w:rsidRPr="008F05E1" w:rsidRDefault="00DF3A36" w:rsidP="00DF3A36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rStyle w:val="Teksttreci3"/>
                <w:rFonts w:ascii="Arial" w:hAnsi="Arial" w:cs="Arial"/>
                <w:color w:val="000000"/>
                <w:sz w:val="18"/>
                <w:szCs w:val="18"/>
              </w:rPr>
              <w:t>4</w:t>
            </w:r>
            <w:r w:rsidRPr="00731CD8">
              <w:rPr>
                <w:rStyle w:val="Teksttreci3"/>
                <w:rFonts w:ascii="Arial" w:hAnsi="Arial" w:cs="Arial"/>
                <w:color w:val="000000"/>
                <w:sz w:val="18"/>
                <w:szCs w:val="18"/>
              </w:rPr>
              <w:t xml:space="preserve"> osoba z personelu Wykonawcy</w:t>
            </w:r>
          </w:p>
        </w:tc>
        <w:tc>
          <w:tcPr>
            <w:tcW w:w="1763" w:type="dxa"/>
          </w:tcPr>
          <w:p w14:paraId="79E51C50" w14:textId="77777777" w:rsidR="00DF3A36" w:rsidRDefault="00DF3A36" w:rsidP="00DF3A36"/>
        </w:tc>
        <w:tc>
          <w:tcPr>
            <w:tcW w:w="2490" w:type="dxa"/>
          </w:tcPr>
          <w:p w14:paraId="657C1B2D" w14:textId="77777777" w:rsidR="00DF3A36" w:rsidRDefault="00DF3A36" w:rsidP="00DF3A36"/>
        </w:tc>
        <w:tc>
          <w:tcPr>
            <w:tcW w:w="1656" w:type="dxa"/>
          </w:tcPr>
          <w:p w14:paraId="652B7FC3" w14:textId="77777777" w:rsidR="00DF3A36" w:rsidRDefault="00DF3A36" w:rsidP="00DF3A36"/>
        </w:tc>
        <w:tc>
          <w:tcPr>
            <w:tcW w:w="2680" w:type="dxa"/>
          </w:tcPr>
          <w:p w14:paraId="50D143B1" w14:textId="77777777" w:rsidR="00DF3A36" w:rsidRPr="008F05E1" w:rsidRDefault="00DF3A36" w:rsidP="00DF3A36">
            <w:pPr>
              <w:rPr>
                <w:sz w:val="16"/>
                <w:szCs w:val="16"/>
              </w:rPr>
            </w:pPr>
          </w:p>
        </w:tc>
      </w:tr>
      <w:tr w:rsidR="00DF3A36" w14:paraId="1420772C" w14:textId="77777777" w:rsidTr="00DF3A36">
        <w:tc>
          <w:tcPr>
            <w:tcW w:w="2552" w:type="dxa"/>
            <w:vAlign w:val="center"/>
          </w:tcPr>
          <w:p w14:paraId="3EFA820C" w14:textId="2C381E0F" w:rsidR="00DF3A36" w:rsidRPr="008F05E1" w:rsidRDefault="00DF3A36" w:rsidP="00DF3A36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rStyle w:val="Teksttreci3"/>
                <w:rFonts w:ascii="Arial" w:hAnsi="Arial" w:cs="Arial"/>
                <w:color w:val="000000"/>
                <w:sz w:val="18"/>
                <w:szCs w:val="18"/>
              </w:rPr>
              <w:t>5</w:t>
            </w:r>
            <w:r w:rsidRPr="00731CD8">
              <w:rPr>
                <w:rStyle w:val="Teksttreci3"/>
                <w:rFonts w:ascii="Arial" w:hAnsi="Arial" w:cs="Arial"/>
                <w:color w:val="000000"/>
                <w:sz w:val="18"/>
                <w:szCs w:val="18"/>
              </w:rPr>
              <w:t xml:space="preserve"> osoba z personelu Wykonawcy</w:t>
            </w:r>
          </w:p>
        </w:tc>
        <w:tc>
          <w:tcPr>
            <w:tcW w:w="1763" w:type="dxa"/>
          </w:tcPr>
          <w:p w14:paraId="2B5BCDEB" w14:textId="77777777" w:rsidR="00DF3A36" w:rsidRDefault="00DF3A36" w:rsidP="00DF3A36"/>
        </w:tc>
        <w:tc>
          <w:tcPr>
            <w:tcW w:w="2490" w:type="dxa"/>
          </w:tcPr>
          <w:p w14:paraId="7BF775C0" w14:textId="77777777" w:rsidR="00DF3A36" w:rsidRDefault="00DF3A36" w:rsidP="00DF3A36"/>
        </w:tc>
        <w:tc>
          <w:tcPr>
            <w:tcW w:w="1656" w:type="dxa"/>
          </w:tcPr>
          <w:p w14:paraId="5F6D4E98" w14:textId="77777777" w:rsidR="00DF3A36" w:rsidRDefault="00DF3A36" w:rsidP="00DF3A36"/>
        </w:tc>
        <w:tc>
          <w:tcPr>
            <w:tcW w:w="2680" w:type="dxa"/>
          </w:tcPr>
          <w:p w14:paraId="7F6D0331" w14:textId="77777777" w:rsidR="00DF3A36" w:rsidRPr="008F05E1" w:rsidRDefault="00DF3A36" w:rsidP="00DF3A36">
            <w:pPr>
              <w:rPr>
                <w:sz w:val="16"/>
                <w:szCs w:val="16"/>
              </w:rPr>
            </w:pPr>
          </w:p>
        </w:tc>
      </w:tr>
      <w:tr w:rsidR="00DF3A36" w14:paraId="5C89972E" w14:textId="77777777" w:rsidTr="00DF3A36">
        <w:tc>
          <w:tcPr>
            <w:tcW w:w="2552" w:type="dxa"/>
            <w:vAlign w:val="center"/>
          </w:tcPr>
          <w:p w14:paraId="3C889CF0" w14:textId="336323DE" w:rsidR="00DF3A36" w:rsidRPr="008F05E1" w:rsidRDefault="00DF3A36" w:rsidP="00DF3A36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rStyle w:val="Teksttreci3"/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731CD8">
              <w:rPr>
                <w:rStyle w:val="Teksttreci3"/>
                <w:rFonts w:ascii="Arial" w:hAnsi="Arial" w:cs="Arial"/>
                <w:color w:val="000000"/>
                <w:sz w:val="18"/>
                <w:szCs w:val="18"/>
              </w:rPr>
              <w:t xml:space="preserve"> osoba z personelu Wykonawcy</w:t>
            </w:r>
          </w:p>
        </w:tc>
        <w:tc>
          <w:tcPr>
            <w:tcW w:w="1763" w:type="dxa"/>
          </w:tcPr>
          <w:p w14:paraId="5FF987BD" w14:textId="77777777" w:rsidR="00DF3A36" w:rsidRDefault="00DF3A36" w:rsidP="00DF3A36"/>
        </w:tc>
        <w:tc>
          <w:tcPr>
            <w:tcW w:w="2490" w:type="dxa"/>
          </w:tcPr>
          <w:p w14:paraId="02D954BA" w14:textId="77777777" w:rsidR="00DF3A36" w:rsidRDefault="00DF3A36" w:rsidP="00DF3A36"/>
        </w:tc>
        <w:tc>
          <w:tcPr>
            <w:tcW w:w="1656" w:type="dxa"/>
          </w:tcPr>
          <w:p w14:paraId="669408BC" w14:textId="77777777" w:rsidR="00DF3A36" w:rsidRDefault="00DF3A36" w:rsidP="00DF3A36"/>
        </w:tc>
        <w:tc>
          <w:tcPr>
            <w:tcW w:w="2680" w:type="dxa"/>
          </w:tcPr>
          <w:p w14:paraId="581FF1BC" w14:textId="77777777" w:rsidR="00DF3A36" w:rsidRPr="008F05E1" w:rsidRDefault="00DF3A36" w:rsidP="00DF3A36">
            <w:pPr>
              <w:rPr>
                <w:sz w:val="16"/>
                <w:szCs w:val="16"/>
              </w:rPr>
            </w:pPr>
          </w:p>
        </w:tc>
      </w:tr>
    </w:tbl>
    <w:p w14:paraId="7BFD5878" w14:textId="77777777" w:rsidR="008B0463" w:rsidRPr="008A77DF" w:rsidRDefault="008B0463" w:rsidP="008B046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sz w:val="22"/>
          <w:szCs w:val="22"/>
          <w:lang w:eastAsia="ar-SA"/>
        </w:rPr>
      </w:pPr>
    </w:p>
    <w:p w14:paraId="2933F1C9" w14:textId="7D749176" w:rsidR="008B0463" w:rsidRPr="008A77DF" w:rsidRDefault="008B0463" w:rsidP="008B046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8A77DF">
        <w:rPr>
          <w:rFonts w:ascii="Arial" w:hAnsi="Arial" w:cs="Arial"/>
          <w:sz w:val="20"/>
          <w:szCs w:val="20"/>
          <w:lang w:eastAsia="ar-SA"/>
        </w:rPr>
        <w:t>Do pełnego wykonania przedmiotu zamówienia Wykonawca winien zapewnić wystarczającą liczbę wykwalifikowanego personelu, gwarantującego właściwą jakość wykonanych prac.</w:t>
      </w:r>
    </w:p>
    <w:p w14:paraId="48CF7FCA" w14:textId="77777777" w:rsidR="008B0463" w:rsidRPr="008A77DF" w:rsidRDefault="008B0463" w:rsidP="008B046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</w:p>
    <w:p w14:paraId="19AE7FB3" w14:textId="5B664511" w:rsidR="00260197" w:rsidRPr="008A77DF" w:rsidRDefault="008B0463" w:rsidP="008B0463">
      <w:pPr>
        <w:spacing w:line="276" w:lineRule="auto"/>
        <w:contextualSpacing/>
        <w:jc w:val="both"/>
        <w:rPr>
          <w:rFonts w:ascii="Arial" w:hAnsi="Arial" w:cs="Arial"/>
          <w:b/>
          <w:bCs/>
          <w:iCs/>
          <w:sz w:val="20"/>
          <w:szCs w:val="20"/>
          <w:lang w:eastAsia="x-none"/>
        </w:rPr>
      </w:pPr>
      <w:r w:rsidRPr="008A77DF">
        <w:rPr>
          <w:rFonts w:ascii="Arial" w:hAnsi="Arial" w:cs="Arial"/>
          <w:b/>
          <w:i/>
          <w:sz w:val="20"/>
          <w:szCs w:val="20"/>
          <w:lang w:eastAsia="ar-SA"/>
        </w:rPr>
        <w:t>Jednocześnie oświadczam(y), że osoby wskazane powyżej w wykazie, które będą uczestniczyć w wykonywaniu zamówienia, posiadają wymagane uprawnienia, niezbędne do realizacji przedmiotowego zamówienia.</w:t>
      </w:r>
    </w:p>
    <w:p w14:paraId="74A20357" w14:textId="504D3E30" w:rsidR="00E811B6" w:rsidRPr="008A77DF" w:rsidRDefault="00E811B6" w:rsidP="00114F15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34FC196E" w14:textId="77777777" w:rsidR="008B0463" w:rsidRPr="008A77DF" w:rsidRDefault="008B0463" w:rsidP="00114F15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1AF82634" w14:textId="77777777" w:rsidR="008B0463" w:rsidRPr="008A77DF" w:rsidRDefault="008B0463" w:rsidP="00114F15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31B77A73" w14:textId="77777777" w:rsidR="008B0463" w:rsidRPr="008A77DF" w:rsidRDefault="008B0463" w:rsidP="008B0463">
      <w:pPr>
        <w:tabs>
          <w:tab w:val="left" w:pos="9072"/>
        </w:tabs>
        <w:rPr>
          <w:rFonts w:ascii="Arial" w:hAnsi="Arial" w:cs="Arial"/>
          <w:sz w:val="20"/>
          <w:szCs w:val="20"/>
        </w:rPr>
      </w:pPr>
      <w:r w:rsidRPr="008A77DF">
        <w:rPr>
          <w:rFonts w:ascii="Arial" w:hAnsi="Arial" w:cs="Arial"/>
          <w:sz w:val="20"/>
          <w:szCs w:val="20"/>
        </w:rPr>
        <w:t xml:space="preserve">.................................................                                                      …………………………………………. </w:t>
      </w:r>
    </w:p>
    <w:p w14:paraId="66E15E9F" w14:textId="77777777" w:rsidR="008B0463" w:rsidRPr="008A77DF" w:rsidRDefault="008B0463" w:rsidP="008B0463">
      <w:pPr>
        <w:tabs>
          <w:tab w:val="left" w:pos="9072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8A77DF">
        <w:rPr>
          <w:rFonts w:ascii="Arial" w:hAnsi="Arial" w:cs="Arial"/>
          <w:i/>
          <w:sz w:val="20"/>
          <w:szCs w:val="20"/>
        </w:rPr>
        <w:t xml:space="preserve">    miejscowość, data</w:t>
      </w:r>
      <w:r w:rsidRPr="008A77DF">
        <w:rPr>
          <w:rFonts w:ascii="Arial" w:hAnsi="Arial" w:cs="Arial"/>
          <w:sz w:val="20"/>
          <w:szCs w:val="20"/>
        </w:rPr>
        <w:t xml:space="preserve">                                                               </w:t>
      </w:r>
      <w:r w:rsidRPr="008A77DF">
        <w:rPr>
          <w:rFonts w:ascii="Arial" w:hAnsi="Arial" w:cs="Arial"/>
          <w:i/>
          <w:sz w:val="20"/>
          <w:szCs w:val="20"/>
        </w:rPr>
        <w:t xml:space="preserve">czytelny podpis (imię i nazwisko)        </w:t>
      </w:r>
    </w:p>
    <w:p w14:paraId="6EF7F996" w14:textId="77777777" w:rsidR="008B0463" w:rsidRPr="008A77DF" w:rsidRDefault="008B0463" w:rsidP="008B0463">
      <w:pPr>
        <w:tabs>
          <w:tab w:val="left" w:pos="9066"/>
          <w:tab w:val="left" w:pos="9214"/>
          <w:tab w:val="left" w:pos="9639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8A77DF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       lub podpis wraz z pieczątką wykonawcy lub </w:t>
      </w:r>
    </w:p>
    <w:p w14:paraId="3A2EEB0D" w14:textId="77777777" w:rsidR="008B0463" w:rsidRPr="008A77DF" w:rsidRDefault="008B0463" w:rsidP="008B0463">
      <w:pPr>
        <w:spacing w:line="276" w:lineRule="auto"/>
        <w:ind w:left="4248" w:firstLine="708"/>
        <w:contextualSpacing/>
        <w:rPr>
          <w:rFonts w:ascii="Arial" w:hAnsi="Arial" w:cs="Arial"/>
          <w:i/>
          <w:sz w:val="20"/>
          <w:szCs w:val="20"/>
        </w:rPr>
      </w:pPr>
      <w:r w:rsidRPr="008A77DF">
        <w:rPr>
          <w:rFonts w:ascii="Arial" w:hAnsi="Arial" w:cs="Arial"/>
          <w:i/>
          <w:sz w:val="20"/>
          <w:szCs w:val="20"/>
        </w:rPr>
        <w:t xml:space="preserve">           osoby właściwie do tego upoważnionej </w:t>
      </w:r>
    </w:p>
    <w:p w14:paraId="3CDE57FB" w14:textId="7F87D462" w:rsidR="008B0463" w:rsidRPr="008A77DF" w:rsidRDefault="006A4CCC" w:rsidP="00114F15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  <w:r w:rsidRPr="008A77DF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935" distR="114935" simplePos="0" relativeHeight="251674624" behindDoc="0" locked="0" layoutInCell="1" allowOverlap="1" wp14:anchorId="17893181" wp14:editId="18EBBE4C">
                <wp:simplePos x="0" y="0"/>
                <wp:positionH relativeFrom="margin">
                  <wp:align>left</wp:align>
                </wp:positionH>
                <wp:positionV relativeFrom="paragraph">
                  <wp:posOffset>65405</wp:posOffset>
                </wp:positionV>
                <wp:extent cx="1903095" cy="772160"/>
                <wp:effectExtent l="0" t="0" r="20955" b="2794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A4AAD" w14:textId="77777777" w:rsidR="00FE570B" w:rsidRDefault="00FE570B" w:rsidP="003140F3"/>
                          <w:p w14:paraId="696FC502" w14:textId="77777777" w:rsidR="00FE570B" w:rsidRDefault="00FE570B" w:rsidP="003140F3"/>
                          <w:p w14:paraId="7FE5C8CC" w14:textId="77777777" w:rsidR="00FE570B" w:rsidRDefault="00FE570B" w:rsidP="003140F3"/>
                          <w:p w14:paraId="2D55299B" w14:textId="77777777" w:rsidR="00FE570B" w:rsidRDefault="00FE570B" w:rsidP="003140F3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14:paraId="3729DD93" w14:textId="77777777" w:rsidR="00FE570B" w:rsidRPr="00FD2CB4" w:rsidRDefault="00FE570B" w:rsidP="003140F3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FD2CB4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(pieczęć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udostępniającego</w:t>
                            </w:r>
                            <w:r w:rsidRPr="00FD2CB4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175" tIns="3175" rIns="3175" bIns="31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93181" id="Pole tekstowe 3" o:spid="_x0000_s1028" type="#_x0000_t202" style="position:absolute;margin-left:0;margin-top:5.15pt;width:149.85pt;height:60.8pt;z-index:251674624;visibility:visible;mso-wrap-style:square;mso-width-percent:0;mso-height-percent:0;mso-wrap-distance-left:9.05pt;mso-wrap-distance-top:0;mso-wrap-distance-right:9.05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" strokeweight=".5pt">
                <v:textbox inset=".25pt,.25pt,.25pt,.25pt">
                  <w:txbxContent>
                    <w:p w14:paraId="78DA4AAD" w14:textId="77777777" w:rsidR="00FE570B" w:rsidRDefault="00FE570B" w:rsidP="003140F3"/>
                    <w:p w14:paraId="696FC502" w14:textId="77777777" w:rsidR="00FE570B" w:rsidRDefault="00FE570B" w:rsidP="003140F3"/>
                    <w:p w14:paraId="7FE5C8CC" w14:textId="77777777" w:rsidR="00FE570B" w:rsidRDefault="00FE570B" w:rsidP="003140F3"/>
                    <w:p w14:paraId="2D55299B" w14:textId="77777777" w:rsidR="00FE570B" w:rsidRDefault="00FE570B" w:rsidP="003140F3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14:paraId="3729DD93" w14:textId="77777777" w:rsidR="00FE570B" w:rsidRPr="00FD2CB4" w:rsidRDefault="00FE570B" w:rsidP="003140F3">
                      <w:pPr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FD2CB4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(pieczęć </w:t>
                      </w: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udostępniającego</w:t>
                      </w:r>
                      <w:r w:rsidRPr="00FD2CB4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D291FA" w14:textId="46E81B13" w:rsidR="003140F3" w:rsidRPr="008A77DF" w:rsidRDefault="00114F15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  <w:r w:rsidRPr="008750F0">
        <w:rPr>
          <w:rFonts w:ascii="Arial" w:hAnsi="Arial" w:cs="Arial"/>
          <w:b/>
          <w:sz w:val="20"/>
          <w:szCs w:val="20"/>
        </w:rPr>
        <w:t xml:space="preserve">Załącznik nr </w:t>
      </w:r>
      <w:r w:rsidR="008750F0" w:rsidRPr="008750F0">
        <w:rPr>
          <w:rFonts w:ascii="Arial" w:hAnsi="Arial" w:cs="Arial"/>
          <w:b/>
          <w:sz w:val="20"/>
          <w:szCs w:val="20"/>
        </w:rPr>
        <w:t>5</w:t>
      </w:r>
      <w:r w:rsidR="003140F3" w:rsidRPr="008750F0">
        <w:rPr>
          <w:rFonts w:ascii="Arial" w:hAnsi="Arial" w:cs="Arial"/>
          <w:b/>
          <w:sz w:val="20"/>
          <w:szCs w:val="20"/>
        </w:rPr>
        <w:t xml:space="preserve"> do SIWZ</w:t>
      </w:r>
    </w:p>
    <w:p w14:paraId="523703E1" w14:textId="7DAA0B7E" w:rsidR="003140F3" w:rsidRPr="008A77DF" w:rsidRDefault="003140F3" w:rsidP="003140F3">
      <w:pPr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</w:p>
    <w:p w14:paraId="670E384C" w14:textId="77777777" w:rsidR="003140F3" w:rsidRPr="008A77DF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  <w:r w:rsidRPr="008A77DF">
        <w:rPr>
          <w:rFonts w:ascii="Arial" w:hAnsi="Arial" w:cs="Arial"/>
          <w:b/>
          <w:bCs/>
          <w:sz w:val="20"/>
          <w:szCs w:val="22"/>
          <w:lang w:eastAsia="ar-SA"/>
        </w:rPr>
        <w:t>Wzór</w:t>
      </w:r>
    </w:p>
    <w:p w14:paraId="279297D9" w14:textId="77777777" w:rsidR="003140F3" w:rsidRPr="008A77DF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7108C4FB" w14:textId="77777777" w:rsidR="006A4CCC" w:rsidRPr="006A4CCC" w:rsidRDefault="006A4CCC" w:rsidP="006A4CCC">
      <w:pPr>
        <w:rPr>
          <w:rFonts w:ascii="Arial" w:hAnsi="Arial" w:cs="Arial"/>
          <w:b/>
          <w:sz w:val="20"/>
          <w:szCs w:val="20"/>
        </w:rPr>
      </w:pPr>
      <w:r w:rsidRPr="006A4CCC">
        <w:rPr>
          <w:rFonts w:ascii="Arial" w:hAnsi="Arial" w:cs="Arial"/>
          <w:b/>
          <w:sz w:val="20"/>
          <w:szCs w:val="20"/>
        </w:rPr>
        <w:t>Wykonawca:</w:t>
      </w:r>
    </w:p>
    <w:p w14:paraId="7879CCF6" w14:textId="77777777" w:rsidR="006A4CCC" w:rsidRPr="006A4CCC" w:rsidRDefault="006A4CCC" w:rsidP="006A4CCC">
      <w:pPr>
        <w:rPr>
          <w:rFonts w:ascii="Arial" w:hAnsi="Arial" w:cs="Arial"/>
          <w:sz w:val="20"/>
          <w:szCs w:val="20"/>
        </w:rPr>
      </w:pPr>
      <w:r w:rsidRPr="006A4CCC">
        <w:rPr>
          <w:rFonts w:ascii="Arial" w:hAnsi="Arial" w:cs="Arial"/>
          <w:sz w:val="20"/>
          <w:szCs w:val="20"/>
        </w:rPr>
        <w:t>………………………………....................................................................................</w:t>
      </w:r>
    </w:p>
    <w:p w14:paraId="73B8FC44" w14:textId="77777777" w:rsidR="006A4CCC" w:rsidRPr="006A4CCC" w:rsidRDefault="006A4CCC" w:rsidP="006A4CCC">
      <w:pPr>
        <w:ind w:right="5954"/>
        <w:rPr>
          <w:rFonts w:ascii="Arial" w:hAnsi="Arial" w:cs="Arial"/>
          <w:sz w:val="20"/>
          <w:szCs w:val="20"/>
        </w:rPr>
      </w:pPr>
    </w:p>
    <w:p w14:paraId="1AB2A322" w14:textId="77777777" w:rsidR="006A4CCC" w:rsidRPr="006A4CCC" w:rsidRDefault="006A4CCC" w:rsidP="006A4CCC">
      <w:pPr>
        <w:rPr>
          <w:rFonts w:ascii="Arial" w:hAnsi="Arial" w:cs="Arial"/>
          <w:sz w:val="20"/>
          <w:szCs w:val="20"/>
        </w:rPr>
      </w:pPr>
      <w:r w:rsidRPr="006A4CCC">
        <w:rPr>
          <w:rFonts w:ascii="Arial" w:hAnsi="Arial" w:cs="Arial"/>
          <w:sz w:val="20"/>
          <w:szCs w:val="20"/>
        </w:rPr>
        <w:t>………………………………...................................................................................</w:t>
      </w:r>
    </w:p>
    <w:p w14:paraId="52290E84" w14:textId="77777777" w:rsidR="006A4CCC" w:rsidRPr="006A4CCC" w:rsidRDefault="006A4CCC" w:rsidP="006A4CCC">
      <w:pPr>
        <w:rPr>
          <w:rFonts w:ascii="Arial" w:hAnsi="Arial" w:cs="Arial"/>
          <w:i/>
          <w:sz w:val="20"/>
          <w:szCs w:val="20"/>
        </w:rPr>
      </w:pPr>
      <w:r w:rsidRPr="006A4CCC">
        <w:rPr>
          <w:rFonts w:ascii="Arial" w:hAnsi="Arial" w:cs="Arial"/>
          <w:i/>
          <w:sz w:val="20"/>
          <w:szCs w:val="20"/>
        </w:rPr>
        <w:t>(pełna nazwa/firma, adres, w zależności od podmiotu: NIP/PESEL, KRS/</w:t>
      </w:r>
      <w:proofErr w:type="spellStart"/>
      <w:r w:rsidRPr="006A4CCC">
        <w:rPr>
          <w:rFonts w:ascii="Arial" w:hAnsi="Arial" w:cs="Arial"/>
          <w:i/>
          <w:sz w:val="20"/>
          <w:szCs w:val="20"/>
        </w:rPr>
        <w:t>CEiDG</w:t>
      </w:r>
      <w:proofErr w:type="spellEnd"/>
      <w:r w:rsidRPr="006A4CCC">
        <w:rPr>
          <w:rFonts w:ascii="Arial" w:hAnsi="Arial" w:cs="Arial"/>
          <w:i/>
          <w:sz w:val="20"/>
          <w:szCs w:val="20"/>
        </w:rPr>
        <w:t>)</w:t>
      </w:r>
    </w:p>
    <w:p w14:paraId="0C1EBC84" w14:textId="77777777" w:rsidR="006A4CCC" w:rsidRDefault="006A4CCC" w:rsidP="006A4CCC">
      <w:pPr>
        <w:jc w:val="center"/>
        <w:rPr>
          <w:b/>
          <w:bCs/>
        </w:rPr>
      </w:pPr>
    </w:p>
    <w:p w14:paraId="1232D046" w14:textId="77777777" w:rsidR="006A4CCC" w:rsidRPr="006A4CCC" w:rsidRDefault="006A4CCC" w:rsidP="006A4CCC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6A4CCC">
        <w:rPr>
          <w:rFonts w:ascii="Arial" w:hAnsi="Arial" w:cs="Arial"/>
          <w:b/>
          <w:bCs/>
          <w:sz w:val="22"/>
          <w:szCs w:val="22"/>
        </w:rPr>
        <w:t>ZOBOWIĄZANIE PODMIOTU</w:t>
      </w:r>
    </w:p>
    <w:p w14:paraId="1C1F0556" w14:textId="426CC95F" w:rsidR="003140F3" w:rsidRPr="006A4CCC" w:rsidRDefault="006A4CCC" w:rsidP="006A4CCC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eastAsia="ar-SA"/>
        </w:rPr>
      </w:pPr>
      <w:r w:rsidRPr="006A4CCC">
        <w:rPr>
          <w:rFonts w:ascii="Arial" w:hAnsi="Arial" w:cs="Arial"/>
          <w:b/>
          <w:bCs/>
          <w:sz w:val="22"/>
          <w:szCs w:val="22"/>
        </w:rPr>
        <w:t>DO ODDANIA DO DYSPOZYCJI WYKONAWCY NIEZBĘDNYCH ZASOBÓW NA POTRZEBY WYKONANIA ZAMÓWIENIA</w:t>
      </w:r>
    </w:p>
    <w:p w14:paraId="6D1C8264" w14:textId="77777777" w:rsidR="00182388" w:rsidRPr="008A77DF" w:rsidRDefault="00182388" w:rsidP="003140F3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79C32179" w14:textId="47971AFC" w:rsidR="003140F3" w:rsidRPr="00132C24" w:rsidRDefault="00132C24" w:rsidP="00132C24">
      <w:pPr>
        <w:widowControl w:val="0"/>
        <w:suppressAutoHyphens/>
        <w:autoSpaceDE w:val="0"/>
        <w:spacing w:line="276" w:lineRule="auto"/>
        <w:contextualSpacing/>
        <w:jc w:val="both"/>
        <w:rPr>
          <w:rFonts w:ascii="Arial" w:hAnsi="Arial" w:cs="Arial"/>
          <w:b/>
          <w:bCs/>
          <w:iCs/>
          <w:sz w:val="20"/>
          <w:szCs w:val="20"/>
          <w:lang w:eastAsia="ar-SA"/>
        </w:rPr>
      </w:pPr>
      <w:r w:rsidRPr="00132C24">
        <w:rPr>
          <w:rFonts w:ascii="Arial" w:hAnsi="Arial" w:cs="Arial"/>
          <w:sz w:val="20"/>
          <w:szCs w:val="20"/>
        </w:rPr>
        <w:t>Przystępując do udziału w postępowaniu o udzielenie zamówienia publicznego na opracowanie kompletnej dokumentacji projektowo-kosztorysowej wraz z pełnieniem nadzoru autorskiego dla zadania pn.:</w:t>
      </w:r>
      <w:r w:rsidRPr="00132C24">
        <w:rPr>
          <w:rFonts w:ascii="Arial" w:hAnsi="Arial" w:cs="Arial"/>
          <w:b/>
          <w:bCs/>
          <w:sz w:val="20"/>
          <w:szCs w:val="22"/>
          <w:lang w:eastAsia="ar-SA"/>
        </w:rPr>
        <w:t xml:space="preserve"> „</w:t>
      </w:r>
      <w:r w:rsidRPr="00132C24">
        <w:rPr>
          <w:rFonts w:ascii="Arial" w:hAnsi="Arial" w:cs="Arial"/>
          <w:b/>
          <w:bCs/>
          <w:iCs/>
          <w:sz w:val="20"/>
          <w:szCs w:val="20"/>
          <w:lang w:eastAsia="ar-SA"/>
        </w:rPr>
        <w:t>Usługi utrzymania urządzeń sterowania ruchem kolejowym</w:t>
      </w:r>
      <w:r>
        <w:rPr>
          <w:rFonts w:ascii="Arial" w:hAnsi="Arial" w:cs="Arial"/>
          <w:b/>
          <w:bCs/>
          <w:iCs/>
          <w:sz w:val="20"/>
          <w:szCs w:val="20"/>
          <w:lang w:eastAsia="ar-SA"/>
        </w:rPr>
        <w:t xml:space="preserve"> </w:t>
      </w:r>
      <w:r w:rsidRPr="00132C24">
        <w:rPr>
          <w:rFonts w:ascii="Arial" w:hAnsi="Arial" w:cs="Arial"/>
          <w:b/>
          <w:bCs/>
          <w:iCs/>
          <w:sz w:val="20"/>
          <w:szCs w:val="20"/>
          <w:lang w:eastAsia="ar-SA"/>
        </w:rPr>
        <w:t>linii Pomorskiej Kolei Metropolitalnej S.A.</w:t>
      </w:r>
      <w:r w:rsidRPr="00132C24">
        <w:rPr>
          <w:rFonts w:ascii="Arial" w:hAnsi="Arial" w:cs="Arial"/>
          <w:b/>
          <w:bCs/>
          <w:iCs/>
          <w:sz w:val="20"/>
          <w:szCs w:val="20"/>
          <w:lang w:eastAsia="x-none"/>
        </w:rPr>
        <w:t>”</w:t>
      </w:r>
    </w:p>
    <w:p w14:paraId="4DE81591" w14:textId="77777777" w:rsidR="003140F3" w:rsidRPr="008A77DF" w:rsidRDefault="003140F3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73DAC366" w14:textId="77777777" w:rsidR="00132C24" w:rsidRPr="00132C24" w:rsidRDefault="00132C24" w:rsidP="00132C24">
      <w:pPr>
        <w:spacing w:before="120" w:after="120" w:line="288" w:lineRule="auto"/>
        <w:ind w:left="2832" w:hanging="2832"/>
        <w:jc w:val="center"/>
        <w:rPr>
          <w:rFonts w:ascii="Arial" w:hAnsi="Arial" w:cs="Arial"/>
          <w:b/>
          <w:sz w:val="20"/>
          <w:szCs w:val="20"/>
        </w:rPr>
      </w:pPr>
      <w:r w:rsidRPr="00132C24">
        <w:rPr>
          <w:rFonts w:ascii="Arial" w:hAnsi="Arial" w:cs="Arial"/>
          <w:b/>
          <w:sz w:val="20"/>
          <w:szCs w:val="20"/>
        </w:rPr>
        <w:t>UWAGA!</w:t>
      </w:r>
    </w:p>
    <w:p w14:paraId="2A871ACA" w14:textId="77777777" w:rsidR="00132C24" w:rsidRPr="00132C24" w:rsidRDefault="00132C24" w:rsidP="00132C24">
      <w:pPr>
        <w:pStyle w:val="Kolorowalistaakcent11"/>
        <w:widowControl w:val="0"/>
        <w:spacing w:before="120" w:after="120" w:line="288" w:lineRule="auto"/>
        <w:ind w:left="0" w:right="1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Zamiast niniejszego formularza można przedstawić inne dokumenty, w szczególności:</w:t>
      </w:r>
    </w:p>
    <w:p w14:paraId="1C1B7F3E" w14:textId="04C99F90" w:rsidR="00132C24" w:rsidRPr="00132C24" w:rsidRDefault="00132C24" w:rsidP="00132C24">
      <w:pPr>
        <w:pStyle w:val="Kolorowalistaakcent11"/>
        <w:widowControl w:val="0"/>
        <w:tabs>
          <w:tab w:val="left" w:pos="284"/>
        </w:tabs>
        <w:spacing w:before="120" w:after="120" w:line="288" w:lineRule="auto"/>
        <w:ind w:left="0" w:right="1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1.</w:t>
      </w:r>
      <w:r w:rsidRPr="00132C24">
        <w:rPr>
          <w:rFonts w:ascii="Arial" w:hAnsi="Arial" w:cs="Arial"/>
          <w:sz w:val="20"/>
          <w:szCs w:val="20"/>
        </w:rPr>
        <w:tab/>
        <w:t xml:space="preserve">Zobowiązanie podmiotu, o którym mowa w </w:t>
      </w:r>
      <w:r>
        <w:rPr>
          <w:rFonts w:ascii="Arial" w:hAnsi="Arial" w:cs="Arial"/>
          <w:sz w:val="20"/>
          <w:szCs w:val="20"/>
        </w:rPr>
        <w:t>§</w:t>
      </w:r>
      <w:r>
        <w:rPr>
          <w:rFonts w:ascii="Arial" w:hAnsi="Arial" w:cs="Arial"/>
          <w:sz w:val="20"/>
          <w:szCs w:val="20"/>
          <w:lang w:val="pl-PL"/>
        </w:rPr>
        <w:t xml:space="preserve"> 18 Regulaminu</w:t>
      </w:r>
      <w:r w:rsidRPr="00132C24">
        <w:rPr>
          <w:rFonts w:ascii="Arial" w:hAnsi="Arial" w:cs="Arial"/>
          <w:sz w:val="20"/>
          <w:szCs w:val="20"/>
        </w:rPr>
        <w:t>.</w:t>
      </w:r>
    </w:p>
    <w:p w14:paraId="65ED286A" w14:textId="77777777" w:rsidR="00132C24" w:rsidRPr="00132C24" w:rsidRDefault="00132C24" w:rsidP="00132C24">
      <w:pPr>
        <w:pStyle w:val="Kolorowalistaakcent11"/>
        <w:widowControl w:val="0"/>
        <w:tabs>
          <w:tab w:val="left" w:pos="284"/>
        </w:tabs>
        <w:spacing w:before="120" w:after="120" w:line="288" w:lineRule="auto"/>
        <w:ind w:left="0" w:right="1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2.</w:t>
      </w:r>
      <w:r w:rsidRPr="00132C24">
        <w:rPr>
          <w:rFonts w:ascii="Arial" w:hAnsi="Arial" w:cs="Arial"/>
          <w:sz w:val="20"/>
          <w:szCs w:val="20"/>
        </w:rPr>
        <w:tab/>
        <w:t xml:space="preserve">Dokumenty które określają w szczególności: </w:t>
      </w:r>
    </w:p>
    <w:p w14:paraId="563461DE" w14:textId="77777777" w:rsidR="00132C24" w:rsidRPr="00132C24" w:rsidRDefault="00132C24" w:rsidP="00132C24">
      <w:pPr>
        <w:autoSpaceDE w:val="0"/>
        <w:autoSpaceDN w:val="0"/>
        <w:adjustRightInd w:val="0"/>
        <w:spacing w:before="120" w:after="120" w:line="288" w:lineRule="auto"/>
        <w:ind w:left="709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32C24">
        <w:rPr>
          <w:rFonts w:ascii="Arial" w:hAnsi="Arial" w:cs="Arial"/>
          <w:color w:val="000000" w:themeColor="text1"/>
          <w:sz w:val="20"/>
          <w:szCs w:val="20"/>
        </w:rPr>
        <w:t xml:space="preserve">a) </w:t>
      </w:r>
      <w:r w:rsidRPr="00132C24">
        <w:rPr>
          <w:rFonts w:ascii="Arial" w:hAnsi="Arial" w:cs="Arial"/>
          <w:color w:val="000000" w:themeColor="text1"/>
          <w:sz w:val="20"/>
          <w:szCs w:val="20"/>
        </w:rPr>
        <w:tab/>
        <w:t>zakres dostępnych Wykonawcy zasobów innego podmiotu;</w:t>
      </w:r>
    </w:p>
    <w:p w14:paraId="329B690D" w14:textId="77777777" w:rsidR="00132C24" w:rsidRPr="00132C24" w:rsidRDefault="00132C24" w:rsidP="00132C24">
      <w:pPr>
        <w:autoSpaceDE w:val="0"/>
        <w:autoSpaceDN w:val="0"/>
        <w:adjustRightInd w:val="0"/>
        <w:spacing w:before="120" w:after="120" w:line="288" w:lineRule="auto"/>
        <w:ind w:left="709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32C24">
        <w:rPr>
          <w:rFonts w:ascii="Arial" w:hAnsi="Arial" w:cs="Arial"/>
          <w:color w:val="000000" w:themeColor="text1"/>
          <w:sz w:val="20"/>
          <w:szCs w:val="20"/>
        </w:rPr>
        <w:t>b)</w:t>
      </w:r>
      <w:r w:rsidRPr="00132C24">
        <w:rPr>
          <w:rFonts w:ascii="Arial" w:hAnsi="Arial" w:cs="Arial"/>
          <w:color w:val="000000" w:themeColor="text1"/>
          <w:sz w:val="20"/>
          <w:szCs w:val="20"/>
        </w:rPr>
        <w:tab/>
        <w:t>sposób wykorzystania zasobów innego podmiotu, przez Wykonawcę, przy wykonywaniu zamówienia publicznego;</w:t>
      </w:r>
    </w:p>
    <w:p w14:paraId="0F19E4AD" w14:textId="77777777" w:rsidR="00132C24" w:rsidRPr="00132C24" w:rsidRDefault="00132C24" w:rsidP="00132C24">
      <w:pPr>
        <w:autoSpaceDE w:val="0"/>
        <w:autoSpaceDN w:val="0"/>
        <w:adjustRightInd w:val="0"/>
        <w:spacing w:before="120" w:after="120" w:line="288" w:lineRule="auto"/>
        <w:ind w:left="709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32C24">
        <w:rPr>
          <w:rFonts w:ascii="Arial" w:hAnsi="Arial" w:cs="Arial"/>
          <w:color w:val="000000" w:themeColor="text1"/>
          <w:sz w:val="20"/>
          <w:szCs w:val="20"/>
        </w:rPr>
        <w:t>c)</w:t>
      </w:r>
      <w:r w:rsidRPr="00132C24">
        <w:rPr>
          <w:rFonts w:ascii="Arial" w:hAnsi="Arial" w:cs="Arial"/>
          <w:color w:val="000000" w:themeColor="text1"/>
          <w:sz w:val="20"/>
          <w:szCs w:val="20"/>
        </w:rPr>
        <w:tab/>
        <w:t>zakres i okres udziału innego podmiotu przy wykonywaniu zamówienia  publicznego;</w:t>
      </w:r>
    </w:p>
    <w:p w14:paraId="6F66893A" w14:textId="77777777" w:rsidR="00132C24" w:rsidRPr="00132C24" w:rsidRDefault="00132C24" w:rsidP="00132C24">
      <w:pPr>
        <w:autoSpaceDE w:val="0"/>
        <w:autoSpaceDN w:val="0"/>
        <w:adjustRightInd w:val="0"/>
        <w:spacing w:before="120" w:after="120" w:line="288" w:lineRule="auto"/>
        <w:ind w:left="709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32C24">
        <w:rPr>
          <w:rFonts w:ascii="Arial" w:hAnsi="Arial" w:cs="Arial"/>
          <w:color w:val="000000" w:themeColor="text1"/>
          <w:sz w:val="20"/>
          <w:szCs w:val="20"/>
        </w:rPr>
        <w:t>d)</w:t>
      </w:r>
      <w:r w:rsidRPr="00132C24">
        <w:rPr>
          <w:rFonts w:ascii="Arial" w:hAnsi="Arial" w:cs="Arial"/>
          <w:color w:val="000000" w:themeColor="text1"/>
          <w:sz w:val="20"/>
          <w:szCs w:val="20"/>
        </w:rPr>
        <w:tab/>
        <w:t>czy podmiot, na zdolnościach którego Wykonawca polega w odniesieniu do warunków udziału w postępowaniu dotyczących wykształcenia, kwalifikacji zawodowych lub doświadczenia, realizuje usługi, których wskazane zdolności dotyczą.</w:t>
      </w:r>
    </w:p>
    <w:p w14:paraId="4BAB61BE" w14:textId="77777777" w:rsidR="00132C24" w:rsidRPr="00132C24" w:rsidRDefault="00132C24" w:rsidP="00132C24">
      <w:pPr>
        <w:pStyle w:val="Kolorowalistaakcent11"/>
        <w:widowControl w:val="0"/>
        <w:tabs>
          <w:tab w:val="left" w:pos="284"/>
        </w:tabs>
        <w:spacing w:before="120" w:after="120" w:line="288" w:lineRule="auto"/>
        <w:ind w:left="709" w:right="1" w:hanging="283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Ja:</w:t>
      </w:r>
    </w:p>
    <w:p w14:paraId="08D1909E" w14:textId="77777777" w:rsidR="00132C24" w:rsidRPr="00132C24" w:rsidRDefault="00132C24" w:rsidP="00132C24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6AA5A1A9" w14:textId="77777777" w:rsidR="00132C24" w:rsidRPr="00132C24" w:rsidRDefault="00132C24" w:rsidP="00132C24">
      <w:pPr>
        <w:spacing w:before="120" w:after="120" w:line="288" w:lineRule="auto"/>
        <w:jc w:val="center"/>
        <w:rPr>
          <w:rFonts w:ascii="Arial" w:hAnsi="Arial" w:cs="Arial"/>
          <w:i/>
          <w:sz w:val="20"/>
          <w:szCs w:val="20"/>
        </w:rPr>
      </w:pPr>
      <w:r w:rsidRPr="00132C24">
        <w:rPr>
          <w:rFonts w:ascii="Arial" w:hAnsi="Arial" w:cs="Arial"/>
          <w:i/>
          <w:sz w:val="20"/>
          <w:szCs w:val="20"/>
        </w:rPr>
        <w:t>(Imię i nazwisko osoby upoważnionej do reprezentowania podmiotu, stanowisko – właściciel, prezes zarządu, członek zarządu, prokurent, upełnomocniony reprezentant, itp.)</w:t>
      </w:r>
    </w:p>
    <w:p w14:paraId="4ACBD4F2" w14:textId="77777777" w:rsidR="00132C24" w:rsidRPr="00132C24" w:rsidRDefault="00132C24" w:rsidP="00132C24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Działając w imieniu i na rzecz:</w:t>
      </w:r>
    </w:p>
    <w:p w14:paraId="08B516F8" w14:textId="77777777" w:rsidR="00132C24" w:rsidRPr="00132C24" w:rsidRDefault="00132C24" w:rsidP="00132C24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263ECD69" w14:textId="77777777" w:rsidR="00132C24" w:rsidRPr="00132C24" w:rsidRDefault="00132C24" w:rsidP="00132C24">
      <w:pPr>
        <w:spacing w:before="120" w:after="120" w:line="288" w:lineRule="auto"/>
        <w:jc w:val="center"/>
        <w:rPr>
          <w:rFonts w:ascii="Arial" w:hAnsi="Arial" w:cs="Arial"/>
          <w:i/>
          <w:sz w:val="20"/>
          <w:szCs w:val="20"/>
        </w:rPr>
      </w:pPr>
      <w:r w:rsidRPr="00132C24">
        <w:rPr>
          <w:rFonts w:ascii="Arial" w:hAnsi="Arial" w:cs="Arial"/>
          <w:i/>
          <w:sz w:val="20"/>
          <w:szCs w:val="20"/>
        </w:rPr>
        <w:t>(nazwa podmiotu)</w:t>
      </w:r>
    </w:p>
    <w:p w14:paraId="525AFA27" w14:textId="77777777" w:rsidR="00132C24" w:rsidRPr="00132C24" w:rsidRDefault="00132C24" w:rsidP="00132C24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</w:p>
    <w:p w14:paraId="073B8F2D" w14:textId="77777777" w:rsidR="00132C24" w:rsidRPr="00132C24" w:rsidRDefault="00132C24" w:rsidP="00132C24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Zobowiązuję się do oddania nw. zasobów na potrzeby wykonania zamówienia:</w:t>
      </w:r>
    </w:p>
    <w:p w14:paraId="12F05F22" w14:textId="77777777" w:rsidR="00132C24" w:rsidRPr="00132C24" w:rsidRDefault="00132C24" w:rsidP="00132C24">
      <w:pPr>
        <w:spacing w:before="120" w:after="120" w:line="288" w:lineRule="auto"/>
        <w:ind w:right="1"/>
        <w:jc w:val="center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lastRenderedPageBreak/>
        <w:t>…………………………………………………………………………………………………</w:t>
      </w:r>
    </w:p>
    <w:p w14:paraId="2A7E4E28" w14:textId="77777777" w:rsidR="00132C24" w:rsidRPr="00132C24" w:rsidRDefault="00132C24" w:rsidP="00132C24">
      <w:pPr>
        <w:spacing w:before="120" w:after="120" w:line="288" w:lineRule="auto"/>
        <w:jc w:val="center"/>
        <w:rPr>
          <w:rFonts w:ascii="Arial" w:hAnsi="Arial" w:cs="Arial"/>
          <w:i/>
          <w:sz w:val="20"/>
          <w:szCs w:val="20"/>
        </w:rPr>
      </w:pPr>
      <w:r w:rsidRPr="00132C24">
        <w:rPr>
          <w:rFonts w:ascii="Arial" w:hAnsi="Arial" w:cs="Arial"/>
          <w:i/>
          <w:sz w:val="20"/>
          <w:szCs w:val="20"/>
        </w:rPr>
        <w:t>(określenie zasobu – sytuacja finansowa lub ekonomiczna, zdolność techniczna lub zawodowa)</w:t>
      </w:r>
    </w:p>
    <w:p w14:paraId="4A890DDA" w14:textId="77777777" w:rsidR="00132C24" w:rsidRPr="00132C24" w:rsidRDefault="00132C24" w:rsidP="00132C24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  <w:szCs w:val="20"/>
        </w:rPr>
      </w:pPr>
    </w:p>
    <w:p w14:paraId="06E53C51" w14:textId="77777777" w:rsidR="00132C24" w:rsidRPr="00132C24" w:rsidRDefault="00132C24" w:rsidP="00132C24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do dyspozycji Wykonawcy:</w:t>
      </w:r>
    </w:p>
    <w:p w14:paraId="234793EB" w14:textId="77777777" w:rsidR="00132C24" w:rsidRPr="00132C24" w:rsidRDefault="00132C24" w:rsidP="00132C24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0C026375" w14:textId="77777777" w:rsidR="00132C24" w:rsidRPr="00132C24" w:rsidRDefault="00132C24" w:rsidP="00132C24">
      <w:pPr>
        <w:spacing w:before="120" w:after="120" w:line="288" w:lineRule="auto"/>
        <w:jc w:val="center"/>
        <w:rPr>
          <w:rFonts w:ascii="Arial" w:hAnsi="Arial" w:cs="Arial"/>
          <w:i/>
          <w:sz w:val="20"/>
          <w:szCs w:val="20"/>
        </w:rPr>
      </w:pPr>
      <w:r w:rsidRPr="00132C24">
        <w:rPr>
          <w:rFonts w:ascii="Arial" w:hAnsi="Arial" w:cs="Arial"/>
          <w:i/>
          <w:sz w:val="20"/>
          <w:szCs w:val="20"/>
        </w:rPr>
        <w:t>(nazwa Wykonawcy)</w:t>
      </w:r>
    </w:p>
    <w:p w14:paraId="52AE451D" w14:textId="77777777" w:rsidR="00132C24" w:rsidRPr="00132C24" w:rsidRDefault="00132C24" w:rsidP="00132C24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  <w:szCs w:val="20"/>
        </w:rPr>
      </w:pPr>
    </w:p>
    <w:p w14:paraId="029E3990" w14:textId="77777777" w:rsidR="00132C24" w:rsidRPr="00132C24" w:rsidRDefault="00132C24" w:rsidP="00132C24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w trakcie wykonywania zamówienia:</w:t>
      </w:r>
    </w:p>
    <w:p w14:paraId="0B12FC7E" w14:textId="77777777" w:rsidR="00132C24" w:rsidRPr="00132C24" w:rsidRDefault="00132C24" w:rsidP="00132C24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726D2392" w14:textId="77777777" w:rsidR="00132C24" w:rsidRPr="00132C24" w:rsidRDefault="00132C24" w:rsidP="00132C24">
      <w:pPr>
        <w:spacing w:before="120" w:after="120" w:line="288" w:lineRule="auto"/>
        <w:jc w:val="center"/>
        <w:rPr>
          <w:rFonts w:ascii="Arial" w:hAnsi="Arial" w:cs="Arial"/>
          <w:i/>
          <w:sz w:val="20"/>
          <w:szCs w:val="20"/>
        </w:rPr>
      </w:pPr>
      <w:r w:rsidRPr="00132C24">
        <w:rPr>
          <w:rFonts w:ascii="Arial" w:hAnsi="Arial" w:cs="Arial"/>
          <w:i/>
          <w:sz w:val="20"/>
          <w:szCs w:val="20"/>
        </w:rPr>
        <w:t>(nazwa zamówienia)</w:t>
      </w:r>
    </w:p>
    <w:p w14:paraId="5FFA98E8" w14:textId="77777777" w:rsidR="00132C24" w:rsidRPr="00132C24" w:rsidRDefault="00132C24" w:rsidP="00132C24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 xml:space="preserve">Oświadczam, iż: </w:t>
      </w:r>
    </w:p>
    <w:p w14:paraId="2BC8D72C" w14:textId="77777777" w:rsidR="00132C24" w:rsidRPr="00132C24" w:rsidRDefault="00132C24" w:rsidP="00132C24">
      <w:pPr>
        <w:pStyle w:val="pkt"/>
        <w:numPr>
          <w:ilvl w:val="1"/>
          <w:numId w:val="29"/>
        </w:numPr>
        <w:suppressAutoHyphens w:val="0"/>
        <w:spacing w:before="120" w:after="120" w:line="288" w:lineRule="auto"/>
        <w:ind w:left="851" w:right="1" w:hanging="425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Udostępniam Wykonawcy ww. zasoby, w następującym zakresie:</w:t>
      </w:r>
    </w:p>
    <w:p w14:paraId="52F3731F" w14:textId="77777777" w:rsidR="00132C24" w:rsidRPr="00132C24" w:rsidRDefault="00132C24" w:rsidP="00132C24">
      <w:pPr>
        <w:spacing w:before="120" w:after="120" w:line="288" w:lineRule="auto"/>
        <w:ind w:left="851" w:right="1" w:hanging="425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609458AE" w14:textId="77777777" w:rsidR="00132C24" w:rsidRPr="00132C24" w:rsidRDefault="00132C24" w:rsidP="00132C24">
      <w:pPr>
        <w:spacing w:before="120" w:after="120" w:line="288" w:lineRule="auto"/>
        <w:ind w:left="851" w:right="1" w:hanging="425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361B050C" w14:textId="77777777" w:rsidR="00132C24" w:rsidRPr="00132C24" w:rsidRDefault="00132C24" w:rsidP="00132C24">
      <w:pPr>
        <w:pStyle w:val="pkt"/>
        <w:numPr>
          <w:ilvl w:val="1"/>
          <w:numId w:val="29"/>
        </w:numPr>
        <w:suppressAutoHyphens w:val="0"/>
        <w:spacing w:before="120" w:after="120" w:line="288" w:lineRule="auto"/>
        <w:ind w:left="851" w:right="1" w:hanging="425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Sposób wykorzystania udostępnionych przeze mnie zasobów, przez Wykonawcę,</w:t>
      </w:r>
      <w:r w:rsidRPr="00132C24">
        <w:rPr>
          <w:rFonts w:ascii="Arial" w:hAnsi="Arial" w:cs="Arial"/>
          <w:sz w:val="20"/>
          <w:szCs w:val="20"/>
        </w:rPr>
        <w:br/>
        <w:t>przy wykonywaniu zamówienia publicznego będzie następujący:</w:t>
      </w:r>
    </w:p>
    <w:p w14:paraId="459D5E2C" w14:textId="77777777" w:rsidR="00132C24" w:rsidRPr="00132C24" w:rsidRDefault="00132C24" w:rsidP="00132C24">
      <w:pPr>
        <w:spacing w:before="120" w:after="120" w:line="288" w:lineRule="auto"/>
        <w:ind w:left="851" w:right="1" w:hanging="425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41329C65" w14:textId="77777777" w:rsidR="00132C24" w:rsidRPr="00132C24" w:rsidRDefault="00132C24" w:rsidP="00132C24">
      <w:pPr>
        <w:spacing w:before="120" w:after="120" w:line="288" w:lineRule="auto"/>
        <w:ind w:left="851" w:right="1" w:hanging="425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4DA6A36F" w14:textId="77777777" w:rsidR="00132C24" w:rsidRPr="00132C24" w:rsidRDefault="00132C24" w:rsidP="00132C24">
      <w:pPr>
        <w:pStyle w:val="pkt"/>
        <w:numPr>
          <w:ilvl w:val="1"/>
          <w:numId w:val="29"/>
        </w:numPr>
        <w:suppressAutoHyphens w:val="0"/>
        <w:spacing w:before="120" w:after="120" w:line="288" w:lineRule="auto"/>
        <w:ind w:left="851" w:right="1" w:hanging="425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Zakres mojego udziału przy wykonywaniu zamówienia publicznego będzie następujący:</w:t>
      </w:r>
    </w:p>
    <w:p w14:paraId="0CD8C3E0" w14:textId="77777777" w:rsidR="00132C24" w:rsidRPr="00132C24" w:rsidRDefault="00132C24" w:rsidP="00132C24">
      <w:pPr>
        <w:spacing w:before="120" w:after="120" w:line="288" w:lineRule="auto"/>
        <w:ind w:left="851" w:right="1" w:hanging="425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72DF2716" w14:textId="77777777" w:rsidR="00132C24" w:rsidRPr="00132C24" w:rsidRDefault="00132C24" w:rsidP="00132C24">
      <w:pPr>
        <w:spacing w:before="120" w:after="120" w:line="288" w:lineRule="auto"/>
        <w:ind w:left="851" w:right="1" w:hanging="425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75EB7877" w14:textId="77777777" w:rsidR="00132C24" w:rsidRPr="00132C24" w:rsidRDefault="00132C24" w:rsidP="00132C24">
      <w:pPr>
        <w:pStyle w:val="pkt"/>
        <w:numPr>
          <w:ilvl w:val="1"/>
          <w:numId w:val="29"/>
        </w:numPr>
        <w:suppressAutoHyphens w:val="0"/>
        <w:spacing w:before="120" w:after="120" w:line="288" w:lineRule="auto"/>
        <w:ind w:left="851" w:right="1" w:hanging="425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Okres mojego udziału przy wykonywaniu zamówienia publicznego będzie następujący:</w:t>
      </w:r>
    </w:p>
    <w:p w14:paraId="657968A3" w14:textId="77777777" w:rsidR="00132C24" w:rsidRPr="00132C24" w:rsidRDefault="00132C24" w:rsidP="00132C24">
      <w:pPr>
        <w:spacing w:before="120" w:after="120" w:line="288" w:lineRule="auto"/>
        <w:ind w:left="502" w:right="1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</w:t>
      </w:r>
    </w:p>
    <w:p w14:paraId="7DB01558" w14:textId="77777777" w:rsidR="00132C24" w:rsidRPr="00132C24" w:rsidRDefault="00132C24" w:rsidP="00132C24">
      <w:pPr>
        <w:spacing w:before="120" w:after="120" w:line="288" w:lineRule="auto"/>
        <w:ind w:left="502" w:right="1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</w:t>
      </w:r>
    </w:p>
    <w:p w14:paraId="672FD2E4" w14:textId="77777777" w:rsidR="00132C24" w:rsidRPr="00132C24" w:rsidRDefault="00132C24" w:rsidP="00132C24">
      <w:pPr>
        <w:pStyle w:val="pkt"/>
        <w:tabs>
          <w:tab w:val="left" w:pos="3098"/>
        </w:tabs>
        <w:spacing w:before="120" w:after="120" w:line="288" w:lineRule="auto"/>
        <w:ind w:left="0" w:right="1" w:firstLine="0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Oświadczam, ze jestem świadomy, iż w przypadku szkody Zamawiającego powstałej wskutek nieudostępnienia ww. zasobów odpowiadam wobec Zamawiającego solidarnie z ww. Wykonawcą. Moja odpowiedzialność wygasa jeżeli nieudostępnienie przedmiotowych zasobów nastąpiło na skutek okoliczności, za które nie ponoszę winy.</w:t>
      </w:r>
    </w:p>
    <w:p w14:paraId="0BF26C97" w14:textId="77777777" w:rsidR="003140F3" w:rsidRPr="00132C24" w:rsidRDefault="00182388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132C24">
        <w:rPr>
          <w:rFonts w:ascii="Arial" w:hAnsi="Arial" w:cs="Arial"/>
          <w:b/>
          <w:sz w:val="20"/>
          <w:szCs w:val="20"/>
          <w:lang w:eastAsia="ar-SA"/>
        </w:rPr>
        <w:t xml:space="preserve">UWAGA: </w:t>
      </w:r>
      <w:r w:rsidR="003140F3" w:rsidRPr="00132C24">
        <w:rPr>
          <w:rFonts w:ascii="Arial" w:hAnsi="Arial" w:cs="Arial"/>
          <w:sz w:val="20"/>
          <w:szCs w:val="20"/>
          <w:lang w:eastAsia="ar-SA"/>
        </w:rPr>
        <w:t xml:space="preserve">zobowiązanie </w:t>
      </w:r>
      <w:r w:rsidR="003140F3" w:rsidRPr="00132C24">
        <w:rPr>
          <w:rFonts w:ascii="Arial" w:hAnsi="Arial" w:cs="Arial"/>
          <w:sz w:val="20"/>
          <w:szCs w:val="20"/>
        </w:rPr>
        <w:t xml:space="preserve">podmiotów trzecich do oddania do dyspozycji Wykonawcy niezbędnych zasobów na potrzeby wykonania zamówienia musi być złożone </w:t>
      </w:r>
      <w:r w:rsidR="005C54E1" w:rsidRPr="00132C24">
        <w:rPr>
          <w:rFonts w:ascii="Arial" w:hAnsi="Arial" w:cs="Arial"/>
          <w:sz w:val="20"/>
          <w:szCs w:val="20"/>
          <w:u w:val="single"/>
        </w:rPr>
        <w:t xml:space="preserve">wraz z ofertą </w:t>
      </w:r>
      <w:r w:rsidR="003140F3" w:rsidRPr="00132C24">
        <w:rPr>
          <w:rFonts w:ascii="Arial" w:hAnsi="Arial" w:cs="Arial"/>
          <w:sz w:val="20"/>
          <w:szCs w:val="20"/>
          <w:u w:val="single"/>
        </w:rPr>
        <w:t>w oryginale</w:t>
      </w:r>
      <w:r w:rsidR="003140F3" w:rsidRPr="00132C24">
        <w:rPr>
          <w:rFonts w:ascii="Arial" w:hAnsi="Arial" w:cs="Arial"/>
          <w:sz w:val="20"/>
          <w:szCs w:val="20"/>
        </w:rPr>
        <w:t>.</w:t>
      </w:r>
    </w:p>
    <w:p w14:paraId="6E3C931A" w14:textId="221C13BE" w:rsidR="003140F3" w:rsidRDefault="003140F3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14:paraId="2A2E20FD" w14:textId="77777777" w:rsidR="006A4CCC" w:rsidRPr="008A77DF" w:rsidRDefault="006A4CCC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14:paraId="0E7DE1A4" w14:textId="77777777" w:rsidR="001F3207" w:rsidRPr="008A77DF" w:rsidRDefault="001F3207" w:rsidP="001F3207">
      <w:pPr>
        <w:tabs>
          <w:tab w:val="left" w:pos="9072"/>
        </w:tabs>
        <w:rPr>
          <w:rFonts w:ascii="Arial" w:hAnsi="Arial" w:cs="Arial"/>
          <w:sz w:val="20"/>
          <w:szCs w:val="20"/>
        </w:rPr>
      </w:pPr>
      <w:r w:rsidRPr="008A77DF">
        <w:rPr>
          <w:rFonts w:ascii="Arial" w:hAnsi="Arial" w:cs="Arial"/>
          <w:sz w:val="20"/>
          <w:szCs w:val="20"/>
        </w:rPr>
        <w:t xml:space="preserve">.................................................                                                      …………………………………………. </w:t>
      </w:r>
    </w:p>
    <w:p w14:paraId="0E45FB71" w14:textId="77777777" w:rsidR="001F3207" w:rsidRPr="008A77DF" w:rsidRDefault="001F3207" w:rsidP="001F3207">
      <w:pPr>
        <w:tabs>
          <w:tab w:val="left" w:pos="9072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8A77DF">
        <w:rPr>
          <w:rFonts w:ascii="Arial" w:hAnsi="Arial" w:cs="Arial"/>
          <w:i/>
          <w:sz w:val="20"/>
          <w:szCs w:val="20"/>
        </w:rPr>
        <w:t xml:space="preserve">    miejscowość, data</w:t>
      </w:r>
      <w:r w:rsidRPr="008A77DF">
        <w:rPr>
          <w:rFonts w:ascii="Arial" w:hAnsi="Arial" w:cs="Arial"/>
          <w:sz w:val="20"/>
          <w:szCs w:val="20"/>
        </w:rPr>
        <w:t xml:space="preserve">                                                               </w:t>
      </w:r>
      <w:r w:rsidRPr="008A77DF">
        <w:rPr>
          <w:rFonts w:ascii="Arial" w:hAnsi="Arial" w:cs="Arial"/>
          <w:i/>
          <w:sz w:val="20"/>
          <w:szCs w:val="20"/>
        </w:rPr>
        <w:t xml:space="preserve">czytelny podpis (imię i nazwisko)        </w:t>
      </w:r>
    </w:p>
    <w:p w14:paraId="2DCBCDA2" w14:textId="77777777" w:rsidR="001F3207" w:rsidRPr="008A77DF" w:rsidRDefault="001F3207" w:rsidP="001F3207">
      <w:pPr>
        <w:tabs>
          <w:tab w:val="left" w:pos="9066"/>
          <w:tab w:val="left" w:pos="9214"/>
          <w:tab w:val="left" w:pos="9639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8A77DF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  lub podpis wraz z pieczątką wykonawcy lub </w:t>
      </w:r>
    </w:p>
    <w:p w14:paraId="48BECF98" w14:textId="0E0CF4E8" w:rsidR="00DA194F" w:rsidRPr="008A77DF" w:rsidRDefault="001F3207" w:rsidP="006A4CCC">
      <w:pPr>
        <w:tabs>
          <w:tab w:val="left" w:pos="9072"/>
          <w:tab w:val="left" w:pos="9214"/>
          <w:tab w:val="left" w:pos="9639"/>
        </w:tabs>
        <w:ind w:right="-6"/>
        <w:jc w:val="center"/>
        <w:rPr>
          <w:rFonts w:ascii="Arial" w:hAnsi="Arial" w:cs="Arial"/>
          <w:sz w:val="22"/>
          <w:szCs w:val="22"/>
          <w:lang w:eastAsia="ar-SA"/>
        </w:rPr>
      </w:pPr>
      <w:r w:rsidRPr="008A77DF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osoby właściwie do tego upoważnionej </w:t>
      </w:r>
      <w:r w:rsidR="00DA194F" w:rsidRPr="008A77DF">
        <w:rPr>
          <w:rFonts w:ascii="Arial" w:hAnsi="Arial" w:cs="Arial"/>
          <w:sz w:val="22"/>
          <w:szCs w:val="22"/>
          <w:lang w:eastAsia="ar-SA"/>
        </w:rPr>
        <w:br w:type="page"/>
      </w:r>
    </w:p>
    <w:p w14:paraId="5B2EE5BD" w14:textId="77777777" w:rsidR="001F3207" w:rsidRPr="008A77DF" w:rsidRDefault="001F3207" w:rsidP="00DA194F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2"/>
          <w:szCs w:val="22"/>
          <w:lang w:eastAsia="ar-SA"/>
        </w:rPr>
      </w:pPr>
    </w:p>
    <w:p w14:paraId="3130769A" w14:textId="710DAC59" w:rsidR="00E55D29" w:rsidRPr="008A77DF" w:rsidRDefault="00DA194F" w:rsidP="00DA194F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  <w:lang w:eastAsia="ar-SA"/>
        </w:rPr>
      </w:pPr>
      <w:r w:rsidRPr="008A77DF">
        <w:rPr>
          <w:rFonts w:ascii="Arial" w:hAnsi="Arial" w:cs="Arial"/>
          <w:b/>
          <w:sz w:val="20"/>
          <w:szCs w:val="20"/>
          <w:lang w:eastAsia="ar-SA"/>
        </w:rPr>
        <w:t xml:space="preserve">Załącznik nr </w:t>
      </w:r>
      <w:r w:rsidR="008750F0">
        <w:rPr>
          <w:rFonts w:ascii="Arial" w:hAnsi="Arial" w:cs="Arial"/>
          <w:b/>
          <w:sz w:val="20"/>
          <w:szCs w:val="20"/>
          <w:lang w:eastAsia="ar-SA"/>
        </w:rPr>
        <w:t>6</w:t>
      </w:r>
      <w:r w:rsidRPr="008A77DF">
        <w:rPr>
          <w:rFonts w:ascii="Arial" w:hAnsi="Arial" w:cs="Arial"/>
          <w:b/>
          <w:sz w:val="20"/>
          <w:szCs w:val="20"/>
          <w:lang w:eastAsia="ar-SA"/>
        </w:rPr>
        <w:t xml:space="preserve"> do SIWZ</w:t>
      </w:r>
    </w:p>
    <w:p w14:paraId="2B42BDD9" w14:textId="77777777" w:rsidR="00182388" w:rsidRPr="008A77DF" w:rsidRDefault="00182388" w:rsidP="00182388">
      <w:pPr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  <w:r w:rsidRPr="008A77DF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935" distR="114935" simplePos="0" relativeHeight="251676672" behindDoc="0" locked="0" layoutInCell="1" allowOverlap="1" wp14:anchorId="0BD984DF" wp14:editId="32CB2765">
                <wp:simplePos x="0" y="0"/>
                <wp:positionH relativeFrom="column">
                  <wp:posOffset>19685</wp:posOffset>
                </wp:positionH>
                <wp:positionV relativeFrom="paragraph">
                  <wp:posOffset>17780</wp:posOffset>
                </wp:positionV>
                <wp:extent cx="1903095" cy="772160"/>
                <wp:effectExtent l="0" t="0" r="20955" b="2794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C01F2" w14:textId="77777777" w:rsidR="00FE570B" w:rsidRDefault="00FE570B" w:rsidP="00182388"/>
                          <w:p w14:paraId="19437EBA" w14:textId="77777777" w:rsidR="00FE570B" w:rsidRDefault="00FE570B" w:rsidP="00182388"/>
                          <w:p w14:paraId="4D6168EE" w14:textId="77777777" w:rsidR="00FE570B" w:rsidRDefault="00FE570B" w:rsidP="00182388"/>
                          <w:p w14:paraId="2D03579E" w14:textId="77777777" w:rsidR="00FE570B" w:rsidRDefault="00FE570B" w:rsidP="00182388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14:paraId="7445041D" w14:textId="77777777" w:rsidR="00FE570B" w:rsidRPr="00FD2CB4" w:rsidRDefault="00FE570B" w:rsidP="0018238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FD2CB4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3175" tIns="3175" rIns="3175" bIns="31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984DF" id="Pole tekstowe 6" o:spid="_x0000_s1029" type="#_x0000_t202" style="position:absolute;margin-left:1.55pt;margin-top:1.4pt;width:149.85pt;height:60.8pt;z-index:25167667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" strokeweight=".5pt">
                <v:textbox inset=".25pt,.25pt,.25pt,.25pt">
                  <w:txbxContent>
                    <w:p w14:paraId="3EDC01F2" w14:textId="77777777" w:rsidR="00FE570B" w:rsidRDefault="00FE570B" w:rsidP="00182388"/>
                    <w:p w14:paraId="19437EBA" w14:textId="77777777" w:rsidR="00FE570B" w:rsidRDefault="00FE570B" w:rsidP="00182388"/>
                    <w:p w14:paraId="4D6168EE" w14:textId="77777777" w:rsidR="00FE570B" w:rsidRDefault="00FE570B" w:rsidP="00182388"/>
                    <w:p w14:paraId="2D03579E" w14:textId="77777777" w:rsidR="00FE570B" w:rsidRDefault="00FE570B" w:rsidP="00182388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14:paraId="7445041D" w14:textId="77777777" w:rsidR="00FE570B" w:rsidRPr="00FD2CB4" w:rsidRDefault="00FE570B" w:rsidP="00182388">
                      <w:pPr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FD2CB4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(pieczęć wykonawcy)</w:t>
                      </w:r>
                    </w:p>
                  </w:txbxContent>
                </v:textbox>
              </v:shape>
            </w:pict>
          </mc:Fallback>
        </mc:AlternateContent>
      </w:r>
    </w:p>
    <w:p w14:paraId="3A7A07BF" w14:textId="77777777" w:rsidR="00182388" w:rsidRPr="008A77DF" w:rsidRDefault="00182388" w:rsidP="00182388">
      <w:pPr>
        <w:suppressAutoHyphens/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</w:p>
    <w:p w14:paraId="76880306" w14:textId="77777777" w:rsidR="00182388" w:rsidRPr="008A77DF" w:rsidRDefault="00182388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5AE8F8CF" w14:textId="77777777" w:rsidR="00182388" w:rsidRPr="008A77DF" w:rsidRDefault="00182388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369E1250" w14:textId="77777777" w:rsidR="00182388" w:rsidRPr="008A77DF" w:rsidRDefault="00182388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  <w:r w:rsidRPr="008A77DF">
        <w:rPr>
          <w:rFonts w:ascii="Arial" w:hAnsi="Arial" w:cs="Arial"/>
          <w:b/>
          <w:bCs/>
          <w:sz w:val="20"/>
          <w:szCs w:val="20"/>
          <w:lang w:eastAsia="ar-SA"/>
        </w:rPr>
        <w:t>Wzór</w:t>
      </w:r>
    </w:p>
    <w:p w14:paraId="69315D3A" w14:textId="77777777" w:rsidR="00182388" w:rsidRPr="008A77DF" w:rsidRDefault="00182388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25D275EE" w14:textId="77777777" w:rsidR="00DA194F" w:rsidRPr="008A77DF" w:rsidRDefault="00DA194F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sz w:val="20"/>
          <w:szCs w:val="20"/>
          <w:lang w:eastAsia="ar-SA"/>
        </w:rPr>
      </w:pPr>
    </w:p>
    <w:p w14:paraId="1602E89B" w14:textId="77777777" w:rsidR="00DA194F" w:rsidRPr="008A77DF" w:rsidRDefault="00DA194F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  <w:r w:rsidRPr="008A77DF">
        <w:rPr>
          <w:rFonts w:ascii="Arial" w:hAnsi="Arial" w:cs="Arial"/>
          <w:b/>
          <w:bCs/>
          <w:sz w:val="20"/>
          <w:szCs w:val="20"/>
          <w:lang w:eastAsia="ar-SA"/>
        </w:rPr>
        <w:t xml:space="preserve">Oświadczenie Wykonawcy o przynależności lub braku przynależności do tej samej grupy kapitałowej, o której mowa § 15 </w:t>
      </w:r>
      <w:r w:rsidR="00182388" w:rsidRPr="008A77DF">
        <w:rPr>
          <w:rFonts w:ascii="Arial" w:hAnsi="Arial" w:cs="Arial"/>
          <w:b/>
          <w:bCs/>
          <w:sz w:val="20"/>
          <w:szCs w:val="20"/>
          <w:lang w:eastAsia="ar-SA"/>
        </w:rPr>
        <w:t>ust. 1 pkt 12 Regulaminu</w:t>
      </w:r>
    </w:p>
    <w:p w14:paraId="08A23E2E" w14:textId="77777777" w:rsidR="00182388" w:rsidRPr="008A77DF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53382335" w14:textId="77777777" w:rsidR="00182388" w:rsidRPr="008A77DF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2BAB8072" w14:textId="77777777" w:rsidR="00182388" w:rsidRPr="008A77DF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74514449" w14:textId="77777777" w:rsidR="008A0A2E" w:rsidRPr="008A77DF" w:rsidRDefault="008A0A2E" w:rsidP="008A0A2E">
      <w:pPr>
        <w:suppressAutoHyphens/>
        <w:autoSpaceDE w:val="0"/>
        <w:spacing w:line="276" w:lineRule="auto"/>
        <w:jc w:val="both"/>
        <w:rPr>
          <w:rFonts w:ascii="Arial" w:hAnsi="Arial" w:cs="Arial"/>
          <w:b/>
          <w:bCs/>
          <w:color w:val="000000"/>
          <w:sz w:val="20"/>
          <w:szCs w:val="22"/>
          <w:lang w:eastAsia="ar-SA"/>
        </w:rPr>
      </w:pPr>
      <w:r w:rsidRPr="008A77DF">
        <w:rPr>
          <w:rFonts w:ascii="Arial" w:hAnsi="Arial" w:cs="Arial"/>
          <w:bCs/>
          <w:sz w:val="20"/>
          <w:szCs w:val="22"/>
          <w:lang w:eastAsia="ar-SA"/>
        </w:rPr>
        <w:t xml:space="preserve">w </w:t>
      </w:r>
      <w:r w:rsidRPr="008A77DF">
        <w:rPr>
          <w:rFonts w:ascii="Arial" w:hAnsi="Arial" w:cs="Arial"/>
          <w:bCs/>
          <w:color w:val="000000"/>
          <w:sz w:val="20"/>
          <w:szCs w:val="22"/>
          <w:lang w:eastAsia="ar-SA"/>
        </w:rPr>
        <w:t>postępowaniu o udzielenie zamówienia publicznego na:</w:t>
      </w:r>
      <w:r w:rsidRPr="008A77DF">
        <w:rPr>
          <w:rFonts w:ascii="Arial" w:hAnsi="Arial" w:cs="Arial"/>
          <w:b/>
          <w:bCs/>
          <w:color w:val="000000"/>
          <w:sz w:val="20"/>
          <w:szCs w:val="22"/>
          <w:lang w:eastAsia="ar-SA"/>
        </w:rPr>
        <w:t xml:space="preserve"> </w:t>
      </w:r>
    </w:p>
    <w:p w14:paraId="667DF2C9" w14:textId="77777777" w:rsidR="00132C24" w:rsidRPr="00DF3A36" w:rsidRDefault="00132C24" w:rsidP="00132C24">
      <w:pPr>
        <w:widowControl w:val="0"/>
        <w:suppressAutoHyphens/>
        <w:autoSpaceDE w:val="0"/>
        <w:spacing w:line="276" w:lineRule="auto"/>
        <w:contextualSpacing/>
        <w:jc w:val="center"/>
        <w:rPr>
          <w:rFonts w:ascii="Arial" w:hAnsi="Arial" w:cs="Arial"/>
          <w:b/>
          <w:bCs/>
          <w:iCs/>
          <w:sz w:val="20"/>
          <w:szCs w:val="20"/>
          <w:lang w:eastAsia="ar-SA"/>
        </w:rPr>
      </w:pPr>
      <w:r w:rsidRPr="008A77DF">
        <w:rPr>
          <w:rFonts w:ascii="Arial" w:hAnsi="Arial" w:cs="Arial"/>
          <w:b/>
          <w:bCs/>
          <w:sz w:val="20"/>
          <w:szCs w:val="22"/>
          <w:lang w:eastAsia="ar-SA"/>
        </w:rPr>
        <w:t>„</w:t>
      </w:r>
      <w:r w:rsidRPr="00DF3A36">
        <w:rPr>
          <w:rFonts w:ascii="Arial" w:hAnsi="Arial" w:cs="Arial"/>
          <w:b/>
          <w:bCs/>
          <w:iCs/>
          <w:sz w:val="20"/>
          <w:szCs w:val="20"/>
          <w:lang w:eastAsia="ar-SA"/>
        </w:rPr>
        <w:t>Usługi utrzymania urządzeń sterowania ruchem kolejowym</w:t>
      </w:r>
    </w:p>
    <w:p w14:paraId="6CB5974F" w14:textId="08D7E962" w:rsidR="008A0A2E" w:rsidRPr="008A77DF" w:rsidRDefault="00132C24" w:rsidP="00132C24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color w:val="000000"/>
          <w:sz w:val="20"/>
          <w:szCs w:val="22"/>
          <w:lang w:eastAsia="ar-SA"/>
        </w:rPr>
      </w:pPr>
      <w:r w:rsidRPr="00DF3A36">
        <w:rPr>
          <w:rFonts w:ascii="Arial" w:hAnsi="Arial" w:cs="Arial"/>
          <w:b/>
          <w:bCs/>
          <w:iCs/>
          <w:sz w:val="20"/>
          <w:szCs w:val="20"/>
          <w:lang w:eastAsia="ar-SA"/>
        </w:rPr>
        <w:t>linii Pomorskiej Kolei Metropolitalnej S.A.</w:t>
      </w:r>
      <w:r w:rsidRPr="008A77DF">
        <w:rPr>
          <w:rFonts w:ascii="Arial" w:hAnsi="Arial" w:cs="Arial"/>
          <w:b/>
          <w:bCs/>
          <w:iCs/>
          <w:sz w:val="20"/>
          <w:szCs w:val="20"/>
          <w:lang w:eastAsia="x-none"/>
        </w:rPr>
        <w:t>”</w:t>
      </w:r>
    </w:p>
    <w:p w14:paraId="4C64501F" w14:textId="77777777" w:rsidR="00DA194F" w:rsidRPr="008A77DF" w:rsidRDefault="00DA194F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bCs/>
          <w:sz w:val="20"/>
          <w:szCs w:val="20"/>
          <w:lang w:eastAsia="ar-SA"/>
        </w:rPr>
      </w:pPr>
    </w:p>
    <w:p w14:paraId="3F62A1AF" w14:textId="77777777" w:rsidR="00182388" w:rsidRPr="008A77DF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bCs/>
          <w:sz w:val="20"/>
          <w:szCs w:val="20"/>
          <w:lang w:eastAsia="ar-SA"/>
        </w:rPr>
      </w:pPr>
      <w:r w:rsidRPr="008A77DF">
        <w:rPr>
          <w:rFonts w:ascii="Arial" w:hAnsi="Arial" w:cs="Arial"/>
          <w:bCs/>
          <w:sz w:val="20"/>
          <w:szCs w:val="20"/>
          <w:lang w:eastAsia="ar-SA"/>
        </w:rPr>
        <w:t>Oświadczam, iż:</w:t>
      </w:r>
    </w:p>
    <w:p w14:paraId="45E18A0B" w14:textId="77777777" w:rsidR="00DA194F" w:rsidRPr="008A77DF" w:rsidRDefault="00DA194F" w:rsidP="00182388">
      <w:pPr>
        <w:numPr>
          <w:ilvl w:val="0"/>
          <w:numId w:val="17"/>
        </w:numPr>
        <w:tabs>
          <w:tab w:val="center" w:pos="4536"/>
          <w:tab w:val="right" w:pos="9072"/>
        </w:tabs>
        <w:spacing w:line="276" w:lineRule="auto"/>
        <w:ind w:left="567" w:hanging="283"/>
        <w:contextualSpacing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8A77DF">
        <w:rPr>
          <w:rFonts w:ascii="Arial" w:hAnsi="Arial" w:cs="Arial"/>
          <w:b/>
          <w:sz w:val="20"/>
          <w:szCs w:val="20"/>
          <w:lang w:eastAsia="ar-SA"/>
        </w:rPr>
        <w:t>Przynależę</w:t>
      </w:r>
      <w:r w:rsidR="00182388" w:rsidRPr="008A77DF">
        <w:rPr>
          <w:rFonts w:ascii="Arial" w:hAnsi="Arial" w:cs="Arial"/>
          <w:b/>
          <w:sz w:val="20"/>
          <w:szCs w:val="20"/>
          <w:lang w:eastAsia="ar-SA"/>
        </w:rPr>
        <w:t xml:space="preserve"> </w:t>
      </w:r>
      <w:r w:rsidRPr="008A77DF">
        <w:rPr>
          <w:rFonts w:ascii="Arial" w:hAnsi="Arial" w:cs="Arial"/>
          <w:b/>
          <w:sz w:val="20"/>
          <w:szCs w:val="20"/>
          <w:lang w:eastAsia="ar-SA"/>
        </w:rPr>
        <w:t xml:space="preserve">/ nie przynależę* </w:t>
      </w:r>
      <w:r w:rsidRPr="008A77DF">
        <w:rPr>
          <w:rFonts w:ascii="Arial" w:hAnsi="Arial" w:cs="Arial"/>
          <w:sz w:val="20"/>
          <w:szCs w:val="20"/>
          <w:lang w:eastAsia="ar-SA"/>
        </w:rPr>
        <w:t>do grupy kapitałowej w rozumieniu ustawy z dnia 16 lutego 2007 r</w:t>
      </w:r>
      <w:r w:rsidR="002F2E23" w:rsidRPr="008A77DF">
        <w:rPr>
          <w:rFonts w:ascii="Arial" w:hAnsi="Arial" w:cs="Arial"/>
          <w:sz w:val="20"/>
          <w:szCs w:val="20"/>
          <w:lang w:eastAsia="ar-SA"/>
        </w:rPr>
        <w:t>.</w:t>
      </w:r>
      <w:r w:rsidRPr="008A77DF">
        <w:rPr>
          <w:rFonts w:ascii="Arial" w:hAnsi="Arial" w:cs="Arial"/>
          <w:sz w:val="20"/>
          <w:szCs w:val="20"/>
          <w:lang w:eastAsia="ar-SA"/>
        </w:rPr>
        <w:t xml:space="preserve"> o ochronie konkurencji i konsum</w:t>
      </w:r>
      <w:r w:rsidR="00182388" w:rsidRPr="008A77DF">
        <w:rPr>
          <w:rFonts w:ascii="Arial" w:hAnsi="Arial" w:cs="Arial"/>
          <w:sz w:val="20"/>
          <w:szCs w:val="20"/>
          <w:lang w:eastAsia="ar-SA"/>
        </w:rPr>
        <w:t>entów (</w:t>
      </w:r>
      <w:proofErr w:type="spellStart"/>
      <w:r w:rsidR="00182388" w:rsidRPr="008A77DF">
        <w:rPr>
          <w:rFonts w:ascii="Arial" w:hAnsi="Arial" w:cs="Arial"/>
          <w:sz w:val="20"/>
          <w:szCs w:val="20"/>
          <w:lang w:eastAsia="ar-SA"/>
        </w:rPr>
        <w:t>t.j</w:t>
      </w:r>
      <w:proofErr w:type="spellEnd"/>
      <w:r w:rsidR="00182388" w:rsidRPr="008A77DF">
        <w:rPr>
          <w:rFonts w:ascii="Arial" w:hAnsi="Arial" w:cs="Arial"/>
          <w:sz w:val="20"/>
          <w:szCs w:val="20"/>
          <w:lang w:eastAsia="ar-SA"/>
        </w:rPr>
        <w:t xml:space="preserve">., Dz. U z 2015 r. poz. 184 z </w:t>
      </w:r>
      <w:proofErr w:type="spellStart"/>
      <w:r w:rsidR="00182388" w:rsidRPr="008A77DF">
        <w:rPr>
          <w:rFonts w:ascii="Arial" w:hAnsi="Arial" w:cs="Arial"/>
          <w:sz w:val="20"/>
          <w:szCs w:val="20"/>
          <w:lang w:eastAsia="ar-SA"/>
        </w:rPr>
        <w:t>późn</w:t>
      </w:r>
      <w:proofErr w:type="spellEnd"/>
      <w:r w:rsidR="00182388" w:rsidRPr="008A77DF">
        <w:rPr>
          <w:rFonts w:ascii="Arial" w:hAnsi="Arial" w:cs="Arial"/>
          <w:sz w:val="20"/>
          <w:szCs w:val="20"/>
          <w:lang w:eastAsia="ar-SA"/>
        </w:rPr>
        <w:t>. zm.</w:t>
      </w:r>
      <w:r w:rsidRPr="008A77DF">
        <w:rPr>
          <w:rFonts w:ascii="Arial" w:hAnsi="Arial" w:cs="Arial"/>
          <w:sz w:val="20"/>
          <w:szCs w:val="20"/>
          <w:lang w:eastAsia="ar-SA"/>
        </w:rPr>
        <w:t>) z innymi wykonawcami, którzy złożyli odrębne oferty</w:t>
      </w:r>
      <w:r w:rsidR="00182388" w:rsidRPr="008A77DF">
        <w:rPr>
          <w:rFonts w:ascii="Arial" w:hAnsi="Arial" w:cs="Arial"/>
          <w:sz w:val="20"/>
          <w:szCs w:val="20"/>
          <w:lang w:eastAsia="ar-SA"/>
        </w:rPr>
        <w:t>.</w:t>
      </w:r>
    </w:p>
    <w:p w14:paraId="7879AF2B" w14:textId="77777777" w:rsidR="00DA194F" w:rsidRPr="008A77DF" w:rsidRDefault="00DA194F" w:rsidP="00182388">
      <w:pPr>
        <w:numPr>
          <w:ilvl w:val="0"/>
          <w:numId w:val="17"/>
        </w:numPr>
        <w:tabs>
          <w:tab w:val="center" w:pos="4536"/>
          <w:tab w:val="right" w:pos="9072"/>
        </w:tabs>
        <w:spacing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8A77DF">
        <w:rPr>
          <w:rFonts w:ascii="Arial" w:hAnsi="Arial" w:cs="Arial"/>
          <w:sz w:val="20"/>
          <w:szCs w:val="20"/>
          <w:lang w:eastAsia="ar-SA"/>
        </w:rPr>
        <w:t>Wykaz wykonawców należących do tej samej grupy kapitałowej, którzy złożyli oferty:</w:t>
      </w:r>
    </w:p>
    <w:p w14:paraId="6F420964" w14:textId="77777777" w:rsidR="00182388" w:rsidRPr="008A77DF" w:rsidRDefault="00182388" w:rsidP="00182388">
      <w:pPr>
        <w:tabs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505"/>
      </w:tblGrid>
      <w:tr w:rsidR="00182388" w:rsidRPr="008A77DF" w14:paraId="3D5727F6" w14:textId="77777777" w:rsidTr="00231137">
        <w:tc>
          <w:tcPr>
            <w:tcW w:w="675" w:type="dxa"/>
            <w:shd w:val="clear" w:color="auto" w:fill="auto"/>
          </w:tcPr>
          <w:p w14:paraId="536F3C6F" w14:textId="77777777" w:rsidR="00182388" w:rsidRPr="008A77DF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8505" w:type="dxa"/>
            <w:shd w:val="clear" w:color="auto" w:fill="auto"/>
          </w:tcPr>
          <w:p w14:paraId="6D6E58F2" w14:textId="77777777" w:rsidR="00182388" w:rsidRPr="008A77DF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>Pełna nazwa i adres podmiotu należącego do tej samej grupy kapitałowej</w:t>
            </w:r>
          </w:p>
        </w:tc>
      </w:tr>
      <w:tr w:rsidR="00182388" w:rsidRPr="008A77DF" w14:paraId="09EF656D" w14:textId="77777777" w:rsidTr="00231137">
        <w:tc>
          <w:tcPr>
            <w:tcW w:w="675" w:type="dxa"/>
            <w:shd w:val="clear" w:color="auto" w:fill="auto"/>
          </w:tcPr>
          <w:p w14:paraId="53A4DF82" w14:textId="77777777" w:rsidR="00182388" w:rsidRPr="008A77DF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  <w:shd w:val="clear" w:color="auto" w:fill="auto"/>
          </w:tcPr>
          <w:p w14:paraId="771F6194" w14:textId="77777777" w:rsidR="00182388" w:rsidRPr="008A77DF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2388" w:rsidRPr="008A77DF" w14:paraId="580B4D54" w14:textId="77777777" w:rsidTr="00231137">
        <w:tc>
          <w:tcPr>
            <w:tcW w:w="675" w:type="dxa"/>
            <w:shd w:val="clear" w:color="auto" w:fill="auto"/>
          </w:tcPr>
          <w:p w14:paraId="4012C769" w14:textId="77777777" w:rsidR="00182388" w:rsidRPr="008A77DF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  <w:shd w:val="clear" w:color="auto" w:fill="auto"/>
          </w:tcPr>
          <w:p w14:paraId="2B78E58E" w14:textId="77777777" w:rsidR="00182388" w:rsidRPr="008A77DF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4A27A10" w14:textId="77777777" w:rsidR="00DA194F" w:rsidRPr="008A77DF" w:rsidRDefault="00DA194F" w:rsidP="00182388">
      <w:pPr>
        <w:tabs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</w:p>
    <w:p w14:paraId="28319CE4" w14:textId="77777777" w:rsidR="00DA194F" w:rsidRPr="008A77DF" w:rsidRDefault="00DA194F" w:rsidP="00182388">
      <w:pPr>
        <w:numPr>
          <w:ilvl w:val="0"/>
          <w:numId w:val="17"/>
        </w:numPr>
        <w:tabs>
          <w:tab w:val="center" w:pos="4536"/>
          <w:tab w:val="right" w:pos="9072"/>
        </w:tabs>
        <w:spacing w:line="276" w:lineRule="auto"/>
        <w:ind w:left="567" w:hanging="283"/>
        <w:contextualSpacing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8A77DF">
        <w:rPr>
          <w:rFonts w:ascii="Arial" w:hAnsi="Arial" w:cs="Arial"/>
          <w:sz w:val="20"/>
          <w:szCs w:val="20"/>
          <w:lang w:eastAsia="ar-SA"/>
        </w:rPr>
        <w:t xml:space="preserve">Oświadczam, że w przypadku przynależenia do tej samej grupy kapitałowej powiązania z innym Wykonawcą nie prowadzą do zakłócenia konkurencji w przedmiotowym postępowaniu, ponieważ </w:t>
      </w:r>
      <w:r w:rsidR="00182388" w:rsidRPr="008A77DF">
        <w:rPr>
          <w:rFonts w:ascii="Arial" w:hAnsi="Arial" w:cs="Arial"/>
          <w:sz w:val="20"/>
          <w:szCs w:val="20"/>
          <w:lang w:eastAsia="ar-SA"/>
        </w:rPr>
        <w:t>….</w:t>
      </w:r>
      <w:r w:rsidRPr="008A77DF">
        <w:rPr>
          <w:rFonts w:ascii="Arial" w:hAnsi="Arial" w:cs="Arial"/>
          <w:sz w:val="20"/>
          <w:szCs w:val="20"/>
          <w:lang w:eastAsia="ar-SA"/>
        </w:rPr>
        <w:t>.</w:t>
      </w:r>
    </w:p>
    <w:p w14:paraId="125CB1F2" w14:textId="77777777" w:rsidR="00182388" w:rsidRPr="008A77DF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rPr>
          <w:rFonts w:ascii="Arial" w:hAnsi="Arial" w:cs="Arial"/>
          <w:sz w:val="22"/>
          <w:szCs w:val="22"/>
          <w:lang w:eastAsia="ar-SA"/>
        </w:rPr>
      </w:pPr>
    </w:p>
    <w:p w14:paraId="09233F99" w14:textId="77777777" w:rsidR="00182388" w:rsidRPr="008A77DF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rPr>
          <w:rFonts w:ascii="Arial" w:hAnsi="Arial" w:cs="Arial"/>
          <w:sz w:val="18"/>
          <w:szCs w:val="22"/>
          <w:lang w:eastAsia="ar-SA"/>
        </w:rPr>
      </w:pPr>
      <w:r w:rsidRPr="008A77DF">
        <w:rPr>
          <w:rFonts w:ascii="Arial" w:hAnsi="Arial" w:cs="Arial"/>
          <w:sz w:val="18"/>
          <w:szCs w:val="22"/>
          <w:lang w:eastAsia="ar-SA"/>
        </w:rPr>
        <w:t>*Niepotrzebne skreślić</w:t>
      </w:r>
    </w:p>
    <w:p w14:paraId="284B8A47" w14:textId="77777777" w:rsidR="00182388" w:rsidRPr="008A77DF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rPr>
          <w:rFonts w:ascii="Arial" w:hAnsi="Arial" w:cs="Arial"/>
          <w:sz w:val="18"/>
          <w:szCs w:val="22"/>
          <w:lang w:eastAsia="ar-SA"/>
        </w:rPr>
      </w:pPr>
    </w:p>
    <w:p w14:paraId="75049A62" w14:textId="77777777" w:rsidR="00182388" w:rsidRPr="008A77DF" w:rsidRDefault="00182388" w:rsidP="00132C24">
      <w:pPr>
        <w:tabs>
          <w:tab w:val="left" w:pos="708"/>
          <w:tab w:val="center" w:pos="4536"/>
          <w:tab w:val="right" w:pos="9072"/>
        </w:tabs>
        <w:spacing w:before="120" w:after="120" w:line="276" w:lineRule="auto"/>
        <w:jc w:val="both"/>
        <w:rPr>
          <w:rFonts w:ascii="Arial" w:hAnsi="Arial" w:cs="Arial"/>
          <w:iCs/>
          <w:sz w:val="20"/>
          <w:szCs w:val="22"/>
          <w:lang w:eastAsia="ar-SA"/>
        </w:rPr>
      </w:pPr>
      <w:r w:rsidRPr="008A77DF">
        <w:rPr>
          <w:rFonts w:ascii="Arial" w:hAnsi="Arial" w:cs="Arial"/>
          <w:b/>
          <w:iCs/>
          <w:sz w:val="20"/>
          <w:szCs w:val="22"/>
          <w:lang w:eastAsia="ar-SA"/>
        </w:rPr>
        <w:t xml:space="preserve">UWAGA: </w:t>
      </w:r>
      <w:r w:rsidRPr="008A77DF">
        <w:rPr>
          <w:rFonts w:ascii="Arial" w:hAnsi="Arial" w:cs="Arial"/>
          <w:iCs/>
          <w:sz w:val="20"/>
          <w:szCs w:val="22"/>
          <w:lang w:eastAsia="ar-SA"/>
        </w:rPr>
        <w:t>W przypadku przynależności do tej samej grupy kapitałowej wykonawca może złożyć wraz z niniejszym oświadczeniem dokumenty bądź informacje potwierdzające, że powiązania z innym wykonawcą nie prowadzą do zakłócenia konkurencji w przedmiotowym postępowaniu.</w:t>
      </w:r>
    </w:p>
    <w:p w14:paraId="0E5C3113" w14:textId="77777777" w:rsidR="00132C24" w:rsidRPr="00132C24" w:rsidRDefault="00132C24" w:rsidP="00132C24">
      <w:pPr>
        <w:tabs>
          <w:tab w:val="left" w:pos="4962"/>
          <w:tab w:val="left" w:pos="8222"/>
        </w:tabs>
        <w:spacing w:before="120" w:after="120"/>
        <w:rPr>
          <w:rFonts w:ascii="Arial" w:eastAsia="TimesNewRomanPSMT" w:hAnsi="Arial" w:cs="Arial"/>
          <w:i/>
          <w:iCs/>
          <w:sz w:val="20"/>
          <w:szCs w:val="20"/>
        </w:rPr>
      </w:pPr>
      <w:r w:rsidRPr="00132C24">
        <w:rPr>
          <w:rFonts w:ascii="Arial" w:eastAsia="TimesNewRomanPSMT" w:hAnsi="Arial" w:cs="Arial"/>
          <w:b/>
          <w:i/>
          <w:iCs/>
          <w:sz w:val="20"/>
          <w:szCs w:val="20"/>
        </w:rPr>
        <w:t xml:space="preserve">UWAGA </w:t>
      </w:r>
      <w:r w:rsidRPr="00132C24">
        <w:rPr>
          <w:rFonts w:ascii="Arial" w:eastAsia="TimesNewRomanPSMT" w:hAnsi="Arial" w:cs="Arial"/>
          <w:i/>
          <w:iCs/>
          <w:sz w:val="20"/>
          <w:szCs w:val="20"/>
        </w:rPr>
        <w:t>Niniejsze oświadczenie składa każdy z Wykonawców wspólnie ubiegających się o udzielenie zamówienia</w:t>
      </w:r>
    </w:p>
    <w:p w14:paraId="3CED88B9" w14:textId="77777777" w:rsidR="00DA194F" w:rsidRPr="008A77DF" w:rsidRDefault="00DA194F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sz w:val="22"/>
          <w:szCs w:val="22"/>
          <w:lang w:eastAsia="ar-SA"/>
        </w:rPr>
      </w:pPr>
    </w:p>
    <w:p w14:paraId="7FA2FB91" w14:textId="77777777" w:rsidR="001F3207" w:rsidRPr="008A77DF" w:rsidRDefault="001F3207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sz w:val="22"/>
          <w:szCs w:val="22"/>
          <w:lang w:eastAsia="ar-SA"/>
        </w:rPr>
      </w:pPr>
    </w:p>
    <w:p w14:paraId="2A99EC21" w14:textId="77777777" w:rsidR="001F3207" w:rsidRPr="008A77DF" w:rsidRDefault="001F3207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sz w:val="22"/>
          <w:szCs w:val="22"/>
          <w:lang w:eastAsia="ar-SA"/>
        </w:rPr>
      </w:pPr>
    </w:p>
    <w:p w14:paraId="6E046A9A" w14:textId="77777777" w:rsidR="001F3207" w:rsidRPr="008A77DF" w:rsidRDefault="001F3207" w:rsidP="001F3207">
      <w:pPr>
        <w:tabs>
          <w:tab w:val="left" w:pos="9072"/>
        </w:tabs>
        <w:rPr>
          <w:rFonts w:ascii="Arial" w:hAnsi="Arial" w:cs="Arial"/>
          <w:sz w:val="20"/>
          <w:szCs w:val="20"/>
        </w:rPr>
      </w:pPr>
      <w:r w:rsidRPr="008A77DF">
        <w:rPr>
          <w:rFonts w:ascii="Arial" w:hAnsi="Arial" w:cs="Arial"/>
          <w:sz w:val="20"/>
          <w:szCs w:val="20"/>
        </w:rPr>
        <w:t xml:space="preserve">.................................................                                                      …………………………………………. </w:t>
      </w:r>
    </w:p>
    <w:p w14:paraId="3A7A9420" w14:textId="77777777" w:rsidR="001F3207" w:rsidRPr="008A77DF" w:rsidRDefault="001F3207" w:rsidP="001F3207">
      <w:pPr>
        <w:tabs>
          <w:tab w:val="left" w:pos="9072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8A77DF">
        <w:rPr>
          <w:rFonts w:ascii="Arial" w:hAnsi="Arial" w:cs="Arial"/>
          <w:i/>
          <w:sz w:val="20"/>
          <w:szCs w:val="20"/>
        </w:rPr>
        <w:t xml:space="preserve">    miejscowość, data</w:t>
      </w:r>
      <w:r w:rsidRPr="008A77DF">
        <w:rPr>
          <w:rFonts w:ascii="Arial" w:hAnsi="Arial" w:cs="Arial"/>
          <w:sz w:val="20"/>
          <w:szCs w:val="20"/>
        </w:rPr>
        <w:t xml:space="preserve">                                                               </w:t>
      </w:r>
      <w:r w:rsidRPr="008A77DF">
        <w:rPr>
          <w:rFonts w:ascii="Arial" w:hAnsi="Arial" w:cs="Arial"/>
          <w:i/>
          <w:sz w:val="20"/>
          <w:szCs w:val="20"/>
        </w:rPr>
        <w:t xml:space="preserve">czytelny podpis (imię i nazwisko)        </w:t>
      </w:r>
    </w:p>
    <w:p w14:paraId="0B9164F9" w14:textId="77777777" w:rsidR="001F3207" w:rsidRPr="008A77DF" w:rsidRDefault="001F3207" w:rsidP="001F3207">
      <w:pPr>
        <w:tabs>
          <w:tab w:val="left" w:pos="9066"/>
          <w:tab w:val="left" w:pos="9214"/>
          <w:tab w:val="left" w:pos="9639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8A77DF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  lub podpis wraz z pieczątką wykonawcy lub </w:t>
      </w:r>
    </w:p>
    <w:p w14:paraId="63DB53A9" w14:textId="5C4F7F1F" w:rsidR="00DA194F" w:rsidRPr="008A77DF" w:rsidRDefault="001F3207" w:rsidP="00260197">
      <w:pPr>
        <w:tabs>
          <w:tab w:val="left" w:pos="9072"/>
          <w:tab w:val="left" w:pos="9214"/>
          <w:tab w:val="left" w:pos="9639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8A77DF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osoby</w:t>
      </w:r>
      <w:r w:rsidR="00260197" w:rsidRPr="008A77DF">
        <w:rPr>
          <w:rFonts w:ascii="Arial" w:hAnsi="Arial" w:cs="Arial"/>
          <w:i/>
          <w:sz w:val="20"/>
          <w:szCs w:val="20"/>
        </w:rPr>
        <w:t xml:space="preserve"> właściwie do tego upoważnionej</w:t>
      </w:r>
    </w:p>
    <w:sectPr w:rsidR="00DA194F" w:rsidRPr="008A77DF" w:rsidSect="002F1906">
      <w:headerReference w:type="default" r:id="rId8"/>
      <w:footerReference w:type="default" r:id="rId9"/>
      <w:pgSz w:w="11900" w:h="16840"/>
      <w:pgMar w:top="1701" w:right="1418" w:bottom="2268" w:left="1276" w:header="142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AAEB9D" w14:textId="77777777" w:rsidR="00005967" w:rsidRDefault="00005967" w:rsidP="00F816E4">
      <w:r>
        <w:separator/>
      </w:r>
    </w:p>
  </w:endnote>
  <w:endnote w:type="continuationSeparator" w:id="0">
    <w:p w14:paraId="736E1C08" w14:textId="77777777" w:rsidR="00005967" w:rsidRDefault="00005967" w:rsidP="00F8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altName w:val="Times"/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charset w:val="EE"/>
    <w:family w:val="roman"/>
    <w:pitch w:val="default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7F2465" w14:textId="1E21E05D" w:rsidR="00FE570B" w:rsidRDefault="00083E8E" w:rsidP="007526A3">
    <w:pPr>
      <w:pStyle w:val="Stopka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4A90B5B" wp14:editId="09F6C98B">
          <wp:simplePos x="0" y="0"/>
          <wp:positionH relativeFrom="page">
            <wp:align>center</wp:align>
          </wp:positionH>
          <wp:positionV relativeFrom="paragraph">
            <wp:posOffset>-1181100</wp:posOffset>
          </wp:positionV>
          <wp:extent cx="7348113" cy="2476500"/>
          <wp:effectExtent l="0" t="0" r="5715" b="0"/>
          <wp:wrapNone/>
          <wp:docPr id="2" name="Obraz 2" descr="C:\Users\k.lecka\Pictures\stopki\Listownik_13.03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.lecka\Pictures\stopki\Listownik_13.03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8113" cy="247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FF2A03" w14:textId="77777777" w:rsidR="00005967" w:rsidRDefault="00005967" w:rsidP="00F816E4">
      <w:r>
        <w:separator/>
      </w:r>
    </w:p>
  </w:footnote>
  <w:footnote w:type="continuationSeparator" w:id="0">
    <w:p w14:paraId="5FA22BF1" w14:textId="77777777" w:rsidR="00005967" w:rsidRDefault="00005967" w:rsidP="00F816E4">
      <w:r>
        <w:continuationSeparator/>
      </w:r>
    </w:p>
  </w:footnote>
  <w:footnote w:id="1">
    <w:p w14:paraId="2A3CD56D" w14:textId="77777777" w:rsidR="00EE6671" w:rsidRDefault="00EE6671" w:rsidP="00EE667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 xml:space="preserve"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  <w:r>
        <w:t xml:space="preserve"> </w:t>
      </w:r>
    </w:p>
  </w:footnote>
  <w:footnote w:id="2">
    <w:p w14:paraId="2579B068" w14:textId="77777777" w:rsidR="00DF3A36" w:rsidRPr="00EE73FE" w:rsidRDefault="00DF3A36" w:rsidP="00DF3A36">
      <w:pPr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8F05E1">
        <w:rPr>
          <w:sz w:val="18"/>
          <w:szCs w:val="18"/>
        </w:rPr>
        <w:t>Samodzielnie na podstawie:</w:t>
      </w:r>
      <w:r>
        <w:rPr>
          <w:sz w:val="18"/>
          <w:szCs w:val="18"/>
        </w:rPr>
        <w:t xml:space="preserve"> </w:t>
      </w:r>
      <w:r w:rsidRPr="008F05E1">
        <w:rPr>
          <w:sz w:val="18"/>
          <w:szCs w:val="18"/>
        </w:rPr>
        <w:t>.....................................</w:t>
      </w:r>
      <w:r>
        <w:rPr>
          <w:sz w:val="18"/>
          <w:szCs w:val="18"/>
        </w:rPr>
        <w:t xml:space="preserve"> </w:t>
      </w:r>
      <w:r w:rsidRPr="008F05E1">
        <w:rPr>
          <w:sz w:val="16"/>
          <w:szCs w:val="16"/>
        </w:rPr>
        <w:t xml:space="preserve">(należy wskazać rodzaj umowy np. umowa o podwykonawstwo, umowa </w:t>
      </w:r>
      <w:proofErr w:type="spellStart"/>
      <w:r w:rsidRPr="008F05E1">
        <w:rPr>
          <w:sz w:val="16"/>
          <w:szCs w:val="16"/>
        </w:rPr>
        <w:t>cywilno</w:t>
      </w:r>
      <w:proofErr w:type="spellEnd"/>
      <w:r>
        <w:rPr>
          <w:sz w:val="16"/>
          <w:szCs w:val="16"/>
        </w:rPr>
        <w:t xml:space="preserve"> </w:t>
      </w:r>
      <w:r w:rsidRPr="008F05E1">
        <w:rPr>
          <w:sz w:val="16"/>
          <w:szCs w:val="16"/>
        </w:rPr>
        <w:t>-</w:t>
      </w:r>
      <w:r>
        <w:rPr>
          <w:sz w:val="16"/>
          <w:szCs w:val="16"/>
        </w:rPr>
        <w:t xml:space="preserve"> </w:t>
      </w:r>
      <w:r w:rsidRPr="008F05E1">
        <w:rPr>
          <w:sz w:val="16"/>
          <w:szCs w:val="16"/>
        </w:rPr>
        <w:t>prawna itp.)</w:t>
      </w:r>
      <w:r>
        <w:rPr>
          <w:sz w:val="18"/>
          <w:szCs w:val="18"/>
        </w:rPr>
        <w:t xml:space="preserve"> </w:t>
      </w:r>
      <w:r w:rsidRPr="00EE73FE">
        <w:rPr>
          <w:b/>
          <w:sz w:val="18"/>
          <w:szCs w:val="18"/>
        </w:rPr>
        <w:t>lub</w:t>
      </w:r>
      <w:r>
        <w:rPr>
          <w:sz w:val="18"/>
          <w:szCs w:val="18"/>
        </w:rPr>
        <w:t xml:space="preserve"> o</w:t>
      </w:r>
      <w:r w:rsidRPr="008F05E1">
        <w:rPr>
          <w:sz w:val="18"/>
          <w:szCs w:val="18"/>
        </w:rPr>
        <w:t>soba zostanie udostępniona przez inny podmiot</w:t>
      </w:r>
      <w:r>
        <w:rPr>
          <w:sz w:val="18"/>
          <w:szCs w:val="18"/>
        </w:rPr>
        <w:t xml:space="preserve"> </w:t>
      </w:r>
      <w:r w:rsidRPr="00EE73FE">
        <w:rPr>
          <w:sz w:val="16"/>
          <w:szCs w:val="16"/>
        </w:rPr>
        <w:t>(należy załączyć zobowiązanie)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FAA36B" w14:textId="77777777" w:rsidR="00FE570B" w:rsidRDefault="00FE570B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76A591" wp14:editId="62BA527D">
          <wp:simplePos x="0" y="0"/>
          <wp:positionH relativeFrom="column">
            <wp:posOffset>-776605</wp:posOffset>
          </wp:positionH>
          <wp:positionV relativeFrom="paragraph">
            <wp:posOffset>-104858</wp:posOffset>
          </wp:positionV>
          <wp:extent cx="7294216" cy="1384774"/>
          <wp:effectExtent l="0" t="0" r="2540" b="6350"/>
          <wp:wrapNone/>
          <wp:docPr id="31" name="Obraz 31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16" cy="138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D4963F00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Tahoma" w:eastAsia="Times New Roman" w:hAnsi="Tahoma" w:cs="Tahoma"/>
        <w:b/>
        <w:sz w:val="20"/>
        <w:szCs w:val="20"/>
      </w:rPr>
    </w:lvl>
  </w:abstractNum>
  <w:abstractNum w:abstractNumId="2" w15:restartNumberingAfterBreak="0">
    <w:nsid w:val="00000005"/>
    <w:multiLevelType w:val="multilevel"/>
    <w:tmpl w:val="E878F5DE"/>
    <w:name w:val="WW8Num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MS Mincho" w:hAnsi="Times New Roman" w:cs="Arial" w:hint="default"/>
        <w:b w:val="0"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02B21240"/>
    <w:multiLevelType w:val="hybridMultilevel"/>
    <w:tmpl w:val="293C672C"/>
    <w:name w:val="WW8Num17222"/>
    <w:lvl w:ilvl="0" w:tplc="0000000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CEC9A0C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CCE54E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2F79F4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743207"/>
    <w:multiLevelType w:val="hybridMultilevel"/>
    <w:tmpl w:val="8BB652B2"/>
    <w:lvl w:ilvl="0" w:tplc="C9B233E6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9750E48"/>
    <w:multiLevelType w:val="multilevel"/>
    <w:tmpl w:val="44CC9DB8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decimal"/>
      <w:lvlText w:val="%2)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0EED5C03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8E7061"/>
    <w:multiLevelType w:val="hybridMultilevel"/>
    <w:tmpl w:val="7598AA72"/>
    <w:lvl w:ilvl="0" w:tplc="41001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235483"/>
    <w:multiLevelType w:val="hybridMultilevel"/>
    <w:tmpl w:val="AD9A5FEA"/>
    <w:lvl w:ilvl="0" w:tplc="23F60C9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CC03AA3"/>
    <w:multiLevelType w:val="hybridMultilevel"/>
    <w:tmpl w:val="F34C2B3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0F05FE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7576DF"/>
    <w:multiLevelType w:val="hybridMultilevel"/>
    <w:tmpl w:val="A7F4BEF8"/>
    <w:lvl w:ilvl="0" w:tplc="986E587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E13658"/>
    <w:multiLevelType w:val="hybridMultilevel"/>
    <w:tmpl w:val="2430BACC"/>
    <w:lvl w:ilvl="0" w:tplc="D98C6508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5" w15:restartNumberingAfterBreak="0">
    <w:nsid w:val="29445091"/>
    <w:multiLevelType w:val="hybridMultilevel"/>
    <w:tmpl w:val="32C06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140161"/>
    <w:multiLevelType w:val="hybridMultilevel"/>
    <w:tmpl w:val="9B1291E2"/>
    <w:lvl w:ilvl="0" w:tplc="0652EE0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292365"/>
    <w:multiLevelType w:val="hybridMultilevel"/>
    <w:tmpl w:val="C3A40D8C"/>
    <w:lvl w:ilvl="0" w:tplc="328EE01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9DF0BF2"/>
    <w:multiLevelType w:val="hybridMultilevel"/>
    <w:tmpl w:val="B1FA332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CE3C938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511B13"/>
    <w:multiLevelType w:val="hybridMultilevel"/>
    <w:tmpl w:val="737AA9CC"/>
    <w:lvl w:ilvl="0" w:tplc="897822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4870A8"/>
    <w:multiLevelType w:val="hybridMultilevel"/>
    <w:tmpl w:val="759EABC4"/>
    <w:lvl w:ilvl="0" w:tplc="F732052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D63C0F"/>
    <w:multiLevelType w:val="hybridMultilevel"/>
    <w:tmpl w:val="16E6FE9A"/>
    <w:lvl w:ilvl="0" w:tplc="0415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CA1CB4"/>
    <w:multiLevelType w:val="hybridMultilevel"/>
    <w:tmpl w:val="9C96A87E"/>
    <w:lvl w:ilvl="0" w:tplc="04150019">
      <w:start w:val="3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CC504E"/>
    <w:multiLevelType w:val="hybridMultilevel"/>
    <w:tmpl w:val="37A40960"/>
    <w:lvl w:ilvl="0" w:tplc="EEB67D08">
      <w:start w:val="1"/>
      <w:numFmt w:val="decimal"/>
      <w:lvlText w:val="%1)"/>
      <w:lvlJc w:val="left"/>
      <w:pPr>
        <w:ind w:left="1440" w:hanging="360"/>
      </w:pPr>
      <w:rPr>
        <w:b/>
        <w:sz w:val="20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6F15C85"/>
    <w:multiLevelType w:val="hybridMultilevel"/>
    <w:tmpl w:val="91C49858"/>
    <w:lvl w:ilvl="0" w:tplc="F2625C12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7B52D82"/>
    <w:multiLevelType w:val="hybridMultilevel"/>
    <w:tmpl w:val="52DC4968"/>
    <w:lvl w:ilvl="0" w:tplc="8E50225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5CCD728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8047B3"/>
    <w:multiLevelType w:val="hybridMultilevel"/>
    <w:tmpl w:val="3B349EAA"/>
    <w:lvl w:ilvl="0" w:tplc="779650BC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7AE33AEB"/>
    <w:multiLevelType w:val="hybridMultilevel"/>
    <w:tmpl w:val="BFE2B886"/>
    <w:lvl w:ilvl="0" w:tplc="708C1F9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1"/>
  </w:num>
  <w:num w:numId="3">
    <w:abstractNumId w:val="23"/>
  </w:num>
  <w:num w:numId="4">
    <w:abstractNumId w:val="0"/>
  </w:num>
  <w:num w:numId="5">
    <w:abstractNumId w:val="18"/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27"/>
  </w:num>
  <w:num w:numId="9">
    <w:abstractNumId w:val="8"/>
  </w:num>
  <w:num w:numId="10">
    <w:abstractNumId w:val="21"/>
  </w:num>
  <w:num w:numId="11">
    <w:abstractNumId w:val="26"/>
  </w:num>
  <w:num w:numId="12">
    <w:abstractNumId w:val="20"/>
  </w:num>
  <w:num w:numId="13">
    <w:abstractNumId w:val="16"/>
  </w:num>
  <w:num w:numId="14">
    <w:abstractNumId w:val="4"/>
  </w:num>
  <w:num w:numId="15">
    <w:abstractNumId w:val="7"/>
  </w:num>
  <w:num w:numId="16">
    <w:abstractNumId w:val="1"/>
  </w:num>
  <w:num w:numId="17">
    <w:abstractNumId w:val="19"/>
  </w:num>
  <w:num w:numId="18">
    <w:abstractNumId w:val="2"/>
  </w:num>
  <w:num w:numId="19">
    <w:abstractNumId w:val="9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1"/>
    </w:lvlOverride>
  </w:num>
  <w:num w:numId="22">
    <w:abstractNumId w:val="3"/>
  </w:num>
  <w:num w:numId="23">
    <w:abstractNumId w:val="10"/>
  </w:num>
  <w:num w:numId="24">
    <w:abstractNumId w:val="22"/>
  </w:num>
  <w:num w:numId="25">
    <w:abstractNumId w:val="15"/>
  </w:num>
  <w:num w:numId="26">
    <w:abstractNumId w:val="12"/>
  </w:num>
  <w:num w:numId="27">
    <w:abstractNumId w:val="24"/>
  </w:num>
  <w:num w:numId="28">
    <w:abstractNumId w:val="17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17C"/>
    <w:rsid w:val="00005967"/>
    <w:rsid w:val="000077B8"/>
    <w:rsid w:val="00054D0C"/>
    <w:rsid w:val="000656A1"/>
    <w:rsid w:val="000817B0"/>
    <w:rsid w:val="00083E8E"/>
    <w:rsid w:val="00094DE3"/>
    <w:rsid w:val="000B018F"/>
    <w:rsid w:val="000B4BCE"/>
    <w:rsid w:val="000E1E2C"/>
    <w:rsid w:val="00103E79"/>
    <w:rsid w:val="001146EB"/>
    <w:rsid w:val="00114F15"/>
    <w:rsid w:val="0012051A"/>
    <w:rsid w:val="00123F52"/>
    <w:rsid w:val="00132C24"/>
    <w:rsid w:val="00142857"/>
    <w:rsid w:val="00155BC3"/>
    <w:rsid w:val="00182388"/>
    <w:rsid w:val="001F3207"/>
    <w:rsid w:val="002215AD"/>
    <w:rsid w:val="00223983"/>
    <w:rsid w:val="00230073"/>
    <w:rsid w:val="00230A38"/>
    <w:rsid w:val="00231137"/>
    <w:rsid w:val="00237AA9"/>
    <w:rsid w:val="00260197"/>
    <w:rsid w:val="002B09CA"/>
    <w:rsid w:val="002B74B7"/>
    <w:rsid w:val="002C1B8E"/>
    <w:rsid w:val="002C493B"/>
    <w:rsid w:val="002C7C26"/>
    <w:rsid w:val="002D2C1B"/>
    <w:rsid w:val="002D7433"/>
    <w:rsid w:val="002F1906"/>
    <w:rsid w:val="002F2B3E"/>
    <w:rsid w:val="002F2E23"/>
    <w:rsid w:val="003140F3"/>
    <w:rsid w:val="00314EE8"/>
    <w:rsid w:val="00317AA3"/>
    <w:rsid w:val="00322A06"/>
    <w:rsid w:val="00326219"/>
    <w:rsid w:val="0035617A"/>
    <w:rsid w:val="00384C10"/>
    <w:rsid w:val="00392AC9"/>
    <w:rsid w:val="003A4DE2"/>
    <w:rsid w:val="003B2523"/>
    <w:rsid w:val="003B30ED"/>
    <w:rsid w:val="003C3BA6"/>
    <w:rsid w:val="003C6641"/>
    <w:rsid w:val="0040565D"/>
    <w:rsid w:val="00410331"/>
    <w:rsid w:val="00410D18"/>
    <w:rsid w:val="0041294B"/>
    <w:rsid w:val="00416E93"/>
    <w:rsid w:val="00425884"/>
    <w:rsid w:val="004653CA"/>
    <w:rsid w:val="004871EF"/>
    <w:rsid w:val="004945F3"/>
    <w:rsid w:val="004C4B51"/>
    <w:rsid w:val="004F43E4"/>
    <w:rsid w:val="0051145B"/>
    <w:rsid w:val="005139DE"/>
    <w:rsid w:val="0052058C"/>
    <w:rsid w:val="0055215D"/>
    <w:rsid w:val="005724FA"/>
    <w:rsid w:val="00580F2B"/>
    <w:rsid w:val="005844AC"/>
    <w:rsid w:val="00593218"/>
    <w:rsid w:val="005B7608"/>
    <w:rsid w:val="005C54E1"/>
    <w:rsid w:val="005D52AF"/>
    <w:rsid w:val="005D7538"/>
    <w:rsid w:val="005F422E"/>
    <w:rsid w:val="005F4619"/>
    <w:rsid w:val="00636A80"/>
    <w:rsid w:val="006439C0"/>
    <w:rsid w:val="006444A9"/>
    <w:rsid w:val="00647F3B"/>
    <w:rsid w:val="00656D9D"/>
    <w:rsid w:val="00664132"/>
    <w:rsid w:val="006652D1"/>
    <w:rsid w:val="0067781E"/>
    <w:rsid w:val="00681A59"/>
    <w:rsid w:val="006A342A"/>
    <w:rsid w:val="006A4CCC"/>
    <w:rsid w:val="006E6955"/>
    <w:rsid w:val="0071368F"/>
    <w:rsid w:val="007526A3"/>
    <w:rsid w:val="00790B23"/>
    <w:rsid w:val="00794D06"/>
    <w:rsid w:val="007B0DAD"/>
    <w:rsid w:val="007F42E8"/>
    <w:rsid w:val="007F7E15"/>
    <w:rsid w:val="008513C2"/>
    <w:rsid w:val="0085758E"/>
    <w:rsid w:val="00860ED8"/>
    <w:rsid w:val="008750F0"/>
    <w:rsid w:val="00883FD1"/>
    <w:rsid w:val="008879BC"/>
    <w:rsid w:val="008A0A2E"/>
    <w:rsid w:val="008A6CB3"/>
    <w:rsid w:val="008A737F"/>
    <w:rsid w:val="008A77DF"/>
    <w:rsid w:val="008B0463"/>
    <w:rsid w:val="008E52E6"/>
    <w:rsid w:val="008F541E"/>
    <w:rsid w:val="00912BD6"/>
    <w:rsid w:val="009729E1"/>
    <w:rsid w:val="00993A4D"/>
    <w:rsid w:val="00995E8E"/>
    <w:rsid w:val="00996CB4"/>
    <w:rsid w:val="009972E4"/>
    <w:rsid w:val="009B0842"/>
    <w:rsid w:val="009C1510"/>
    <w:rsid w:val="009E6055"/>
    <w:rsid w:val="009E718E"/>
    <w:rsid w:val="00A12AA0"/>
    <w:rsid w:val="00A32E6E"/>
    <w:rsid w:val="00A42261"/>
    <w:rsid w:val="00A47353"/>
    <w:rsid w:val="00A56860"/>
    <w:rsid w:val="00A62E8E"/>
    <w:rsid w:val="00A92335"/>
    <w:rsid w:val="00AB05F3"/>
    <w:rsid w:val="00AC36B1"/>
    <w:rsid w:val="00AD0CA0"/>
    <w:rsid w:val="00AF1A06"/>
    <w:rsid w:val="00B127CF"/>
    <w:rsid w:val="00B14F78"/>
    <w:rsid w:val="00B16061"/>
    <w:rsid w:val="00B64247"/>
    <w:rsid w:val="00B7731D"/>
    <w:rsid w:val="00B85756"/>
    <w:rsid w:val="00BA63BB"/>
    <w:rsid w:val="00BB70A8"/>
    <w:rsid w:val="00BB7AC2"/>
    <w:rsid w:val="00BC5761"/>
    <w:rsid w:val="00BD57CA"/>
    <w:rsid w:val="00BE617C"/>
    <w:rsid w:val="00C01274"/>
    <w:rsid w:val="00C45315"/>
    <w:rsid w:val="00C50302"/>
    <w:rsid w:val="00C6095F"/>
    <w:rsid w:val="00C64BD6"/>
    <w:rsid w:val="00C72773"/>
    <w:rsid w:val="00C76E3A"/>
    <w:rsid w:val="00C85E77"/>
    <w:rsid w:val="00C97448"/>
    <w:rsid w:val="00CB53DC"/>
    <w:rsid w:val="00CC475E"/>
    <w:rsid w:val="00CC4F7F"/>
    <w:rsid w:val="00CE24B3"/>
    <w:rsid w:val="00D109EB"/>
    <w:rsid w:val="00D2045D"/>
    <w:rsid w:val="00D27202"/>
    <w:rsid w:val="00D31764"/>
    <w:rsid w:val="00D320E1"/>
    <w:rsid w:val="00D3676D"/>
    <w:rsid w:val="00D406CE"/>
    <w:rsid w:val="00D54DDE"/>
    <w:rsid w:val="00D563FD"/>
    <w:rsid w:val="00D573D4"/>
    <w:rsid w:val="00D61273"/>
    <w:rsid w:val="00D81C59"/>
    <w:rsid w:val="00D837F0"/>
    <w:rsid w:val="00DA194F"/>
    <w:rsid w:val="00DC2EA2"/>
    <w:rsid w:val="00DF3A36"/>
    <w:rsid w:val="00E03113"/>
    <w:rsid w:val="00E0510A"/>
    <w:rsid w:val="00E10855"/>
    <w:rsid w:val="00E15A24"/>
    <w:rsid w:val="00E55D29"/>
    <w:rsid w:val="00E703E1"/>
    <w:rsid w:val="00E7133E"/>
    <w:rsid w:val="00E811B6"/>
    <w:rsid w:val="00EB5A98"/>
    <w:rsid w:val="00EB5CA3"/>
    <w:rsid w:val="00EC0462"/>
    <w:rsid w:val="00ED18CE"/>
    <w:rsid w:val="00EE6671"/>
    <w:rsid w:val="00EF3ADC"/>
    <w:rsid w:val="00EF6F9C"/>
    <w:rsid w:val="00F20B1A"/>
    <w:rsid w:val="00F2245A"/>
    <w:rsid w:val="00F319DF"/>
    <w:rsid w:val="00F62209"/>
    <w:rsid w:val="00F738FD"/>
    <w:rsid w:val="00F816E4"/>
    <w:rsid w:val="00F85E82"/>
    <w:rsid w:val="00FA3A5F"/>
    <w:rsid w:val="00FA7E2F"/>
    <w:rsid w:val="00FD2955"/>
    <w:rsid w:val="00FD6AE8"/>
    <w:rsid w:val="00FE570B"/>
    <w:rsid w:val="00FF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180321C"/>
  <w14:defaultImageDpi w14:val="300"/>
  <w15:docId w15:val="{E1A7F564-C3C6-42E3-A80F-EEC5C269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245A"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next w:val="Normalny"/>
    <w:link w:val="Nagwek1Znak"/>
    <w:qFormat/>
    <w:rsid w:val="005B7608"/>
    <w:pPr>
      <w:keepNext/>
      <w:tabs>
        <w:tab w:val="num" w:pos="1080"/>
      </w:tabs>
      <w:suppressAutoHyphens/>
      <w:ind w:left="1080" w:hanging="360"/>
      <w:jc w:val="center"/>
      <w:outlineLvl w:val="0"/>
    </w:pPr>
    <w:rPr>
      <w:b/>
      <w:sz w:val="40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5B7608"/>
    <w:pPr>
      <w:keepNext/>
      <w:tabs>
        <w:tab w:val="num" w:pos="1800"/>
      </w:tabs>
      <w:suppressAutoHyphens/>
      <w:spacing w:before="240" w:after="60"/>
      <w:ind w:left="1800" w:hanging="3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5B7608"/>
    <w:pPr>
      <w:keepNext/>
      <w:tabs>
        <w:tab w:val="num" w:pos="2520"/>
      </w:tabs>
      <w:suppressAutoHyphens/>
      <w:spacing w:before="240" w:after="60"/>
      <w:ind w:left="2520" w:hanging="18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EE6671"/>
    <w:pPr>
      <w:keepNext/>
      <w:tabs>
        <w:tab w:val="num" w:pos="0"/>
      </w:tabs>
      <w:suppressAutoHyphens/>
      <w:spacing w:before="240" w:after="60"/>
      <w:ind w:left="864" w:hanging="864"/>
      <w:outlineLvl w:val="3"/>
    </w:pPr>
    <w:rPr>
      <w:b/>
      <w:bCs/>
      <w:sz w:val="28"/>
      <w:szCs w:val="28"/>
      <w:lang w:eastAsia="zh-CN"/>
    </w:rPr>
  </w:style>
  <w:style w:type="paragraph" w:styleId="Nagwek5">
    <w:name w:val="heading 5"/>
    <w:basedOn w:val="Normalny"/>
    <w:next w:val="Normalny"/>
    <w:link w:val="Nagwek5Znak"/>
    <w:qFormat/>
    <w:rsid w:val="00EE6671"/>
    <w:pPr>
      <w:tabs>
        <w:tab w:val="num" w:pos="0"/>
      </w:tabs>
      <w:suppressAutoHyphens/>
      <w:spacing w:before="240" w:after="60"/>
      <w:ind w:left="1008" w:hanging="1008"/>
      <w:outlineLvl w:val="4"/>
    </w:pPr>
    <w:rPr>
      <w:rFonts w:ascii="Arial" w:hAnsi="Arial" w:cs="Arial"/>
      <w:b/>
      <w:bCs/>
      <w:i/>
      <w:iCs/>
      <w:sz w:val="26"/>
      <w:szCs w:val="26"/>
      <w:lang w:eastAsia="zh-CN"/>
    </w:rPr>
  </w:style>
  <w:style w:type="paragraph" w:styleId="Nagwek6">
    <w:name w:val="heading 6"/>
    <w:basedOn w:val="Normalny"/>
    <w:next w:val="Normalny"/>
    <w:link w:val="Nagwek6Znak"/>
    <w:qFormat/>
    <w:rsid w:val="00EE6671"/>
    <w:pPr>
      <w:tabs>
        <w:tab w:val="num" w:pos="0"/>
      </w:tabs>
      <w:suppressAutoHyphens/>
      <w:spacing w:before="240" w:after="60"/>
      <w:ind w:left="1152" w:hanging="1152"/>
      <w:outlineLvl w:val="5"/>
    </w:pPr>
    <w:rPr>
      <w:b/>
      <w:bCs/>
      <w:sz w:val="22"/>
      <w:szCs w:val="22"/>
      <w:lang w:eastAsia="zh-CN"/>
    </w:rPr>
  </w:style>
  <w:style w:type="paragraph" w:styleId="Nagwek7">
    <w:name w:val="heading 7"/>
    <w:basedOn w:val="Normalny"/>
    <w:next w:val="Normalny"/>
    <w:link w:val="Nagwek7Znak"/>
    <w:qFormat/>
    <w:rsid w:val="00EE6671"/>
    <w:pPr>
      <w:tabs>
        <w:tab w:val="num" w:pos="0"/>
      </w:tabs>
      <w:suppressAutoHyphens/>
      <w:spacing w:before="240" w:after="60"/>
      <w:ind w:left="1296" w:hanging="1296"/>
      <w:outlineLvl w:val="6"/>
    </w:pPr>
    <w:rPr>
      <w:rFonts w:ascii="Calibri" w:hAnsi="Calibri" w:cs="Calibri"/>
      <w:lang w:eastAsia="zh-CN"/>
    </w:rPr>
  </w:style>
  <w:style w:type="paragraph" w:styleId="Nagwek8">
    <w:name w:val="heading 8"/>
    <w:basedOn w:val="Normalny"/>
    <w:next w:val="Normalny"/>
    <w:link w:val="Nagwek8Znak"/>
    <w:qFormat/>
    <w:rsid w:val="00EE6671"/>
    <w:pPr>
      <w:keepNext/>
      <w:widowControl w:val="0"/>
      <w:tabs>
        <w:tab w:val="num" w:pos="0"/>
      </w:tabs>
      <w:suppressAutoHyphens/>
      <w:ind w:left="1440" w:hanging="1440"/>
      <w:jc w:val="center"/>
      <w:outlineLvl w:val="7"/>
    </w:pPr>
    <w:rPr>
      <w:rFonts w:ascii="Arial" w:hAnsi="Arial" w:cs="Arial"/>
      <w:sz w:val="22"/>
      <w:szCs w:val="22"/>
      <w:u w:val="single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EE6671"/>
    <w:pPr>
      <w:keepNext/>
      <w:widowControl w:val="0"/>
      <w:tabs>
        <w:tab w:val="num" w:pos="0"/>
      </w:tabs>
      <w:suppressAutoHyphens/>
      <w:ind w:left="1584" w:hanging="1584"/>
      <w:jc w:val="center"/>
      <w:outlineLvl w:val="8"/>
    </w:pPr>
    <w:rPr>
      <w:rFonts w:ascii="Arial" w:hAnsi="Arial" w:cs="Arial"/>
      <w:b/>
      <w:bCs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aliases w:val="Preambuła,normalny tekst"/>
    <w:basedOn w:val="Normalny"/>
    <w:link w:val="AkapitzlistZnak"/>
    <w:uiPriority w:val="34"/>
    <w:qFormat/>
    <w:rsid w:val="006444A9"/>
    <w:pPr>
      <w:ind w:left="720"/>
      <w:contextualSpacing/>
    </w:pPr>
  </w:style>
  <w:style w:type="table" w:styleId="Tabela-Siatka">
    <w:name w:val="Table Grid"/>
    <w:basedOn w:val="Standardowy"/>
    <w:uiPriority w:val="39"/>
    <w:rsid w:val="00681A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Tekst przypisu,Podrozdział,Footnote,Podrozdzia3"/>
    <w:basedOn w:val="Normalny"/>
    <w:link w:val="TekstprzypisudolnegoZnak"/>
    <w:qFormat/>
    <w:rsid w:val="00636A80"/>
    <w:pPr>
      <w:widowControl w:val="0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qFormat/>
    <w:rsid w:val="00636A80"/>
    <w:rPr>
      <w:rFonts w:ascii="Times New Roman" w:eastAsia="Times New Roman" w:hAnsi="Times New Roman" w:cs="Times New Roman"/>
      <w:sz w:val="20"/>
      <w:szCs w:val="20"/>
      <w:lang w:val="pl-PL"/>
    </w:rPr>
  </w:style>
  <w:style w:type="paragraph" w:customStyle="1" w:styleId="ZnakZnak26">
    <w:name w:val="Znak Znak26"/>
    <w:basedOn w:val="Normalny"/>
    <w:uiPriority w:val="99"/>
    <w:rsid w:val="0041294B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customStyle="1" w:styleId="FontStyle43">
    <w:name w:val="Font Style43"/>
    <w:basedOn w:val="Domylnaczcionkaakapitu"/>
    <w:rsid w:val="0041294B"/>
    <w:rPr>
      <w:rFonts w:ascii="Times New Roman" w:hAnsi="Times New Roman" w:cs="Times New Roman"/>
      <w:color w:val="000000"/>
      <w:sz w:val="20"/>
      <w:szCs w:val="20"/>
    </w:rPr>
  </w:style>
  <w:style w:type="paragraph" w:styleId="Bezodstpw">
    <w:name w:val="No Spacing"/>
    <w:link w:val="BezodstpwZnak"/>
    <w:qFormat/>
    <w:rsid w:val="0041294B"/>
    <w:rPr>
      <w:rFonts w:ascii="Calibri" w:eastAsia="Calibri" w:hAnsi="Calibri" w:cs="Times New Roman"/>
      <w:sz w:val="22"/>
      <w:szCs w:val="22"/>
      <w:lang w:val="pl-PL" w:eastAsia="en-US"/>
    </w:rPr>
  </w:style>
  <w:style w:type="character" w:customStyle="1" w:styleId="AkapitzlistZnak">
    <w:name w:val="Akapit z listą Znak"/>
    <w:aliases w:val="Preambuła Znak,normalny tekst Znak"/>
    <w:link w:val="Akapitzlist"/>
    <w:uiPriority w:val="34"/>
    <w:qFormat/>
    <w:locked/>
    <w:rsid w:val="0041294B"/>
    <w:rPr>
      <w:rFonts w:ascii="Times New Roman" w:eastAsia="Times New Roman" w:hAnsi="Times New Roman" w:cs="Times New Roman"/>
      <w:lang w:val="pl-PL"/>
    </w:rPr>
  </w:style>
  <w:style w:type="character" w:customStyle="1" w:styleId="BezodstpwZnak">
    <w:name w:val="Bez odstępów Znak"/>
    <w:link w:val="Bezodstpw"/>
    <w:uiPriority w:val="1"/>
    <w:rsid w:val="0041294B"/>
    <w:rPr>
      <w:rFonts w:ascii="Calibri" w:eastAsia="Calibri" w:hAnsi="Calibri" w:cs="Times New Roman"/>
      <w:sz w:val="22"/>
      <w:szCs w:val="22"/>
      <w:lang w:val="pl-PL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5E77"/>
    <w:pPr>
      <w:jc w:val="center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5E77"/>
    <w:rPr>
      <w:rFonts w:ascii="Times New Roman" w:eastAsia="Times New Roman" w:hAnsi="Times New Roman" w:cs="Times New Roman"/>
      <w:sz w:val="20"/>
      <w:szCs w:val="20"/>
      <w:lang w:val="pl-PL"/>
    </w:rPr>
  </w:style>
  <w:style w:type="character" w:customStyle="1" w:styleId="Nagwek1Znak">
    <w:name w:val="Nagłówek 1 Znak"/>
    <w:basedOn w:val="Domylnaczcionkaakapitu"/>
    <w:link w:val="Nagwek1"/>
    <w:rsid w:val="005B7608"/>
    <w:rPr>
      <w:rFonts w:ascii="Times New Roman" w:eastAsia="Times New Roman" w:hAnsi="Times New Roman" w:cs="Times New Roman"/>
      <w:b/>
      <w:sz w:val="40"/>
      <w:szCs w:val="20"/>
      <w:lang w:val="pl-PL" w:eastAsia="ar-SA"/>
    </w:rPr>
  </w:style>
  <w:style w:type="character" w:customStyle="1" w:styleId="Nagwek2Znak">
    <w:name w:val="Nagłówek 2 Znak"/>
    <w:basedOn w:val="Domylnaczcionkaakapitu"/>
    <w:link w:val="Nagwek2"/>
    <w:rsid w:val="005B7608"/>
    <w:rPr>
      <w:rFonts w:ascii="Arial" w:eastAsia="Times New Roman" w:hAnsi="Arial" w:cs="Arial"/>
      <w:b/>
      <w:bCs/>
      <w:i/>
      <w:iCs/>
      <w:sz w:val="28"/>
      <w:szCs w:val="28"/>
      <w:lang w:val="pl-PL" w:eastAsia="ar-SA"/>
    </w:rPr>
  </w:style>
  <w:style w:type="character" w:customStyle="1" w:styleId="Nagwek3Znak">
    <w:name w:val="Nagłówek 3 Znak"/>
    <w:basedOn w:val="Domylnaczcionkaakapitu"/>
    <w:link w:val="Nagwek3"/>
    <w:rsid w:val="005B7608"/>
    <w:rPr>
      <w:rFonts w:ascii="Arial" w:eastAsia="Times New Roman" w:hAnsi="Arial" w:cs="Arial"/>
      <w:b/>
      <w:bCs/>
      <w:sz w:val="26"/>
      <w:szCs w:val="26"/>
      <w:lang w:val="pl-PL" w:eastAsia="ar-SA"/>
    </w:rPr>
  </w:style>
  <w:style w:type="paragraph" w:customStyle="1" w:styleId="TableParagraph">
    <w:name w:val="Table Paragraph"/>
    <w:basedOn w:val="Normalny"/>
    <w:uiPriority w:val="1"/>
    <w:qFormat/>
    <w:rsid w:val="005B7608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22A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22A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22A06"/>
    <w:rPr>
      <w:rFonts w:ascii="Times New Roman" w:eastAsia="Times New Roman" w:hAnsi="Times New Roman" w:cs="Times New Roman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2A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2A06"/>
    <w:rPr>
      <w:rFonts w:ascii="Times New Roman" w:eastAsia="Times New Roman" w:hAnsi="Times New Roman" w:cs="Times New Roman"/>
      <w:b/>
      <w:bCs/>
      <w:sz w:val="20"/>
      <w:szCs w:val="20"/>
      <w:lang w:val="pl-PL"/>
    </w:rPr>
  </w:style>
  <w:style w:type="character" w:styleId="Odwoanieprzypisudolnego">
    <w:name w:val="footnote reference"/>
    <w:aliases w:val="Odwołanie przypisu,Footnote Reference Number"/>
    <w:uiPriority w:val="99"/>
    <w:qFormat/>
    <w:rsid w:val="0052058C"/>
    <w:rPr>
      <w:rFonts w:cs="Times New Roman"/>
      <w:vertAlign w:val="superscript"/>
    </w:rPr>
  </w:style>
  <w:style w:type="character" w:customStyle="1" w:styleId="Nagwek4Znak">
    <w:name w:val="Nagłówek 4 Znak"/>
    <w:basedOn w:val="Domylnaczcionkaakapitu"/>
    <w:link w:val="Nagwek4"/>
    <w:rsid w:val="00EE6671"/>
    <w:rPr>
      <w:rFonts w:ascii="Times New Roman" w:eastAsia="Times New Roman" w:hAnsi="Times New Roman" w:cs="Times New Roman"/>
      <w:b/>
      <w:bCs/>
      <w:sz w:val="28"/>
      <w:szCs w:val="28"/>
      <w:lang w:val="pl-PL" w:eastAsia="zh-CN"/>
    </w:rPr>
  </w:style>
  <w:style w:type="character" w:customStyle="1" w:styleId="Nagwek5Znak">
    <w:name w:val="Nagłówek 5 Znak"/>
    <w:basedOn w:val="Domylnaczcionkaakapitu"/>
    <w:link w:val="Nagwek5"/>
    <w:rsid w:val="00EE6671"/>
    <w:rPr>
      <w:rFonts w:ascii="Arial" w:eastAsia="Times New Roman" w:hAnsi="Arial" w:cs="Arial"/>
      <w:b/>
      <w:bCs/>
      <w:i/>
      <w:iCs/>
      <w:sz w:val="26"/>
      <w:szCs w:val="26"/>
      <w:lang w:val="pl-PL" w:eastAsia="zh-CN"/>
    </w:rPr>
  </w:style>
  <w:style w:type="character" w:customStyle="1" w:styleId="Nagwek6Znak">
    <w:name w:val="Nagłówek 6 Znak"/>
    <w:basedOn w:val="Domylnaczcionkaakapitu"/>
    <w:link w:val="Nagwek6"/>
    <w:rsid w:val="00EE6671"/>
    <w:rPr>
      <w:rFonts w:ascii="Times New Roman" w:eastAsia="Times New Roman" w:hAnsi="Times New Roman" w:cs="Times New Roman"/>
      <w:b/>
      <w:bCs/>
      <w:sz w:val="22"/>
      <w:szCs w:val="22"/>
      <w:lang w:val="pl-PL" w:eastAsia="zh-CN"/>
    </w:rPr>
  </w:style>
  <w:style w:type="character" w:customStyle="1" w:styleId="Nagwek7Znak">
    <w:name w:val="Nagłówek 7 Znak"/>
    <w:basedOn w:val="Domylnaczcionkaakapitu"/>
    <w:link w:val="Nagwek7"/>
    <w:rsid w:val="00EE6671"/>
    <w:rPr>
      <w:rFonts w:ascii="Calibri" w:eastAsia="Times New Roman" w:hAnsi="Calibri" w:cs="Calibri"/>
      <w:lang w:val="pl-PL" w:eastAsia="zh-CN"/>
    </w:rPr>
  </w:style>
  <w:style w:type="character" w:customStyle="1" w:styleId="Nagwek8Znak">
    <w:name w:val="Nagłówek 8 Znak"/>
    <w:basedOn w:val="Domylnaczcionkaakapitu"/>
    <w:link w:val="Nagwek8"/>
    <w:rsid w:val="00EE6671"/>
    <w:rPr>
      <w:rFonts w:ascii="Arial" w:eastAsia="Times New Roman" w:hAnsi="Arial" w:cs="Arial"/>
      <w:sz w:val="22"/>
      <w:szCs w:val="22"/>
      <w:u w:val="single"/>
      <w:lang w:val="pl-PL" w:eastAsia="zh-CN"/>
    </w:rPr>
  </w:style>
  <w:style w:type="character" w:customStyle="1" w:styleId="Nagwek9Znak">
    <w:name w:val="Nagłówek 9 Znak"/>
    <w:basedOn w:val="Domylnaczcionkaakapitu"/>
    <w:link w:val="Nagwek9"/>
    <w:rsid w:val="00EE6671"/>
    <w:rPr>
      <w:rFonts w:ascii="Arial" w:eastAsia="Times New Roman" w:hAnsi="Arial" w:cs="Arial"/>
      <w:b/>
      <w:bCs/>
      <w:sz w:val="22"/>
      <w:szCs w:val="22"/>
      <w:lang w:val="pl-PL" w:eastAsia="zh-CN"/>
    </w:rPr>
  </w:style>
  <w:style w:type="character" w:customStyle="1" w:styleId="WW8Num7z2">
    <w:name w:val="WW8Num7z2"/>
    <w:rsid w:val="00EE6671"/>
    <w:rPr>
      <w:b w:val="0"/>
      <w:i w:val="0"/>
      <w:color w:val="auto"/>
    </w:rPr>
  </w:style>
  <w:style w:type="paragraph" w:customStyle="1" w:styleId="Default">
    <w:name w:val="Default"/>
    <w:rsid w:val="00EE6671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val="pl-PL"/>
    </w:rPr>
  </w:style>
  <w:style w:type="character" w:customStyle="1" w:styleId="Teksttreci3">
    <w:name w:val="Tekst treści (3)_"/>
    <w:basedOn w:val="Domylnaczcionkaakapitu"/>
    <w:link w:val="Teksttreci30"/>
    <w:uiPriority w:val="99"/>
    <w:rsid w:val="00EE6671"/>
    <w:rPr>
      <w:rFonts w:ascii="Calibri" w:hAnsi="Calibri" w:cs="Calibri"/>
      <w:b/>
      <w:bCs/>
      <w:shd w:val="clear" w:color="auto" w:fill="FFFFFF"/>
    </w:rPr>
  </w:style>
  <w:style w:type="paragraph" w:customStyle="1" w:styleId="Teksttreci30">
    <w:name w:val="Tekst treści (3)"/>
    <w:basedOn w:val="Normalny"/>
    <w:link w:val="Teksttreci3"/>
    <w:uiPriority w:val="99"/>
    <w:rsid w:val="00EE6671"/>
    <w:pPr>
      <w:widowControl w:val="0"/>
      <w:shd w:val="clear" w:color="auto" w:fill="FFFFFF"/>
      <w:spacing w:before="840" w:after="60" w:line="240" w:lineRule="atLeast"/>
      <w:ind w:hanging="1480"/>
    </w:pPr>
    <w:rPr>
      <w:rFonts w:ascii="Calibri" w:eastAsiaTheme="minorEastAsia" w:hAnsi="Calibri" w:cs="Calibri"/>
      <w:b/>
      <w:bCs/>
      <w:lang w:val="cs-CZ"/>
    </w:rPr>
  </w:style>
  <w:style w:type="character" w:customStyle="1" w:styleId="Teksttreci16">
    <w:name w:val="Tekst treści (16)_"/>
    <w:basedOn w:val="Domylnaczcionkaakapitu"/>
    <w:link w:val="Teksttreci161"/>
    <w:uiPriority w:val="99"/>
    <w:rsid w:val="00EE6671"/>
    <w:rPr>
      <w:rFonts w:ascii="Segoe UI" w:hAnsi="Segoe UI" w:cs="Segoe UI"/>
      <w:sz w:val="18"/>
      <w:szCs w:val="18"/>
      <w:shd w:val="clear" w:color="auto" w:fill="FFFFFF"/>
    </w:rPr>
  </w:style>
  <w:style w:type="paragraph" w:customStyle="1" w:styleId="Teksttreci161">
    <w:name w:val="Tekst treści (16)1"/>
    <w:basedOn w:val="Normalny"/>
    <w:link w:val="Teksttreci16"/>
    <w:uiPriority w:val="99"/>
    <w:rsid w:val="00EE6671"/>
    <w:pPr>
      <w:widowControl w:val="0"/>
      <w:shd w:val="clear" w:color="auto" w:fill="FFFFFF"/>
      <w:spacing w:line="254" w:lineRule="exact"/>
      <w:ind w:hanging="1840"/>
    </w:pPr>
    <w:rPr>
      <w:rFonts w:ascii="Segoe UI" w:eastAsiaTheme="minorEastAsia" w:hAnsi="Segoe UI" w:cs="Segoe UI"/>
      <w:sz w:val="18"/>
      <w:szCs w:val="18"/>
      <w:lang w:val="cs-CZ"/>
    </w:rPr>
  </w:style>
  <w:style w:type="paragraph" w:customStyle="1" w:styleId="pkt">
    <w:name w:val="pkt"/>
    <w:basedOn w:val="Normalny"/>
    <w:qFormat/>
    <w:rsid w:val="00132C24"/>
    <w:pPr>
      <w:suppressAutoHyphens/>
      <w:spacing w:before="60" w:after="60"/>
      <w:ind w:left="851" w:hanging="295"/>
      <w:jc w:val="both"/>
    </w:pPr>
    <w:rPr>
      <w:lang w:eastAsia="zh-CN"/>
    </w:rPr>
  </w:style>
  <w:style w:type="paragraph" w:customStyle="1" w:styleId="Styl">
    <w:name w:val="Styl"/>
    <w:link w:val="StylZnak"/>
    <w:qFormat/>
    <w:rsid w:val="00132C24"/>
    <w:pPr>
      <w:widowControl w:val="0"/>
      <w:suppressAutoHyphens/>
    </w:pPr>
    <w:rPr>
      <w:rFonts w:ascii="Times New Roman" w:eastAsia="Times New Roman" w:hAnsi="Times New Roman" w:cs="Times New Roman"/>
      <w:color w:val="00000A"/>
      <w:lang w:val="pl-PL"/>
    </w:rPr>
  </w:style>
  <w:style w:type="character" w:customStyle="1" w:styleId="StylZnak">
    <w:name w:val="Styl Znak"/>
    <w:link w:val="Styl"/>
    <w:qFormat/>
    <w:rsid w:val="00132C24"/>
    <w:rPr>
      <w:rFonts w:ascii="Times New Roman" w:eastAsia="Times New Roman" w:hAnsi="Times New Roman" w:cs="Times New Roman"/>
      <w:color w:val="00000A"/>
      <w:lang w:val="pl-PL"/>
    </w:rPr>
  </w:style>
  <w:style w:type="character" w:customStyle="1" w:styleId="Kolorowalistaakcent1Znak">
    <w:name w:val="Kolorowa lista — akcent 1 Znak"/>
    <w:link w:val="Kolorowalistaakcent11"/>
    <w:uiPriority w:val="34"/>
    <w:qFormat/>
    <w:locked/>
    <w:rsid w:val="00132C24"/>
    <w:rPr>
      <w:rFonts w:ascii="Calibri" w:eastAsia="Calibri" w:hAnsi="Calibri"/>
      <w:lang w:val="x-none" w:eastAsia="x-none"/>
    </w:rPr>
  </w:style>
  <w:style w:type="paragraph" w:customStyle="1" w:styleId="Kolorowalistaakcent11">
    <w:name w:val="Kolorowa lista — akcent 11"/>
    <w:basedOn w:val="Normalny"/>
    <w:link w:val="Kolorowalistaakcent1Znak"/>
    <w:uiPriority w:val="34"/>
    <w:qFormat/>
    <w:rsid w:val="00132C24"/>
    <w:pPr>
      <w:spacing w:after="200" w:line="276" w:lineRule="auto"/>
      <w:ind w:left="708"/>
    </w:pPr>
    <w:rPr>
      <w:rFonts w:ascii="Calibri" w:eastAsia="Calibri" w:hAnsi="Calibri" w:cstheme="minorBidi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77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rowinska\Desktop\2-papier%20fir.%20PKM%202016-2020%20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10702F-EA03-4BE4-9286-1E10279F0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2-papier fir. PKM 2016-2020 szablon</Template>
  <TotalTime>50</TotalTime>
  <Pages>10</Pages>
  <Words>2480</Words>
  <Characters>14880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PKM</Company>
  <LinksUpToDate>false</LinksUpToDate>
  <CharactersWithSpaces>17326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Rowińska</dc:creator>
  <cp:lastModifiedBy>Sławomir Kłos</cp:lastModifiedBy>
  <cp:revision>8</cp:revision>
  <cp:lastPrinted>2017-10-13T08:56:00Z</cp:lastPrinted>
  <dcterms:created xsi:type="dcterms:W3CDTF">2018-07-23T10:08:00Z</dcterms:created>
  <dcterms:modified xsi:type="dcterms:W3CDTF">2018-07-27T10:44:00Z</dcterms:modified>
</cp:coreProperties>
</file>