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D4B" w:rsidRPr="001F11E0" w:rsidRDefault="00171D4B" w:rsidP="00171D4B">
      <w:pPr>
        <w:widowControl w:val="0"/>
        <w:suppressAutoHyphens/>
        <w:autoSpaceDE w:val="0"/>
        <w:ind w:left="5040"/>
        <w:contextualSpacing/>
        <w:jc w:val="right"/>
        <w:outlineLvl w:val="6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1F11E0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6E69730" wp14:editId="07430154">
                <wp:simplePos x="0" y="0"/>
                <wp:positionH relativeFrom="column">
                  <wp:posOffset>-15875</wp:posOffset>
                </wp:positionH>
                <wp:positionV relativeFrom="paragraph">
                  <wp:posOffset>-12065</wp:posOffset>
                </wp:positionV>
                <wp:extent cx="1903095" cy="772160"/>
                <wp:effectExtent l="0" t="0" r="20955" b="2794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D4B" w:rsidRDefault="00171D4B" w:rsidP="00171D4B"/>
                          <w:p w:rsidR="00171D4B" w:rsidRPr="00D72B3F" w:rsidRDefault="00171D4B" w:rsidP="00171D4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1D4B" w:rsidRPr="00D72B3F" w:rsidRDefault="00171D4B" w:rsidP="00171D4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D72B3F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6973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25pt;margin-top:-.95pt;width:149.85pt;height:60.8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" strokeweight=".5pt">
                <v:textbox inset=".25pt,.25pt,.25pt,.25pt">
                  <w:txbxContent>
                    <w:p w:rsidR="00171D4B" w:rsidRDefault="00171D4B" w:rsidP="00171D4B"/>
                    <w:p w:rsidR="00171D4B" w:rsidRPr="00D72B3F" w:rsidRDefault="00171D4B" w:rsidP="00171D4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71D4B" w:rsidRPr="00D72B3F" w:rsidRDefault="00171D4B" w:rsidP="00171D4B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D72B3F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>Załącznik nr 1</w:t>
      </w:r>
      <w:r w:rsidRPr="001F11E0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do Zapytania</w: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</w:t>
      </w:r>
      <w:r w:rsidR="009C56E2">
        <w:rPr>
          <w:rFonts w:ascii="Arial" w:hAnsi="Arial" w:cs="Arial"/>
          <w:b/>
          <w:bCs/>
          <w:iCs/>
          <w:sz w:val="20"/>
          <w:szCs w:val="20"/>
          <w:lang w:eastAsia="ar-SA"/>
        </w:rPr>
        <w:t>ofertowego</w:t>
      </w:r>
    </w:p>
    <w:p w:rsidR="00171D4B" w:rsidRPr="001F11E0" w:rsidRDefault="00171D4B" w:rsidP="00171D4B">
      <w:pPr>
        <w:widowControl w:val="0"/>
        <w:suppressAutoHyphens/>
        <w:contextualSpacing/>
        <w:rPr>
          <w:rFonts w:ascii="Arial" w:hAnsi="Arial" w:cs="Arial"/>
          <w:sz w:val="20"/>
          <w:szCs w:val="20"/>
          <w:lang w:eastAsia="ar-SA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OFERTA</w:t>
      </w:r>
    </w:p>
    <w:p w:rsidR="00171D4B" w:rsidRPr="001F11E0" w:rsidRDefault="00171D4B" w:rsidP="00171D4B">
      <w:pPr>
        <w:rPr>
          <w:rFonts w:ascii="Arial" w:hAnsi="Arial" w:cs="Arial"/>
          <w:b/>
          <w:sz w:val="20"/>
          <w:szCs w:val="20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na:</w:t>
      </w:r>
    </w:p>
    <w:p w:rsidR="00171D4B" w:rsidRPr="001F11E0" w:rsidRDefault="0088032F" w:rsidP="00F00A21">
      <w:pPr>
        <w:jc w:val="center"/>
        <w:rPr>
          <w:rFonts w:ascii="Arial" w:hAnsi="Arial" w:cs="Arial"/>
          <w:sz w:val="20"/>
          <w:szCs w:val="20"/>
        </w:rPr>
      </w:pPr>
      <w:r w:rsidRPr="00FC40D8">
        <w:rPr>
          <w:rFonts w:ascii="Arial" w:hAnsi="Arial" w:cs="Arial"/>
          <w:b/>
          <w:sz w:val="20"/>
          <w:szCs w:val="20"/>
        </w:rPr>
        <w:t>Wykonani</w:t>
      </w:r>
      <w:r w:rsidR="003B50B7">
        <w:rPr>
          <w:rFonts w:ascii="Arial" w:hAnsi="Arial" w:cs="Arial"/>
          <w:b/>
          <w:sz w:val="20"/>
          <w:szCs w:val="20"/>
        </w:rPr>
        <w:t>e</w:t>
      </w:r>
      <w:bookmarkStart w:id="0" w:name="_GoBack"/>
      <w:bookmarkEnd w:id="0"/>
      <w:r w:rsidRPr="00FC40D8">
        <w:rPr>
          <w:rFonts w:ascii="Arial" w:hAnsi="Arial" w:cs="Arial"/>
          <w:b/>
          <w:sz w:val="20"/>
          <w:szCs w:val="20"/>
        </w:rPr>
        <w:t xml:space="preserve"> usługi czyszczenia sieci kanalizacji deszczowej i drenaży będących w zarządzie Pomorskiej Kolei Metropolitalnej S.A.</w:t>
      </w:r>
    </w:p>
    <w:p w:rsidR="00171D4B" w:rsidRPr="001F11E0" w:rsidRDefault="00171D4B" w:rsidP="00416F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………………………………………………………………………………………...………………………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1F11E0">
        <w:rPr>
          <w:rFonts w:ascii="Arial" w:hAnsi="Arial" w:cs="Arial"/>
          <w:b/>
          <w:bCs/>
          <w:iCs/>
          <w:sz w:val="20"/>
          <w:szCs w:val="20"/>
        </w:rPr>
        <w:t>nazwa firmy</w:t>
      </w:r>
    </w:p>
    <w:p w:rsidR="00416F3C" w:rsidRPr="001F11E0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……………………………………………………………………………………………………..……………</w:t>
      </w:r>
    </w:p>
    <w:p w:rsidR="00171D4B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A</w:t>
      </w:r>
      <w:r w:rsidR="00171D4B" w:rsidRPr="004F6B7F">
        <w:rPr>
          <w:rFonts w:ascii="Arial" w:hAnsi="Arial" w:cs="Arial"/>
          <w:b/>
          <w:bCs/>
          <w:iCs/>
          <w:sz w:val="20"/>
          <w:szCs w:val="20"/>
        </w:rPr>
        <w:t>dres</w:t>
      </w:r>
    </w:p>
    <w:p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Regon/NIP</w:t>
      </w:r>
    </w:p>
    <w:p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……………………………………………………………………………………………….……………………………</w:t>
      </w: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telefon, faks, e-mail</w:t>
      </w:r>
    </w:p>
    <w:p w:rsidR="004B5BD5" w:rsidRDefault="004B5BD5" w:rsidP="004C05BB">
      <w:pPr>
        <w:widowControl w:val="0"/>
        <w:suppressAutoHyphens/>
        <w:autoSpaceDE w:val="0"/>
        <w:ind w:left="-142" w:right="-144"/>
        <w:contextualSpacing/>
        <w:jc w:val="both"/>
        <w:rPr>
          <w:rFonts w:ascii="Arial" w:hAnsi="Arial" w:cs="Arial"/>
          <w:sz w:val="20"/>
          <w:szCs w:val="20"/>
        </w:rPr>
      </w:pPr>
    </w:p>
    <w:p w:rsidR="000D1E05" w:rsidRDefault="000D1E05" w:rsidP="00F00A21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0D1E05" w:rsidRPr="00A82B78" w:rsidRDefault="000D1E05" w:rsidP="000D1E05">
      <w:pPr>
        <w:pStyle w:val="Akapitzlist"/>
        <w:widowControl w:val="0"/>
        <w:numPr>
          <w:ilvl w:val="0"/>
          <w:numId w:val="21"/>
        </w:numPr>
        <w:suppressAutoHyphens/>
        <w:autoSpaceDE w:val="0"/>
        <w:ind w:right="-144"/>
        <w:jc w:val="both"/>
        <w:rPr>
          <w:rFonts w:ascii="Arial" w:hAnsi="Arial" w:cs="Arial"/>
          <w:sz w:val="20"/>
          <w:szCs w:val="20"/>
        </w:rPr>
      </w:pPr>
      <w:r w:rsidRPr="000D1E05">
        <w:rPr>
          <w:rFonts w:ascii="Arial" w:hAnsi="Arial" w:cs="Arial"/>
          <w:sz w:val="20"/>
          <w:szCs w:val="20"/>
        </w:rPr>
        <w:t xml:space="preserve">W odpowiedzi na Zapytanie </w:t>
      </w:r>
      <w:r w:rsidR="002B1D19">
        <w:rPr>
          <w:rFonts w:ascii="Arial" w:hAnsi="Arial" w:cs="Arial"/>
          <w:sz w:val="20"/>
          <w:szCs w:val="20"/>
        </w:rPr>
        <w:t>ofertowe</w:t>
      </w:r>
      <w:r w:rsidRPr="000D1E05">
        <w:rPr>
          <w:rFonts w:ascii="Arial" w:hAnsi="Arial" w:cs="Arial"/>
          <w:sz w:val="20"/>
          <w:szCs w:val="20"/>
        </w:rPr>
        <w:t xml:space="preserve"> oferuję/oferujemy realizację przedmiotu zamówienia za ŁĄCZNĄ CENĘ OFERTOWĄ</w:t>
      </w:r>
      <w:r w:rsidRPr="000D1E05">
        <w:rPr>
          <w:rFonts w:ascii="Arial" w:hAnsi="Arial" w:cs="Arial"/>
          <w:vanish/>
          <w:sz w:val="20"/>
          <w:szCs w:val="20"/>
        </w:rPr>
        <w:t>**nia za ŁĄCZNĄ CENĘ OFERTOWĄ**riumma w rozdziale III SIWZmacją o podstawie do dysponowania tymi osobami, konania zamówienia, a</w:t>
      </w:r>
      <w:r w:rsidRPr="000D1E05">
        <w:rPr>
          <w:rFonts w:ascii="Arial" w:hAnsi="Arial" w:cs="Arial"/>
          <w:sz w:val="20"/>
          <w:szCs w:val="20"/>
        </w:rPr>
        <w:t>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416F3C" w:rsidRPr="003B68EC" w:rsidTr="00416F3C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16F3C" w:rsidRPr="003B68EC" w:rsidRDefault="00416F3C" w:rsidP="00416F3C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F3C" w:rsidRDefault="00416F3C" w:rsidP="00203351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416F3C" w:rsidRPr="00D00FB8" w:rsidRDefault="00416F3C" w:rsidP="00416F3C">
            <w:pPr>
              <w:spacing w:after="40"/>
              <w:contextualSpacing/>
              <w:rPr>
                <w:rFonts w:ascii="Arial" w:hAnsi="Arial" w:cs="Arial"/>
                <w:b/>
              </w:rPr>
            </w:pPr>
            <w:r w:rsidRPr="00D00FB8">
              <w:rPr>
                <w:rFonts w:ascii="Arial" w:hAnsi="Arial" w:cs="Arial"/>
                <w:b/>
                <w:sz w:val="20"/>
                <w:szCs w:val="20"/>
              </w:rPr>
              <w:t>Cenę ogółem netto:………………………………………złotych</w:t>
            </w:r>
          </w:p>
          <w:p w:rsidR="002B1D19" w:rsidRDefault="002B1D19" w:rsidP="00416F3C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6F3C" w:rsidRPr="00D00FB8" w:rsidRDefault="00416F3C" w:rsidP="00416F3C">
            <w:pPr>
              <w:spacing w:after="40"/>
              <w:contextualSpacing/>
              <w:rPr>
                <w:rFonts w:ascii="Arial" w:hAnsi="Arial" w:cs="Arial"/>
                <w:b/>
              </w:rPr>
            </w:pPr>
            <w:r w:rsidRPr="00D00FB8">
              <w:rPr>
                <w:rFonts w:ascii="Arial" w:hAnsi="Arial" w:cs="Arial"/>
                <w:b/>
                <w:sz w:val="20"/>
                <w:szCs w:val="20"/>
              </w:rPr>
              <w:t>Cena ogółem brutto: ......................</w:t>
            </w:r>
            <w:r w:rsidR="00A74FCC">
              <w:rPr>
                <w:rFonts w:ascii="Arial" w:hAnsi="Arial" w:cs="Arial"/>
                <w:b/>
                <w:sz w:val="20"/>
                <w:szCs w:val="20"/>
              </w:rPr>
              <w:t>.......</w:t>
            </w:r>
            <w:r w:rsidRPr="00D00FB8">
              <w:rPr>
                <w:rFonts w:ascii="Arial" w:hAnsi="Arial" w:cs="Arial"/>
                <w:b/>
                <w:sz w:val="20"/>
                <w:szCs w:val="20"/>
              </w:rPr>
              <w:t>......................złotych</w:t>
            </w:r>
          </w:p>
          <w:p w:rsidR="00416F3C" w:rsidRPr="00B67BA6" w:rsidRDefault="00416F3C" w:rsidP="002B1D19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B1D19" w:rsidRPr="002B1D19" w:rsidRDefault="002B1D19" w:rsidP="002B1D19">
      <w:pPr>
        <w:pStyle w:val="Akapitzlist"/>
        <w:tabs>
          <w:tab w:val="left" w:pos="459"/>
          <w:tab w:val="left" w:pos="9000"/>
        </w:tabs>
        <w:suppressAutoHyphens/>
        <w:spacing w:before="120" w:after="120" w:line="240" w:lineRule="auto"/>
        <w:ind w:left="218"/>
        <w:jc w:val="both"/>
        <w:rPr>
          <w:rFonts w:ascii="Arial" w:hAnsi="Arial" w:cs="Arial"/>
          <w:color w:val="000000"/>
          <w:sz w:val="20"/>
          <w:szCs w:val="20"/>
        </w:rPr>
      </w:pP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D063F9" w:rsidRPr="002B1D19">
        <w:rPr>
          <w:rFonts w:ascii="Arial" w:hAnsi="Arial" w:cs="Arial"/>
          <w:sz w:val="20"/>
          <w:szCs w:val="20"/>
        </w:rPr>
        <w:t xml:space="preserve">skazana cena w Formularzu Ofertowym obejmuje cały jego zakres wskazany przez Zamawiającego w Zapytaniu ofertowym, uwzględnia wszystkie wymagane opłaty i koszty niezbędne do zrealizowania całości przedmiotu zamówienia, bez względu na okoliczności i źródła ich powstania.   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FontStyle43"/>
          <w:rFonts w:ascii="Arial" w:hAnsi="Arial" w:cs="Arial"/>
        </w:rPr>
        <w:t>A</w:t>
      </w:r>
      <w:r w:rsidR="00D063F9" w:rsidRPr="002B1D19">
        <w:rPr>
          <w:rStyle w:val="FontStyle43"/>
          <w:rFonts w:ascii="Arial" w:hAnsi="Arial" w:cs="Arial"/>
        </w:rPr>
        <w:t>kceptuję/akceptujemy* warunki wskazane w Zapytaniu ofertowym</w:t>
      </w:r>
      <w:r>
        <w:rPr>
          <w:rStyle w:val="FontStyle43"/>
          <w:rFonts w:ascii="Arial" w:hAnsi="Arial" w:cs="Arial"/>
        </w:rPr>
        <w:t xml:space="preserve"> </w:t>
      </w:r>
      <w:r w:rsidR="00D063F9" w:rsidRPr="002B1D19">
        <w:rPr>
          <w:rStyle w:val="FontStyle43"/>
          <w:rFonts w:ascii="Arial" w:hAnsi="Arial" w:cs="Arial"/>
        </w:rPr>
        <w:t>oraz wzorze umowy. W</w:t>
      </w:r>
      <w:r w:rsidR="00D063F9" w:rsidRPr="002B1D19">
        <w:rPr>
          <w:rFonts w:ascii="Arial" w:hAnsi="Arial" w:cs="Arial"/>
          <w:sz w:val="20"/>
          <w:szCs w:val="20"/>
        </w:rPr>
        <w:t xml:space="preserve"> trakcie realizacji umowy nie przewiduje się możliwości waloryzacji ww. stawki o wskaźnik inflacji.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D063F9" w:rsidRPr="002B1D19">
        <w:rPr>
          <w:rFonts w:ascii="Arial" w:hAnsi="Arial" w:cs="Arial"/>
          <w:sz w:val="20"/>
          <w:szCs w:val="20"/>
        </w:rPr>
        <w:t>apoznałem/zapoznaliśmy* się z Zapytaniem ofertowym i nie wnosimy do niego zastrzeżeń oraz zdobyliśmy konieczne informacje do przygotowania oferty.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D063F9" w:rsidRPr="002B1D19">
        <w:rPr>
          <w:rFonts w:ascii="Arial" w:hAnsi="Arial" w:cs="Arial"/>
          <w:sz w:val="20"/>
          <w:szCs w:val="20"/>
        </w:rPr>
        <w:t xml:space="preserve">kceptuję/akceptujemy* </w:t>
      </w:r>
      <w:r w:rsidR="003D5A00" w:rsidRPr="002B1D19">
        <w:rPr>
          <w:rFonts w:ascii="Arial" w:hAnsi="Arial" w:cs="Arial"/>
          <w:sz w:val="20"/>
          <w:szCs w:val="20"/>
        </w:rPr>
        <w:t xml:space="preserve">wzór </w:t>
      </w:r>
      <w:r w:rsidR="00D063F9" w:rsidRPr="002B1D19">
        <w:rPr>
          <w:rFonts w:ascii="Arial" w:hAnsi="Arial" w:cs="Arial"/>
          <w:sz w:val="20"/>
          <w:szCs w:val="20"/>
        </w:rPr>
        <w:t xml:space="preserve">umowy i we wskazanym przez Zamawiającego terminie zobowiązuje/zobowiązujemy* się do </w:t>
      </w:r>
      <w:r w:rsidR="003D5A00" w:rsidRPr="002B1D19">
        <w:rPr>
          <w:rFonts w:ascii="Arial" w:hAnsi="Arial" w:cs="Arial"/>
          <w:sz w:val="20"/>
          <w:szCs w:val="20"/>
        </w:rPr>
        <w:t>jej podpisania</w:t>
      </w:r>
      <w:r w:rsidR="00D063F9" w:rsidRPr="002B1D19">
        <w:rPr>
          <w:rFonts w:ascii="Arial" w:hAnsi="Arial" w:cs="Arial"/>
          <w:sz w:val="20"/>
          <w:szCs w:val="20"/>
        </w:rPr>
        <w:t>, w miejscu i terminie wyznaczonym przez Zamawiającego.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</w:t>
      </w:r>
      <w:r w:rsidR="00D063F9" w:rsidRPr="002B1D19">
        <w:rPr>
          <w:rFonts w:ascii="Arial" w:hAnsi="Arial" w:cs="Arial"/>
          <w:sz w:val="20"/>
          <w:szCs w:val="20"/>
        </w:rPr>
        <w:t>apoznałem/zapoznaliśmy* się ze wszystkimi warunkami zamówienia oraz dokumentami dotyczącymi przedmiotu zamówienia i akceptujemy je bez zastrzeżeń.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D063F9" w:rsidRPr="002B1D19">
        <w:rPr>
          <w:rFonts w:ascii="Arial" w:hAnsi="Arial" w:cs="Arial"/>
          <w:sz w:val="20"/>
          <w:szCs w:val="20"/>
        </w:rPr>
        <w:t xml:space="preserve">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</w:r>
    </w:p>
    <w:p w:rsidR="00090510" w:rsidRPr="00090510" w:rsidRDefault="002B1D19" w:rsidP="00090510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3D5A00" w:rsidRPr="002B1D19">
        <w:rPr>
          <w:rFonts w:ascii="Arial" w:hAnsi="Arial" w:cs="Arial"/>
          <w:sz w:val="20"/>
          <w:szCs w:val="20"/>
        </w:rPr>
        <w:t xml:space="preserve">świadczamy, że zapoznaliśmy się ze wzorem umowy, określonymi w Zapytaniu </w:t>
      </w:r>
      <w:r>
        <w:rPr>
          <w:rFonts w:ascii="Arial" w:hAnsi="Arial" w:cs="Arial"/>
          <w:sz w:val="20"/>
          <w:szCs w:val="20"/>
        </w:rPr>
        <w:t>ofertowym</w:t>
      </w:r>
      <w:r w:rsidR="003D5A00" w:rsidRPr="002B1D19">
        <w:rPr>
          <w:rFonts w:ascii="Arial" w:hAnsi="Arial" w:cs="Arial"/>
          <w:sz w:val="20"/>
          <w:szCs w:val="20"/>
        </w:rPr>
        <w:t xml:space="preserve"> i zobowiązujemy się, w przypadku wyboru naszej oferty, do zawarcia umowy zgodnej z niniejszą ofertą, na warunkach określonych w Zapytaniu </w:t>
      </w:r>
      <w:r>
        <w:rPr>
          <w:rFonts w:ascii="Arial" w:hAnsi="Arial" w:cs="Arial"/>
          <w:sz w:val="20"/>
          <w:szCs w:val="20"/>
        </w:rPr>
        <w:t>ofertowym</w:t>
      </w:r>
      <w:r w:rsidR="003D5A00" w:rsidRPr="002B1D19">
        <w:rPr>
          <w:rFonts w:ascii="Arial" w:hAnsi="Arial" w:cs="Arial"/>
          <w:sz w:val="20"/>
          <w:szCs w:val="20"/>
        </w:rPr>
        <w:t>, w miejscu i terminie wyznaczonym przez Zamawiającego.</w:t>
      </w:r>
    </w:p>
    <w:p w:rsidR="002B1D19" w:rsidRPr="002B1D19" w:rsidRDefault="003D5A00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B1D19">
        <w:rPr>
          <w:rFonts w:ascii="Arial" w:hAnsi="Arial" w:cs="Arial"/>
          <w:sz w:val="20"/>
          <w:szCs w:val="20"/>
        </w:rPr>
        <w:t>Ofertę niniejszą składamy na _________ kolejno ponumerowanych stronach.</w:t>
      </w:r>
    </w:p>
    <w:p w:rsidR="003D5A00" w:rsidRPr="002B1D19" w:rsidRDefault="003D5A00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B1D19">
        <w:rPr>
          <w:rFonts w:ascii="Arial" w:hAnsi="Arial" w:cs="Arial"/>
          <w:sz w:val="20"/>
          <w:szCs w:val="20"/>
          <w:lang w:eastAsia="ar-SA"/>
        </w:rPr>
        <w:t>Do niniejszej oferty załączam wymagane w Zapytaniu o ofertę dokumenty tj.</w:t>
      </w:r>
    </w:p>
    <w:p w:rsidR="003D5A00" w:rsidRDefault="003D5A00" w:rsidP="002B1D19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88" w:lineRule="auto"/>
        <w:ind w:left="709" w:hanging="283"/>
        <w:contextualSpacing w:val="0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3D5A00" w:rsidRDefault="003D5A00" w:rsidP="002B1D19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88" w:lineRule="auto"/>
        <w:ind w:left="709" w:hanging="283"/>
        <w:contextualSpacing w:val="0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171D4B" w:rsidRPr="00D00FB8" w:rsidRDefault="003D5A00" w:rsidP="002B1D19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88" w:lineRule="auto"/>
        <w:ind w:left="709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D00FB8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171D4B" w:rsidRPr="001F11E0" w:rsidRDefault="00171D4B" w:rsidP="00171D4B">
      <w:pPr>
        <w:contextualSpacing/>
        <w:jc w:val="both"/>
        <w:rPr>
          <w:rFonts w:ascii="Cambria" w:hAnsi="Cambria" w:cs="Arial"/>
        </w:rPr>
      </w:pPr>
    </w:p>
    <w:tbl>
      <w:tblPr>
        <w:tblpPr w:leftFromText="141" w:rightFromText="141" w:vertAnchor="text" w:horzAnchor="margin" w:tblpY="181"/>
        <w:tblW w:w="9212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</w:tr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(miejscowość i data)</w:t>
            </w: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(podpis i pieczęć Wykonawcy)</w:t>
            </w:r>
          </w:p>
        </w:tc>
      </w:tr>
    </w:tbl>
    <w:p w:rsidR="00171D4B" w:rsidRDefault="00171D4B" w:rsidP="001201CC">
      <w:pPr>
        <w:rPr>
          <w:rFonts w:ascii="Arial" w:hAnsi="Arial" w:cs="Arial"/>
        </w:rPr>
      </w:pPr>
    </w:p>
    <w:sectPr w:rsidR="00171D4B" w:rsidSect="007A1B17">
      <w:footerReference w:type="default" r:id="rId8"/>
      <w:headerReference w:type="first" r:id="rId9"/>
      <w:footerReference w:type="first" r:id="rId10"/>
      <w:pgSz w:w="11900" w:h="16840"/>
      <w:pgMar w:top="2126" w:right="987" w:bottom="2552" w:left="1418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376" w:rsidRDefault="008E3376" w:rsidP="00F816E4">
      <w:r>
        <w:separator/>
      </w:r>
    </w:p>
  </w:endnote>
  <w:endnote w:type="continuationSeparator" w:id="0">
    <w:p w:rsidR="008E3376" w:rsidRDefault="008E3376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00"/>
    <w:family w:val="auto"/>
    <w:pitch w:val="variable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ECE" w:rsidRDefault="002B1D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5092E4E3" wp14:editId="2E63ABF0">
          <wp:simplePos x="0" y="0"/>
          <wp:positionH relativeFrom="margin">
            <wp:align>center</wp:align>
          </wp:positionH>
          <wp:positionV relativeFrom="paragraph">
            <wp:posOffset>-1133475</wp:posOffset>
          </wp:positionV>
          <wp:extent cx="7348113" cy="2476500"/>
          <wp:effectExtent l="0" t="0" r="5715" b="0"/>
          <wp:wrapNone/>
          <wp:docPr id="4" name="Obraz 4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376" w:rsidRDefault="008E3376" w:rsidP="00F816E4">
      <w:r>
        <w:separator/>
      </w:r>
    </w:p>
  </w:footnote>
  <w:footnote w:type="continuationSeparator" w:id="0">
    <w:p w:rsidR="008E3376" w:rsidRDefault="008E3376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ECE" w:rsidRDefault="00C10EC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841D046" wp14:editId="5FDFB43E">
          <wp:simplePos x="0" y="0"/>
          <wp:positionH relativeFrom="column">
            <wp:posOffset>-777240</wp:posOffset>
          </wp:positionH>
          <wp:positionV relativeFrom="paragraph">
            <wp:posOffset>-60960</wp:posOffset>
          </wp:positionV>
          <wp:extent cx="7294216" cy="1384774"/>
          <wp:effectExtent l="0" t="0" r="0" b="12700"/>
          <wp:wrapNone/>
          <wp:docPr id="1" name="Obraz 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2540C"/>
    <w:multiLevelType w:val="hybridMultilevel"/>
    <w:tmpl w:val="0C489136"/>
    <w:lvl w:ilvl="0" w:tplc="C0BA591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15634F7"/>
    <w:multiLevelType w:val="hybridMultilevel"/>
    <w:tmpl w:val="24BA6C9E"/>
    <w:lvl w:ilvl="0" w:tplc="D92C03A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03519"/>
    <w:multiLevelType w:val="hybridMultilevel"/>
    <w:tmpl w:val="1BBEC6C4"/>
    <w:lvl w:ilvl="0" w:tplc="09CAD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8904DF"/>
    <w:multiLevelType w:val="hybridMultilevel"/>
    <w:tmpl w:val="5192C090"/>
    <w:lvl w:ilvl="0" w:tplc="E0C20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90401F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B3A7E"/>
    <w:multiLevelType w:val="hybridMultilevel"/>
    <w:tmpl w:val="E21270AE"/>
    <w:lvl w:ilvl="0" w:tplc="2D00B0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D23AB"/>
    <w:multiLevelType w:val="hybridMultilevel"/>
    <w:tmpl w:val="9678E6BC"/>
    <w:lvl w:ilvl="0" w:tplc="3DFE91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98E0440"/>
    <w:multiLevelType w:val="hybridMultilevel"/>
    <w:tmpl w:val="7846A8B6"/>
    <w:lvl w:ilvl="0" w:tplc="1848C06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808D9"/>
    <w:multiLevelType w:val="hybridMultilevel"/>
    <w:tmpl w:val="839455D2"/>
    <w:lvl w:ilvl="0" w:tplc="216A3E2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5ADE3DD1"/>
    <w:multiLevelType w:val="hybridMultilevel"/>
    <w:tmpl w:val="B6A4671C"/>
    <w:lvl w:ilvl="0" w:tplc="FA760EF0">
      <w:start w:val="1"/>
      <w:numFmt w:val="decimal"/>
      <w:lvlText w:val="%1."/>
      <w:lvlJc w:val="left"/>
      <w:pPr>
        <w:ind w:left="106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4" w15:restartNumberingAfterBreak="0">
    <w:nsid w:val="68597BD3"/>
    <w:multiLevelType w:val="hybridMultilevel"/>
    <w:tmpl w:val="E64EF998"/>
    <w:lvl w:ilvl="0" w:tplc="00D6718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D60D37"/>
    <w:multiLevelType w:val="hybridMultilevel"/>
    <w:tmpl w:val="5A76EB32"/>
    <w:lvl w:ilvl="0" w:tplc="146E2A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DE52FB6"/>
    <w:multiLevelType w:val="hybridMultilevel"/>
    <w:tmpl w:val="9878B0E6"/>
    <w:lvl w:ilvl="0" w:tplc="F1FE6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CC504E"/>
    <w:multiLevelType w:val="hybridMultilevel"/>
    <w:tmpl w:val="592A22D2"/>
    <w:lvl w:ilvl="0" w:tplc="1D52184C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2EB6480"/>
    <w:multiLevelType w:val="hybridMultilevel"/>
    <w:tmpl w:val="40CAF7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B52D82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243D5D"/>
    <w:multiLevelType w:val="hybridMultilevel"/>
    <w:tmpl w:val="6E820602"/>
    <w:lvl w:ilvl="0" w:tplc="F0AA46A0">
      <w:start w:val="1"/>
      <w:numFmt w:val="lowerLetter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20"/>
  </w:num>
  <w:num w:numId="5">
    <w:abstractNumId w:val="16"/>
  </w:num>
  <w:num w:numId="6">
    <w:abstractNumId w:val="9"/>
  </w:num>
  <w:num w:numId="7">
    <w:abstractNumId w:val="2"/>
  </w:num>
  <w:num w:numId="8">
    <w:abstractNumId w:val="13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19"/>
  </w:num>
  <w:num w:numId="13">
    <w:abstractNumId w:val="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"/>
  </w:num>
  <w:num w:numId="17">
    <w:abstractNumId w:val="21"/>
  </w:num>
  <w:num w:numId="18">
    <w:abstractNumId w:val="3"/>
  </w:num>
  <w:num w:numId="19">
    <w:abstractNumId w:val="10"/>
  </w:num>
  <w:num w:numId="20">
    <w:abstractNumId w:val="6"/>
  </w:num>
  <w:num w:numId="21">
    <w:abstractNumId w:val="12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5C8"/>
    <w:rsid w:val="0002080C"/>
    <w:rsid w:val="00020CB1"/>
    <w:rsid w:val="00024137"/>
    <w:rsid w:val="00090510"/>
    <w:rsid w:val="000C347A"/>
    <w:rsid w:val="000D1E05"/>
    <w:rsid w:val="000E0DBE"/>
    <w:rsid w:val="000F11DA"/>
    <w:rsid w:val="00102FD6"/>
    <w:rsid w:val="0011677B"/>
    <w:rsid w:val="001201CC"/>
    <w:rsid w:val="0012051A"/>
    <w:rsid w:val="00171D4B"/>
    <w:rsid w:val="00180D82"/>
    <w:rsid w:val="001D7351"/>
    <w:rsid w:val="002259CD"/>
    <w:rsid w:val="00240220"/>
    <w:rsid w:val="002B1D19"/>
    <w:rsid w:val="00327551"/>
    <w:rsid w:val="003470A1"/>
    <w:rsid w:val="003A3ADE"/>
    <w:rsid w:val="003B50B7"/>
    <w:rsid w:val="003D5A00"/>
    <w:rsid w:val="003F49DB"/>
    <w:rsid w:val="004035B9"/>
    <w:rsid w:val="00406FE6"/>
    <w:rsid w:val="004145C8"/>
    <w:rsid w:val="00416F3C"/>
    <w:rsid w:val="00427B62"/>
    <w:rsid w:val="00431237"/>
    <w:rsid w:val="004871EF"/>
    <w:rsid w:val="004B5BD5"/>
    <w:rsid w:val="004C05BB"/>
    <w:rsid w:val="0051145B"/>
    <w:rsid w:val="005164A4"/>
    <w:rsid w:val="00521347"/>
    <w:rsid w:val="005245DB"/>
    <w:rsid w:val="005A7C16"/>
    <w:rsid w:val="00660752"/>
    <w:rsid w:val="00697D4B"/>
    <w:rsid w:val="006B2D40"/>
    <w:rsid w:val="006D0A87"/>
    <w:rsid w:val="0073157F"/>
    <w:rsid w:val="0074195F"/>
    <w:rsid w:val="00751141"/>
    <w:rsid w:val="007706FF"/>
    <w:rsid w:val="007A1B17"/>
    <w:rsid w:val="007A2C6D"/>
    <w:rsid w:val="00817864"/>
    <w:rsid w:val="00864ABF"/>
    <w:rsid w:val="008720A5"/>
    <w:rsid w:val="0088032F"/>
    <w:rsid w:val="008E3376"/>
    <w:rsid w:val="008F001B"/>
    <w:rsid w:val="00936059"/>
    <w:rsid w:val="009614B5"/>
    <w:rsid w:val="0097260A"/>
    <w:rsid w:val="00975D69"/>
    <w:rsid w:val="0098714A"/>
    <w:rsid w:val="00995E8E"/>
    <w:rsid w:val="009B0842"/>
    <w:rsid w:val="009C56E2"/>
    <w:rsid w:val="00A132F1"/>
    <w:rsid w:val="00A143E9"/>
    <w:rsid w:val="00A16A40"/>
    <w:rsid w:val="00A32AF6"/>
    <w:rsid w:val="00A74FCC"/>
    <w:rsid w:val="00A82B78"/>
    <w:rsid w:val="00AE1BE4"/>
    <w:rsid w:val="00B127CF"/>
    <w:rsid w:val="00B24A04"/>
    <w:rsid w:val="00B25360"/>
    <w:rsid w:val="00B33B72"/>
    <w:rsid w:val="00B466F7"/>
    <w:rsid w:val="00B6134B"/>
    <w:rsid w:val="00B67BA6"/>
    <w:rsid w:val="00B85756"/>
    <w:rsid w:val="00B877B8"/>
    <w:rsid w:val="00B94CB0"/>
    <w:rsid w:val="00B9610E"/>
    <w:rsid w:val="00BB70A8"/>
    <w:rsid w:val="00BE3D18"/>
    <w:rsid w:val="00C10ECE"/>
    <w:rsid w:val="00C234BA"/>
    <w:rsid w:val="00C54F5C"/>
    <w:rsid w:val="00C67C00"/>
    <w:rsid w:val="00CC679F"/>
    <w:rsid w:val="00CE19C8"/>
    <w:rsid w:val="00D00FB8"/>
    <w:rsid w:val="00D063F9"/>
    <w:rsid w:val="00D17215"/>
    <w:rsid w:val="00D23752"/>
    <w:rsid w:val="00D35771"/>
    <w:rsid w:val="00D47D67"/>
    <w:rsid w:val="00D54FF7"/>
    <w:rsid w:val="00E20A97"/>
    <w:rsid w:val="00E41DD1"/>
    <w:rsid w:val="00EB00BD"/>
    <w:rsid w:val="00ED18CE"/>
    <w:rsid w:val="00EF4FCA"/>
    <w:rsid w:val="00F00A21"/>
    <w:rsid w:val="00F52E1A"/>
    <w:rsid w:val="00F816E4"/>
    <w:rsid w:val="00F83DBD"/>
    <w:rsid w:val="00F9583E"/>
    <w:rsid w:val="00FF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00A391"/>
  <w14:defaultImageDpi w14:val="300"/>
  <w15:docId w15:val="{C07A4E50-E080-4AD7-A1D5-4E402071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145C8"/>
    <w:pPr>
      <w:spacing w:after="200" w:line="276" w:lineRule="auto"/>
    </w:pPr>
    <w:rPr>
      <w:rFonts w:eastAsiaTheme="minorHAnsi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4145C8"/>
    <w:pPr>
      <w:ind w:left="720"/>
      <w:contextualSpacing/>
    </w:p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45C8"/>
    <w:rPr>
      <w:rFonts w:eastAsiaTheme="minorHAnsi"/>
      <w:sz w:val="22"/>
      <w:szCs w:val="22"/>
      <w:lang w:val="pl-PL" w:eastAsia="en-US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rsid w:val="00416F3C"/>
    <w:pPr>
      <w:spacing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rsid w:val="00416F3C"/>
    <w:rPr>
      <w:rFonts w:ascii="Calibri" w:eastAsia="Calibri" w:hAnsi="Calibri" w:cs="Times New Roman"/>
      <w:sz w:val="20"/>
      <w:szCs w:val="20"/>
      <w:lang w:val="pl-PL" w:eastAsia="en-US"/>
    </w:rPr>
  </w:style>
  <w:style w:type="character" w:styleId="Odwoanieprzypisudolnego">
    <w:name w:val="footnote reference"/>
    <w:aliases w:val="Odwołanie przypisu,Footnote Reference Number"/>
    <w:rsid w:val="00416F3C"/>
    <w:rPr>
      <w:rFonts w:cs="Times New Roman"/>
      <w:vertAlign w:val="superscript"/>
    </w:rPr>
  </w:style>
  <w:style w:type="paragraph" w:customStyle="1" w:styleId="ZnakZnak26">
    <w:name w:val="Znak Znak26"/>
    <w:basedOn w:val="Normalny"/>
    <w:uiPriority w:val="99"/>
    <w:rsid w:val="00416F3C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D47D67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-definicja">
    <w:name w:val="HTML Definition"/>
    <w:basedOn w:val="Domylnaczcionkaakapitu"/>
    <w:uiPriority w:val="99"/>
    <w:semiHidden/>
    <w:unhideWhenUsed/>
    <w:rsid w:val="006B2D40"/>
    <w:rPr>
      <w:i/>
      <w:iCs/>
    </w:rPr>
  </w:style>
  <w:style w:type="character" w:customStyle="1" w:styleId="FontStyle43">
    <w:name w:val="Font Style43"/>
    <w:basedOn w:val="Domylnaczcionkaakapitu"/>
    <w:rsid w:val="00D063F9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mir.klos\Desktop\PKM%202017\papier%20firmowy%202017%2003%2007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12E92C-C695-4A7B-9720-DC91BB7E5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2017 03 07 szablon</Template>
  <TotalTime>72</TotalTime>
  <Pages>2</Pages>
  <Words>381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Kłos</dc:creator>
  <cp:lastModifiedBy>Sławomir Kłos</cp:lastModifiedBy>
  <cp:revision>21</cp:revision>
  <cp:lastPrinted>2018-06-20T07:22:00Z</cp:lastPrinted>
  <dcterms:created xsi:type="dcterms:W3CDTF">2017-05-31T09:23:00Z</dcterms:created>
  <dcterms:modified xsi:type="dcterms:W3CDTF">2018-07-13T12:25:00Z</dcterms:modified>
</cp:coreProperties>
</file>