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170839" w14:textId="77777777" w:rsidR="00CC4F7F" w:rsidRPr="00C01274" w:rsidRDefault="00CC4F7F" w:rsidP="003140F3">
      <w:pPr>
        <w:spacing w:line="276" w:lineRule="auto"/>
        <w:contextualSpacing/>
        <w:rPr>
          <w:rFonts w:ascii="Arial" w:hAnsi="Arial" w:cs="Arial"/>
          <w:b/>
          <w:sz w:val="10"/>
          <w:szCs w:val="20"/>
        </w:rPr>
      </w:pPr>
    </w:p>
    <w:p w14:paraId="352BE040" w14:textId="77777777" w:rsidR="0055215D" w:rsidRPr="00C01274" w:rsidRDefault="0055215D" w:rsidP="00322A06">
      <w:pPr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</w:p>
    <w:tbl>
      <w:tblPr>
        <w:tblW w:w="1134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0"/>
        <w:gridCol w:w="6841"/>
      </w:tblGrid>
      <w:tr w:rsidR="0041294B" w:rsidRPr="00C01274" w14:paraId="04D60171" w14:textId="77777777" w:rsidTr="00D320E1">
        <w:trPr>
          <w:trHeight w:val="2396"/>
        </w:trPr>
        <w:tc>
          <w:tcPr>
            <w:tcW w:w="11341" w:type="dxa"/>
            <w:gridSpan w:val="2"/>
            <w:vAlign w:val="center"/>
            <w:hideMark/>
          </w:tcPr>
          <w:p w14:paraId="2DB3720D" w14:textId="77777777" w:rsidR="0041294B" w:rsidRPr="00C01274" w:rsidRDefault="0041294B" w:rsidP="00231137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2B257A" w14:textId="507B5C18" w:rsidR="0041294B" w:rsidRPr="00C01274" w:rsidRDefault="0041294B" w:rsidP="0023113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br w:type="page"/>
            </w: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>PKM/DO/SP/350/</w:t>
            </w:r>
            <w:r w:rsidR="0000559D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>/1</w:t>
            </w:r>
            <w:r w:rsidR="00114867"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   </w:t>
            </w:r>
            <w:r w:rsidR="00D563FD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Załącznik nr </w:t>
            </w:r>
            <w:r w:rsidR="004F43E4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do SIWZ</w:t>
            </w:r>
          </w:p>
          <w:p w14:paraId="0A49A179" w14:textId="77777777" w:rsidR="0041294B" w:rsidRPr="00C01274" w:rsidRDefault="0041294B" w:rsidP="002311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C464DD" w14:textId="77777777" w:rsidR="0041294B" w:rsidRPr="00C01274" w:rsidRDefault="0041294B" w:rsidP="00231137">
            <w:pPr>
              <w:jc w:val="center"/>
              <w:rPr>
                <w:rFonts w:ascii="Arial" w:hAnsi="Arial" w:cs="Arial"/>
                <w:b/>
              </w:rPr>
            </w:pPr>
            <w:r w:rsidRPr="00C01274">
              <w:rPr>
                <w:rFonts w:ascii="Arial" w:hAnsi="Arial" w:cs="Arial"/>
                <w:b/>
              </w:rPr>
              <w:t>FORMULARZ OFERTOWY</w:t>
            </w:r>
          </w:p>
          <w:p w14:paraId="1A5E5E2F" w14:textId="77777777" w:rsidR="0041294B" w:rsidRPr="00C01274" w:rsidRDefault="0041294B" w:rsidP="0041294B">
            <w:pPr>
              <w:jc w:val="center"/>
              <w:rPr>
                <w:rFonts w:ascii="Arial" w:hAnsi="Arial" w:cs="Arial"/>
                <w:b/>
              </w:rPr>
            </w:pPr>
          </w:p>
          <w:p w14:paraId="695C14C0" w14:textId="77777777" w:rsidR="0041294B" w:rsidRPr="00C01274" w:rsidRDefault="0041294B" w:rsidP="00231137">
            <w:pPr>
              <w:ind w:left="499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                       Zamawiający     </w:t>
            </w:r>
          </w:p>
          <w:p w14:paraId="0C94EB16" w14:textId="77777777" w:rsidR="00C85E77" w:rsidRPr="00C01274" w:rsidRDefault="00C85E77" w:rsidP="00C85E77">
            <w:pPr>
              <w:widowControl w:val="0"/>
              <w:suppressAutoHyphens/>
              <w:autoSpaceDE w:val="0"/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 xml:space="preserve">Pomorska Kolej Metropolitalna S.A. </w:t>
            </w:r>
          </w:p>
          <w:p w14:paraId="480B5C98" w14:textId="77777777" w:rsidR="00C85E77" w:rsidRPr="00C01274" w:rsidRDefault="00C85E77" w:rsidP="00C85E77">
            <w:pPr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 xml:space="preserve">ul. Budowlanych 77, </w:t>
            </w:r>
          </w:p>
          <w:p w14:paraId="76EC167F" w14:textId="77777777" w:rsidR="0041294B" w:rsidRPr="00C01274" w:rsidRDefault="00C85E77" w:rsidP="00C85E77">
            <w:pPr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>80-298 Gdańsk</w:t>
            </w:r>
          </w:p>
          <w:p w14:paraId="5A27F9D3" w14:textId="77777777" w:rsidR="00C85E77" w:rsidRPr="00C01274" w:rsidRDefault="00C85E77" w:rsidP="00C85E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A7FEE0" w14:textId="68803B0D" w:rsidR="0041294B" w:rsidRPr="00C01274" w:rsidRDefault="0041294B" w:rsidP="00C85E77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 postępowaniu o udzielenie zamówienia publicznego prowadzonego w trybie przetargu nieograniczonego</w:t>
            </w:r>
            <w:r w:rsidR="004F43E4">
              <w:rPr>
                <w:rFonts w:ascii="Arial" w:hAnsi="Arial" w:cs="Arial"/>
                <w:color w:val="000000"/>
                <w:sz w:val="20"/>
                <w:szCs w:val="20"/>
              </w:rPr>
              <w:t xml:space="preserve"> na</w:t>
            </w:r>
            <w:r w:rsidRPr="00C01274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  <w:p w14:paraId="29E9AE71" w14:textId="673EE9D0" w:rsidR="0041294B" w:rsidRPr="005844AC" w:rsidRDefault="000342E0" w:rsidP="0000559D">
            <w:pPr>
              <w:spacing w:before="120" w:after="12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</w:pPr>
            <w:r w:rsidRPr="00B25F4D">
              <w:rPr>
                <w:rFonts w:ascii="Arial" w:hAnsi="Arial" w:cs="Arial"/>
                <w:b/>
                <w:bCs/>
                <w:iCs/>
                <w:sz w:val="22"/>
                <w:szCs w:val="22"/>
                <w:lang w:eastAsia="x-none"/>
              </w:rPr>
              <w:t>Ubezpieczenie mienia Pomorskiej Kolei Metropolitalnej S</w:t>
            </w: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lang w:eastAsia="x-none"/>
              </w:rPr>
              <w:t>.</w:t>
            </w:r>
            <w:r w:rsidRPr="00B25F4D">
              <w:rPr>
                <w:rFonts w:ascii="Arial" w:hAnsi="Arial" w:cs="Arial"/>
                <w:b/>
                <w:bCs/>
                <w:iCs/>
                <w:sz w:val="22"/>
                <w:szCs w:val="22"/>
                <w:lang w:eastAsia="x-none"/>
              </w:rPr>
              <w:t>A</w:t>
            </w: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lang w:eastAsia="x-none"/>
              </w:rPr>
              <w:t>.</w:t>
            </w:r>
          </w:p>
        </w:tc>
      </w:tr>
      <w:tr w:rsidR="0041294B" w:rsidRPr="00C01274" w14:paraId="55C664A7" w14:textId="77777777" w:rsidTr="00D320E1">
        <w:trPr>
          <w:trHeight w:val="1502"/>
        </w:trPr>
        <w:tc>
          <w:tcPr>
            <w:tcW w:w="11341" w:type="dxa"/>
            <w:gridSpan w:val="2"/>
            <w:hideMark/>
          </w:tcPr>
          <w:p w14:paraId="2101FE1B" w14:textId="77777777" w:rsidR="0041294B" w:rsidRPr="00C01274" w:rsidRDefault="0041294B" w:rsidP="0041294B">
            <w:pPr>
              <w:numPr>
                <w:ilvl w:val="0"/>
                <w:numId w:val="20"/>
              </w:numPr>
              <w:tabs>
                <w:tab w:val="left" w:pos="459"/>
              </w:tabs>
              <w:spacing w:after="40"/>
              <w:ind w:hanging="7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DANE WYKONAWCY: </w:t>
            </w:r>
          </w:p>
          <w:p w14:paraId="647E122C" w14:textId="77777777" w:rsidR="0041294B" w:rsidRPr="00C01274" w:rsidRDefault="0041294B" w:rsidP="00231137">
            <w:pPr>
              <w:tabs>
                <w:tab w:val="left" w:pos="459"/>
              </w:tabs>
              <w:spacing w:after="40"/>
              <w:ind w:left="720" w:hanging="686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8BFCF2" w14:textId="713A36F0" w:rsidR="0041294B" w:rsidRPr="00AF1A06" w:rsidRDefault="0041294B" w:rsidP="00231137">
            <w:pPr>
              <w:tabs>
                <w:tab w:val="left" w:pos="34"/>
              </w:tabs>
              <w:spacing w:before="120" w:after="120"/>
              <w:ind w:left="34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F1A06">
              <w:rPr>
                <w:rFonts w:ascii="Arial" w:hAnsi="Arial" w:cs="Arial"/>
                <w:b/>
                <w:sz w:val="20"/>
                <w:szCs w:val="20"/>
                <w:u w:val="single"/>
              </w:rPr>
              <w:t>MAŁY  / ŚREDNI PRZEDSIĘBIORCA</w:t>
            </w:r>
          </w:p>
          <w:p w14:paraId="3F3540E7" w14:textId="645DAD35" w:rsidR="0041294B" w:rsidRPr="00C01274" w:rsidRDefault="00CE24B3" w:rsidP="00231137">
            <w:pPr>
              <w:tabs>
                <w:tab w:val="left" w:pos="34"/>
              </w:tabs>
              <w:spacing w:before="120" w:after="120"/>
              <w:ind w:left="34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01274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6E5931A3" wp14:editId="5F97E55D">
                      <wp:simplePos x="0" y="0"/>
                      <wp:positionH relativeFrom="column">
                        <wp:posOffset>3989070</wp:posOffset>
                      </wp:positionH>
                      <wp:positionV relativeFrom="paragraph">
                        <wp:posOffset>103505</wp:posOffset>
                      </wp:positionV>
                      <wp:extent cx="247650" cy="209550"/>
                      <wp:effectExtent l="9525" t="13970" r="9525" b="5080"/>
                      <wp:wrapNone/>
                      <wp:docPr id="18" name="Prostokąt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EFC79" id="Prostokąt 18" o:spid="_x0000_s1026" style="position:absolute;margin-left:314.1pt;margin-top:8.15pt;width:19.5pt;height:16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"/>
                  </w:pict>
                </mc:Fallback>
              </mc:AlternateContent>
            </w:r>
            <w:r w:rsidRPr="00C01274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6AA0654" wp14:editId="78CAC0CA">
                      <wp:simplePos x="0" y="0"/>
                      <wp:positionH relativeFrom="column">
                        <wp:posOffset>2446020</wp:posOffset>
                      </wp:positionH>
                      <wp:positionV relativeFrom="paragraph">
                        <wp:posOffset>109220</wp:posOffset>
                      </wp:positionV>
                      <wp:extent cx="247650" cy="209550"/>
                      <wp:effectExtent l="9525" t="13970" r="9525" b="5080"/>
                      <wp:wrapNone/>
                      <wp:docPr id="17" name="Prostokąt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F5C6E" id="Prostokąt 17" o:spid="_x0000_s1026" style="position:absolute;margin-left:192.6pt;margin-top:8.6pt;width:19.5pt;height:1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"/>
                  </w:pict>
                </mc:Fallback>
              </mc:AlternateContent>
            </w:r>
          </w:p>
          <w:p w14:paraId="7907B1C2" w14:textId="14E90DD2" w:rsidR="0041294B" w:rsidRPr="00C01274" w:rsidRDefault="0041294B" w:rsidP="00231137">
            <w:pPr>
              <w:tabs>
                <w:tab w:val="left" w:pos="4573"/>
              </w:tabs>
              <w:spacing w:before="120"/>
              <w:ind w:left="4573" w:hanging="1134"/>
              <w:contextualSpacing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</w:t>
            </w:r>
            <w:r w:rsidR="00410D18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CE24B3">
              <w:rPr>
                <w:rFonts w:ascii="Arial" w:hAnsi="Arial" w:cs="Arial"/>
                <w:i/>
                <w:sz w:val="20"/>
                <w:szCs w:val="20"/>
              </w:rPr>
              <w:t xml:space="preserve">            </w:t>
            </w:r>
            <w:r w:rsidRPr="00C01274">
              <w:rPr>
                <w:rFonts w:ascii="Arial" w:hAnsi="Arial" w:cs="Arial"/>
                <w:i/>
                <w:sz w:val="20"/>
                <w:szCs w:val="20"/>
                <w:u w:val="single"/>
              </w:rPr>
              <w:t>TAK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</w:t>
            </w:r>
            <w:r w:rsidRPr="00C01274">
              <w:rPr>
                <w:rFonts w:ascii="Arial" w:hAnsi="Arial" w:cs="Arial"/>
                <w:i/>
                <w:sz w:val="20"/>
                <w:szCs w:val="20"/>
                <w:u w:val="single"/>
              </w:rPr>
              <w:t>NIE</w:t>
            </w:r>
          </w:p>
          <w:p w14:paraId="373B697F" w14:textId="77777777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</w:p>
          <w:p w14:paraId="7D4AF716" w14:textId="707DCB68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Wykonawca/Wykonawcy:……………..……………..………………………………………….……….……..………...</w:t>
            </w:r>
            <w:r w:rsidR="00D109EB">
              <w:rPr>
                <w:rFonts w:ascii="Arial" w:hAnsi="Arial" w:cs="Arial"/>
                <w:sz w:val="20"/>
                <w:szCs w:val="20"/>
              </w:rPr>
              <w:t>..</w:t>
            </w:r>
            <w:r w:rsidRPr="00C01274">
              <w:rPr>
                <w:rFonts w:ascii="Arial" w:hAnsi="Arial" w:cs="Arial"/>
                <w:sz w:val="20"/>
                <w:szCs w:val="20"/>
              </w:rPr>
              <w:t>….……….......................................................................................................................................................</w:t>
            </w:r>
            <w:r w:rsidR="00D109EB">
              <w:rPr>
                <w:rFonts w:ascii="Arial" w:hAnsi="Arial" w:cs="Arial"/>
                <w:sz w:val="20"/>
                <w:szCs w:val="20"/>
              </w:rPr>
              <w:t>.........</w:t>
            </w:r>
            <w:r w:rsidR="005844AC">
              <w:rPr>
                <w:rFonts w:ascii="Arial" w:hAnsi="Arial" w:cs="Arial"/>
                <w:sz w:val="20"/>
                <w:szCs w:val="20"/>
              </w:rPr>
              <w:t>...............................................</w:t>
            </w:r>
          </w:p>
          <w:p w14:paraId="3FF611E9" w14:textId="78002958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………………………………………………………………………………………………………..…….…………………Adres:…………………………………………………………………………</w:t>
            </w:r>
            <w:r w:rsidR="005844AC">
              <w:rPr>
                <w:rFonts w:ascii="Arial" w:hAnsi="Arial" w:cs="Arial"/>
                <w:sz w:val="20"/>
                <w:szCs w:val="20"/>
              </w:rPr>
              <w:t>NIP:………………………………REGON:……………………………….</w:t>
            </w:r>
            <w:r w:rsidRPr="00C01274">
              <w:rPr>
                <w:rFonts w:ascii="Arial" w:hAnsi="Arial" w:cs="Arial"/>
                <w:vanish/>
                <w:sz w:val="20"/>
                <w:szCs w:val="20"/>
              </w:rPr>
              <w:t xml:space="preserve"> …….………………………………</w:t>
            </w:r>
          </w:p>
          <w:p w14:paraId="5E19E87E" w14:textId="77777777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Osoba odpowiedzialna za kontakty z Zamawiającym: .…………………………………………..…………………………………………………………………………</w:t>
            </w:r>
          </w:p>
          <w:p w14:paraId="22F9033D" w14:textId="77777777" w:rsidR="0041294B" w:rsidRPr="00C01274" w:rsidRDefault="0041294B" w:rsidP="00231137">
            <w:pPr>
              <w:spacing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Dane teleadresowe na które należy przekazywać korespondencję związaną z niniejszym postępowaniem: </w:t>
            </w:r>
            <w:proofErr w:type="spellStart"/>
            <w:r w:rsidRPr="00C01274">
              <w:rPr>
                <w:rFonts w:ascii="Arial" w:hAnsi="Arial" w:cs="Arial"/>
                <w:sz w:val="20"/>
                <w:szCs w:val="20"/>
              </w:rPr>
              <w:t>tel</w:t>
            </w:r>
            <w:proofErr w:type="spellEnd"/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…………………………………………………………faks……………………………………………………</w:t>
            </w:r>
          </w:p>
          <w:p w14:paraId="45FE105B" w14:textId="74859EA7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e-mail …………………….…………</w:t>
            </w:r>
          </w:p>
          <w:p w14:paraId="3EC63AB1" w14:textId="163A0355" w:rsidR="0041294B" w:rsidRPr="00C01274" w:rsidRDefault="0041294B" w:rsidP="00231137">
            <w:pPr>
              <w:spacing w:after="40"/>
              <w:rPr>
                <w:rFonts w:ascii="Arial" w:hAnsi="Arial" w:cs="Arial"/>
                <w:b/>
                <w:sz w:val="22"/>
                <w:szCs w:val="22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Adres do korespondencji (jeżeli inny niż adres siedziby): ……………………………………………………….…………………………………………………..……………………...…………………………………………………………………………………………………………</w:t>
            </w:r>
            <w:r w:rsidR="00D109EB">
              <w:rPr>
                <w:rFonts w:ascii="Arial" w:hAnsi="Arial" w:cs="Arial"/>
                <w:sz w:val="20"/>
                <w:szCs w:val="20"/>
              </w:rPr>
              <w:t>……………………..</w:t>
            </w:r>
          </w:p>
        </w:tc>
      </w:tr>
      <w:tr w:rsidR="0041294B" w:rsidRPr="00C01274" w14:paraId="51883BDB" w14:textId="77777777" w:rsidTr="00D320E1">
        <w:trPr>
          <w:trHeight w:val="534"/>
        </w:trPr>
        <w:tc>
          <w:tcPr>
            <w:tcW w:w="11341" w:type="dxa"/>
            <w:gridSpan w:val="2"/>
          </w:tcPr>
          <w:p w14:paraId="09A73E1E" w14:textId="77777777" w:rsidR="00114867" w:rsidRPr="00C01274" w:rsidRDefault="00114867" w:rsidP="00114867">
            <w:pPr>
              <w:numPr>
                <w:ilvl w:val="0"/>
                <w:numId w:val="20"/>
              </w:numPr>
              <w:spacing w:after="40"/>
              <w:ind w:left="459" w:hanging="459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ŁĄCZNA CENA OFERTOWA:</w:t>
            </w:r>
            <w:r w:rsidRPr="00C01274">
              <w:rPr>
                <w:rFonts w:ascii="Arial" w:hAnsi="Arial" w:cs="Arial"/>
                <w:i/>
                <w:sz w:val="20"/>
                <w:szCs w:val="20"/>
                <w:u w:val="single"/>
              </w:rPr>
              <w:t xml:space="preserve"> </w:t>
            </w:r>
          </w:p>
          <w:p w14:paraId="7006B8AC" w14:textId="77777777" w:rsidR="00114867" w:rsidRDefault="00114867" w:rsidP="00114867">
            <w:pPr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</w:p>
          <w:p w14:paraId="4FCB1ACA" w14:textId="5B2A1810" w:rsidR="00114867" w:rsidRPr="00C01274" w:rsidRDefault="00114867" w:rsidP="00114867">
            <w:pPr>
              <w:pStyle w:val="Akapitzlist"/>
              <w:numPr>
                <w:ilvl w:val="1"/>
                <w:numId w:val="20"/>
              </w:numPr>
              <w:tabs>
                <w:tab w:val="clear" w:pos="1440"/>
                <w:tab w:val="num" w:pos="626"/>
              </w:tabs>
              <w:suppressAutoHyphens/>
              <w:spacing w:after="40"/>
              <w:ind w:left="626" w:hanging="284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en-US"/>
              </w:rPr>
              <w:t>Niniejszym oferuję/oferujemy realizację przedmiotu zamówienia za ŁĄCZNĄ CENĘ OFERTOWĄ*:</w:t>
            </w:r>
          </w:p>
          <w:tbl>
            <w:tblPr>
              <w:tblW w:w="99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82"/>
              <w:gridCol w:w="5698"/>
            </w:tblGrid>
            <w:tr w:rsidR="00114867" w:rsidRPr="003B68EC" w14:paraId="6BF72D6D" w14:textId="77777777" w:rsidTr="00170A76">
              <w:trPr>
                <w:trHeight w:val="944"/>
              </w:trPr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3DCFA3F4" w14:textId="77777777" w:rsidR="00114867" w:rsidRPr="005E1EA9" w:rsidRDefault="00114867" w:rsidP="00114867">
                  <w:pPr>
                    <w:spacing w:after="40"/>
                    <w:contextualSpacing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5E1EA9">
                    <w:rPr>
                      <w:rFonts w:ascii="Arial" w:hAnsi="Arial" w:cs="Arial"/>
                      <w:b/>
                      <w:sz w:val="22"/>
                      <w:szCs w:val="22"/>
                    </w:rPr>
                    <w:t>ŁĄCZNA CENA OFERTOWA PLN</w:t>
                  </w:r>
                </w:p>
              </w:tc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D1A90C" w14:textId="77777777" w:rsidR="00114867" w:rsidRDefault="00114867" w:rsidP="00114867">
                  <w:pPr>
                    <w:spacing w:after="40"/>
                    <w:contextualSpacing/>
                    <w:jc w:val="center"/>
                    <w:rPr>
                      <w:b/>
                    </w:rPr>
                  </w:pPr>
                </w:p>
                <w:p w14:paraId="2EEA1F7C" w14:textId="77777777" w:rsidR="00114867" w:rsidRPr="005E1EA9" w:rsidRDefault="00114867" w:rsidP="00114867">
                  <w:pPr>
                    <w:spacing w:after="40"/>
                    <w:contextualSpacing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E1EA9">
                    <w:rPr>
                      <w:rFonts w:ascii="Arial" w:hAnsi="Arial" w:cs="Arial"/>
                      <w:b/>
                      <w:sz w:val="20"/>
                      <w:szCs w:val="20"/>
                    </w:rPr>
                    <w:t>Cena ogółem brutto: ........................................złotych</w:t>
                  </w:r>
                </w:p>
                <w:p w14:paraId="66C69962" w14:textId="70494EA8" w:rsidR="007D25E0" w:rsidRPr="00711017" w:rsidRDefault="00114867" w:rsidP="00711017">
                  <w:pPr>
                    <w:spacing w:after="40"/>
                    <w:contextualSpacing/>
                    <w:jc w:val="center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5E1EA9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 </w:t>
                  </w:r>
                  <w:r w:rsidRPr="00711017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(należy wpisać </w:t>
                  </w:r>
                  <w:r w:rsidR="00711017" w:rsidRPr="00711017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łączną </w:t>
                  </w:r>
                  <w:r w:rsidRPr="00711017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kwotę </w:t>
                  </w:r>
                  <w:r w:rsidR="00711017" w:rsidRPr="00711017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Pakietu nr 1 i 2 </w:t>
                  </w:r>
                  <w:r w:rsidRPr="00711017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wskazaną w </w:t>
                  </w:r>
                  <w:r w:rsidR="00711017" w:rsidRPr="00711017">
                    <w:rPr>
                      <w:rFonts w:ascii="Arial" w:hAnsi="Arial" w:cs="Arial"/>
                      <w:bCs/>
                      <w:sz w:val="18"/>
                      <w:szCs w:val="18"/>
                    </w:rPr>
                    <w:t>pkt 1 i 2</w:t>
                  </w:r>
                  <w:r w:rsidRPr="00711017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 </w:t>
                  </w:r>
                  <w:r w:rsidR="00711017" w:rsidRPr="00711017">
                    <w:rPr>
                      <w:rFonts w:ascii="Arial" w:hAnsi="Arial" w:cs="Arial"/>
                      <w:bCs/>
                      <w:sz w:val="18"/>
                      <w:szCs w:val="18"/>
                    </w:rPr>
                    <w:t>poniżej)</w:t>
                  </w:r>
                </w:p>
              </w:tc>
            </w:tr>
          </w:tbl>
          <w:p w14:paraId="3AC520FD" w14:textId="77777777" w:rsidR="00D320E1" w:rsidRDefault="00D320E1" w:rsidP="00231137">
            <w:pPr>
              <w:spacing w:after="40"/>
              <w:contextualSpacing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11E07EC9" w14:textId="77777777" w:rsidR="00231137" w:rsidRDefault="00D109EB" w:rsidP="009729E1">
            <w:pPr>
              <w:spacing w:after="40"/>
              <w:ind w:left="317" w:firstLine="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*</w:t>
            </w:r>
            <w:r w:rsidR="0041294B" w:rsidRPr="00C01274">
              <w:rPr>
                <w:rFonts w:ascii="Arial" w:hAnsi="Arial" w:cs="Arial"/>
                <w:b/>
                <w:sz w:val="20"/>
                <w:szCs w:val="20"/>
              </w:rPr>
              <w:t>ŁĄCZNA CENA OFERTOWA</w:t>
            </w:r>
            <w:r w:rsidR="0041294B" w:rsidRPr="00C01274">
              <w:rPr>
                <w:rFonts w:ascii="Arial" w:hAnsi="Arial" w:cs="Arial"/>
                <w:sz w:val="20"/>
                <w:szCs w:val="20"/>
              </w:rPr>
              <w:t xml:space="preserve"> stanowi całkowite wynagrodzenie Wykonawcy, uwzględniające wszystkie koszty związane z realizacją przedmiotu zamówienia zgodnie z niniejszą SIWZ</w:t>
            </w:r>
            <w:r w:rsidR="00E703E1" w:rsidRPr="00C0127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15C7A72" w14:textId="77777777" w:rsidR="00711017" w:rsidRDefault="00711017" w:rsidP="009729E1">
            <w:pPr>
              <w:spacing w:after="40"/>
              <w:ind w:left="317" w:firstLine="4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E899A56" w14:textId="77777777" w:rsidR="008F46B3" w:rsidRDefault="008F46B3" w:rsidP="009729E1">
            <w:pPr>
              <w:spacing w:after="40"/>
              <w:ind w:left="317" w:firstLine="4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A8D3E69" w14:textId="77777777" w:rsidR="00711017" w:rsidRPr="00711017" w:rsidRDefault="00711017" w:rsidP="00711017">
            <w:pPr>
              <w:spacing w:line="276" w:lineRule="auto"/>
              <w:ind w:left="284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711017">
              <w:rPr>
                <w:rFonts w:ascii="Arial" w:hAnsi="Arial" w:cs="Arial"/>
                <w:b/>
                <w:sz w:val="20"/>
                <w:szCs w:val="20"/>
              </w:rPr>
              <w:t>W tym za:</w:t>
            </w:r>
          </w:p>
          <w:p w14:paraId="27A0261A" w14:textId="77777777" w:rsidR="00711017" w:rsidRPr="00711017" w:rsidRDefault="00711017" w:rsidP="0071101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45E272C2" w14:textId="77777777" w:rsidR="00711017" w:rsidRPr="00711017" w:rsidRDefault="00711017" w:rsidP="00711017">
            <w:pPr>
              <w:pStyle w:val="Akapitzlist"/>
              <w:numPr>
                <w:ilvl w:val="0"/>
                <w:numId w:val="31"/>
              </w:num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11017">
              <w:rPr>
                <w:rFonts w:ascii="Arial" w:hAnsi="Arial" w:cs="Arial"/>
                <w:b/>
                <w:sz w:val="20"/>
                <w:szCs w:val="20"/>
              </w:rPr>
              <w:t>Pakiet nr 1: cena brutto - …………………………………zł</w:t>
            </w:r>
          </w:p>
          <w:p w14:paraId="0AFDED82" w14:textId="77777777" w:rsidR="00711017" w:rsidRDefault="00711017" w:rsidP="009729E1">
            <w:pPr>
              <w:spacing w:after="40"/>
              <w:ind w:left="317" w:firstLine="4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240F7E3" w14:textId="77777777" w:rsidR="00711017" w:rsidRPr="00711017" w:rsidRDefault="00711017" w:rsidP="009729E1">
            <w:pPr>
              <w:spacing w:after="40"/>
              <w:ind w:left="317" w:firstLine="4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711017">
              <w:rPr>
                <w:rFonts w:ascii="Arial" w:hAnsi="Arial" w:cs="Arial"/>
                <w:b/>
                <w:sz w:val="18"/>
                <w:szCs w:val="18"/>
              </w:rPr>
              <w:t xml:space="preserve">Tabela nr 1. </w:t>
            </w:r>
          </w:p>
          <w:p w14:paraId="6C6C93FF" w14:textId="3554D375" w:rsidR="00114867" w:rsidRPr="00711017" w:rsidRDefault="00711017" w:rsidP="009729E1">
            <w:pPr>
              <w:spacing w:after="40"/>
              <w:ind w:left="317" w:firstLine="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1017">
              <w:rPr>
                <w:rFonts w:ascii="Arial" w:hAnsi="Arial" w:cs="Arial"/>
                <w:b/>
                <w:sz w:val="18"/>
                <w:szCs w:val="18"/>
              </w:rPr>
              <w:t>Składka za pakiet nr 1 w rozbiciu na poszczególne składniki mienia</w:t>
            </w:r>
          </w:p>
          <w:tbl>
            <w:tblPr>
              <w:tblW w:w="8852" w:type="dxa"/>
              <w:tblInd w:w="3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3040"/>
              <w:gridCol w:w="1843"/>
              <w:gridCol w:w="1134"/>
              <w:gridCol w:w="2268"/>
            </w:tblGrid>
            <w:tr w:rsidR="00711017" w:rsidRPr="00BA79F6" w14:paraId="1D59E0DE" w14:textId="77777777" w:rsidTr="00711017">
              <w:trPr>
                <w:trHeight w:val="37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139C9508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lastRenderedPageBreak/>
                    <w:t>Lp.</w:t>
                  </w:r>
                </w:p>
              </w:tc>
              <w:tc>
                <w:tcPr>
                  <w:tcW w:w="3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0E1504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Rodzaj majątku/ryzyka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2C4934BD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Wartość ubezpieczanego mienia w PLN  </w:t>
                  </w:r>
                </w:p>
              </w:tc>
              <w:tc>
                <w:tcPr>
                  <w:tcW w:w="1134" w:type="dxa"/>
                  <w:vAlign w:val="center"/>
                </w:tcPr>
                <w:p w14:paraId="0F78FAEC" w14:textId="77777777" w:rsidR="00711017" w:rsidRPr="00BA79F6" w:rsidRDefault="00711017" w:rsidP="00711017">
                  <w:pPr>
                    <w:keepNext/>
                    <w:keepLines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Stawka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w</w:t>
                  </w: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BA79F6">
                    <w:rPr>
                      <w:rFonts w:ascii="Arial" w:hAnsi="Arial" w:cs="Arial"/>
                      <w:sz w:val="16"/>
                      <w:szCs w:val="16"/>
                    </w:rPr>
                    <w:t>‰</w:t>
                  </w:r>
                </w:p>
              </w:tc>
              <w:tc>
                <w:tcPr>
                  <w:tcW w:w="2268" w:type="dxa"/>
                  <w:vAlign w:val="center"/>
                </w:tcPr>
                <w:p w14:paraId="2F3EF56B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Składka roczna w PLN</w:t>
                  </w:r>
                </w:p>
              </w:tc>
            </w:tr>
            <w:tr w:rsidR="00711017" w:rsidRPr="00BA79F6" w14:paraId="23179F27" w14:textId="77777777" w:rsidTr="00711017">
              <w:trPr>
                <w:trHeight w:val="37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1C1453B5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1.</w:t>
                  </w:r>
                </w:p>
              </w:tc>
              <w:tc>
                <w:tcPr>
                  <w:tcW w:w="3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2DBFCED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Budynek LCS wraz z budynkiem gospodarczym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5C82F673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19 195 009,79 </w:t>
                  </w:r>
                </w:p>
              </w:tc>
              <w:tc>
                <w:tcPr>
                  <w:tcW w:w="1134" w:type="dxa"/>
                  <w:vAlign w:val="center"/>
                </w:tcPr>
                <w:p w14:paraId="27357844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49537E0D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711017" w:rsidRPr="00BA79F6" w14:paraId="6AA37241" w14:textId="77777777" w:rsidTr="00711017">
              <w:trPr>
                <w:trHeight w:val="37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5C415A42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2. </w:t>
                  </w:r>
                </w:p>
              </w:tc>
              <w:tc>
                <w:tcPr>
                  <w:tcW w:w="3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2306D91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Wyposażenie oraz sprzęt elektroniczny  starszy niż 2 lata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26E83A7B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30 345 001,54 </w:t>
                  </w:r>
                </w:p>
              </w:tc>
              <w:tc>
                <w:tcPr>
                  <w:tcW w:w="1134" w:type="dxa"/>
                  <w:vAlign w:val="center"/>
                </w:tcPr>
                <w:p w14:paraId="36183C41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5ACC4C99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711017" w:rsidRPr="00BA79F6" w14:paraId="3FB81C60" w14:textId="77777777" w:rsidTr="00711017">
              <w:trPr>
                <w:trHeight w:val="37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1B631E4D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3.</w:t>
                  </w:r>
                </w:p>
              </w:tc>
              <w:tc>
                <w:tcPr>
                  <w:tcW w:w="3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48E3F06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SRK przytorowe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201494DC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31 351 014,81 </w:t>
                  </w:r>
                </w:p>
              </w:tc>
              <w:tc>
                <w:tcPr>
                  <w:tcW w:w="1134" w:type="dxa"/>
                  <w:vAlign w:val="center"/>
                </w:tcPr>
                <w:p w14:paraId="509F80EE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12220F78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711017" w:rsidRPr="00BA79F6" w14:paraId="01ADF045" w14:textId="77777777" w:rsidTr="00711017">
              <w:trPr>
                <w:trHeight w:val="37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1525680B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4.</w:t>
                  </w:r>
                </w:p>
              </w:tc>
              <w:tc>
                <w:tcPr>
                  <w:tcW w:w="3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152751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GSM-R przytorowy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6192268A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14 480 985,20</w:t>
                  </w:r>
                </w:p>
              </w:tc>
              <w:tc>
                <w:tcPr>
                  <w:tcW w:w="1134" w:type="dxa"/>
                  <w:vAlign w:val="center"/>
                </w:tcPr>
                <w:p w14:paraId="3EDD6D5A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4FB8DAC7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711017" w:rsidRPr="00BA79F6" w14:paraId="25747EC1" w14:textId="77777777" w:rsidTr="00711017">
              <w:trPr>
                <w:trHeight w:val="37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08E730BB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5.</w:t>
                  </w:r>
                </w:p>
              </w:tc>
              <w:tc>
                <w:tcPr>
                  <w:tcW w:w="3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45291D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Mechanizmy rozjazdów (33 000 za </w:t>
                  </w:r>
                  <w:proofErr w:type="spellStart"/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szt</w:t>
                  </w:r>
                  <w:proofErr w:type="spellEnd"/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)</w:t>
                  </w: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br/>
                    <w:t>21 sztuk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00470A55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693 000,00 </w:t>
                  </w:r>
                </w:p>
              </w:tc>
              <w:tc>
                <w:tcPr>
                  <w:tcW w:w="1134" w:type="dxa"/>
                  <w:vAlign w:val="center"/>
                </w:tcPr>
                <w:p w14:paraId="40640A13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58E35D05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711017" w:rsidRPr="00BA79F6" w14:paraId="703F22CA" w14:textId="77777777" w:rsidTr="00711017">
              <w:trPr>
                <w:trHeight w:val="37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012F8836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6.</w:t>
                  </w:r>
                </w:p>
              </w:tc>
              <w:tc>
                <w:tcPr>
                  <w:tcW w:w="3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78927C8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spellStart"/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Balisy</w:t>
                  </w:r>
                  <w:proofErr w:type="spellEnd"/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(5 500 za </w:t>
                  </w:r>
                  <w:proofErr w:type="spellStart"/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szt</w:t>
                  </w:r>
                  <w:proofErr w:type="spellEnd"/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)</w:t>
                  </w: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br/>
                    <w:t>175 sztuk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03C7E4ED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962 500,00 </w:t>
                  </w:r>
                </w:p>
              </w:tc>
              <w:tc>
                <w:tcPr>
                  <w:tcW w:w="1134" w:type="dxa"/>
                  <w:vAlign w:val="center"/>
                </w:tcPr>
                <w:p w14:paraId="26A5F8BB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4843E899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711017" w:rsidRPr="00BA79F6" w14:paraId="7FB192A7" w14:textId="77777777" w:rsidTr="00711017">
              <w:trPr>
                <w:trHeight w:val="37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41268270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7.</w:t>
                  </w:r>
                </w:p>
              </w:tc>
              <w:tc>
                <w:tcPr>
                  <w:tcW w:w="3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66E19E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Infrastruktura kolejowa w tym: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6EEA6FEB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634 840 032,88:</w:t>
                  </w:r>
                </w:p>
              </w:tc>
              <w:tc>
                <w:tcPr>
                  <w:tcW w:w="1134" w:type="dxa"/>
                  <w:vAlign w:val="center"/>
                </w:tcPr>
                <w:p w14:paraId="32D47E96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1D090FD8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711017" w:rsidRPr="00BA79F6" w14:paraId="4C5DD783" w14:textId="77777777" w:rsidTr="00711017">
              <w:trPr>
                <w:trHeight w:val="37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5A5411EB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11017">
                    <w:rPr>
                      <w:rFonts w:ascii="Arial" w:hAnsi="Arial" w:cs="Arial"/>
                      <w:sz w:val="16"/>
                      <w:szCs w:val="16"/>
                    </w:rPr>
                    <w:t>a)</w:t>
                  </w:r>
                </w:p>
              </w:tc>
              <w:tc>
                <w:tcPr>
                  <w:tcW w:w="3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404AF2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11017">
                    <w:rPr>
                      <w:rFonts w:ascii="Arial" w:hAnsi="Arial" w:cs="Arial"/>
                      <w:sz w:val="16"/>
                      <w:szCs w:val="16"/>
                    </w:rPr>
                    <w:t>wiaty i perony wraz z lokalami komercyjnymi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4B88194E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11017">
                    <w:rPr>
                      <w:rFonts w:ascii="Arial" w:hAnsi="Arial" w:cs="Arial"/>
                      <w:sz w:val="16"/>
                      <w:szCs w:val="16"/>
                    </w:rPr>
                    <w:t>94 794 663,04</w:t>
                  </w:r>
                </w:p>
              </w:tc>
              <w:tc>
                <w:tcPr>
                  <w:tcW w:w="1134" w:type="dxa"/>
                  <w:vAlign w:val="center"/>
                </w:tcPr>
                <w:p w14:paraId="3F3F94AF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0537E521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</w:tr>
            <w:tr w:rsidR="00711017" w:rsidRPr="00BA79F6" w14:paraId="36BFFFD0" w14:textId="77777777" w:rsidTr="00711017">
              <w:trPr>
                <w:trHeight w:val="37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4721A317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11017">
                    <w:rPr>
                      <w:rFonts w:ascii="Arial" w:hAnsi="Arial" w:cs="Arial"/>
                      <w:sz w:val="16"/>
                      <w:szCs w:val="16"/>
                    </w:rPr>
                    <w:t>b)</w:t>
                  </w:r>
                </w:p>
              </w:tc>
              <w:tc>
                <w:tcPr>
                  <w:tcW w:w="3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7A95C6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11017">
                    <w:rPr>
                      <w:rFonts w:ascii="Arial" w:hAnsi="Arial" w:cs="Arial"/>
                      <w:sz w:val="16"/>
                      <w:szCs w:val="16"/>
                    </w:rPr>
                    <w:t>obiekty inżynieryjne: mosty, przepusty i inne konstrukcje mostowe, tunele, przejścia nad i pod torami, mury oporowe i umocnienia skarp itd.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29D0C6C4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11017">
                    <w:rPr>
                      <w:rFonts w:ascii="Arial" w:hAnsi="Arial" w:cs="Arial"/>
                      <w:sz w:val="16"/>
                      <w:szCs w:val="16"/>
                    </w:rPr>
                    <w:t xml:space="preserve">261 305 778,64 </w:t>
                  </w:r>
                </w:p>
              </w:tc>
              <w:tc>
                <w:tcPr>
                  <w:tcW w:w="1134" w:type="dxa"/>
                  <w:vAlign w:val="center"/>
                </w:tcPr>
                <w:p w14:paraId="49660E2A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6B3A4D9A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</w:tr>
            <w:tr w:rsidR="00711017" w:rsidRPr="00BA79F6" w14:paraId="4E404242" w14:textId="77777777" w:rsidTr="00711017">
              <w:trPr>
                <w:trHeight w:val="37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7EC59391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11017">
                    <w:rPr>
                      <w:rFonts w:ascii="Arial" w:hAnsi="Arial" w:cs="Arial"/>
                      <w:sz w:val="16"/>
                      <w:szCs w:val="16"/>
                    </w:rPr>
                    <w:t>c)</w:t>
                  </w:r>
                </w:p>
              </w:tc>
              <w:tc>
                <w:tcPr>
                  <w:tcW w:w="3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CBB2D0A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11017">
                    <w:rPr>
                      <w:rFonts w:ascii="Arial" w:hAnsi="Arial" w:cs="Arial"/>
                      <w:sz w:val="16"/>
                      <w:szCs w:val="16"/>
                    </w:rPr>
                    <w:t>drogi technologiczne, dostępu, dojazdowe, przejazdy kolejowe, przejścia wzdłuż torów, mury ogradzające, żywopłoty, ogrodzenia, pasy przeciwpożarowe, osłony przeciwśniegowe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33BBD324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11017">
                    <w:rPr>
                      <w:rFonts w:ascii="Arial" w:hAnsi="Arial" w:cs="Arial"/>
                      <w:sz w:val="16"/>
                      <w:szCs w:val="16"/>
                    </w:rPr>
                    <w:t>28 468 541,21</w:t>
                  </w:r>
                </w:p>
              </w:tc>
              <w:tc>
                <w:tcPr>
                  <w:tcW w:w="1134" w:type="dxa"/>
                  <w:vAlign w:val="center"/>
                </w:tcPr>
                <w:p w14:paraId="479FE551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5C2D3B13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</w:tr>
            <w:tr w:rsidR="00711017" w:rsidRPr="00BA79F6" w14:paraId="60F14AC4" w14:textId="77777777" w:rsidTr="00711017">
              <w:trPr>
                <w:trHeight w:val="37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123ACF92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11017">
                    <w:rPr>
                      <w:rFonts w:ascii="Arial" w:hAnsi="Arial" w:cs="Arial"/>
                      <w:sz w:val="16"/>
                      <w:szCs w:val="16"/>
                    </w:rPr>
                    <w:t>d)</w:t>
                  </w:r>
                </w:p>
              </w:tc>
              <w:tc>
                <w:tcPr>
                  <w:tcW w:w="3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539D599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11017">
                    <w:rPr>
                      <w:rFonts w:ascii="Arial" w:hAnsi="Arial" w:cs="Arial"/>
                      <w:sz w:val="16"/>
                      <w:szCs w:val="16"/>
                    </w:rPr>
                    <w:t>tory, podtorze, nawierzchnia kolejowa, w tym: szyny, zwrotnice, rozjazdy, podkłady, nasypy, przekopy, systemy kanałów i rowów odwadniających, rowy murowane, przepusty, ściany osłonowe, roślinność posadzona w celu ochrony skarp itd.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46C44C50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11017">
                    <w:rPr>
                      <w:rFonts w:ascii="Arial" w:hAnsi="Arial" w:cs="Arial"/>
                      <w:sz w:val="16"/>
                      <w:szCs w:val="16"/>
                    </w:rPr>
                    <w:t xml:space="preserve">238 469 529,02 </w:t>
                  </w:r>
                </w:p>
              </w:tc>
              <w:tc>
                <w:tcPr>
                  <w:tcW w:w="1134" w:type="dxa"/>
                  <w:vAlign w:val="center"/>
                </w:tcPr>
                <w:p w14:paraId="73B06B1B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5209E70A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</w:tr>
            <w:tr w:rsidR="00711017" w:rsidRPr="00BA79F6" w14:paraId="0080DFE0" w14:textId="77777777" w:rsidTr="00711017">
              <w:trPr>
                <w:trHeight w:val="2006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23CE1CC4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11017">
                    <w:rPr>
                      <w:rFonts w:ascii="Arial" w:hAnsi="Arial" w:cs="Arial"/>
                      <w:sz w:val="16"/>
                      <w:szCs w:val="16"/>
                    </w:rPr>
                    <w:t>e)</w:t>
                  </w:r>
                </w:p>
              </w:tc>
              <w:tc>
                <w:tcPr>
                  <w:tcW w:w="3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3263B2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11017">
                    <w:rPr>
                      <w:rFonts w:ascii="Arial" w:hAnsi="Arial" w:cs="Arial"/>
                      <w:sz w:val="16"/>
                      <w:szCs w:val="16"/>
                    </w:rPr>
                    <w:t>budowle i urządzenia przytorowe, zabezpieczające, sygnalizacyjne i łącznościowe na szlaku, w stacjach i stacjach rozrządowych</w:t>
                  </w:r>
                </w:p>
                <w:p w14:paraId="69276AFE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11017">
                    <w:rPr>
                      <w:rFonts w:ascii="Arial" w:hAnsi="Arial" w:cs="Arial"/>
                      <w:sz w:val="16"/>
                      <w:szCs w:val="16"/>
                    </w:rPr>
                    <w:t>w tym urządzenia służące do wytwarzania, przetwarzania i dystrybucji prądu elektrycznego do celów sygnalizacji i łączności; hamulce torowe, systemy oświetleniowe do celów ruchu kolejowego i bezpieczeństwa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28408F7B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11017">
                    <w:rPr>
                      <w:rFonts w:ascii="Arial" w:hAnsi="Arial" w:cs="Arial"/>
                      <w:sz w:val="16"/>
                      <w:szCs w:val="16"/>
                    </w:rPr>
                    <w:t xml:space="preserve">11 801 520,97 </w:t>
                  </w:r>
                </w:p>
              </w:tc>
              <w:tc>
                <w:tcPr>
                  <w:tcW w:w="1134" w:type="dxa"/>
                </w:tcPr>
                <w:p w14:paraId="4FCD292A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0CB1150A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</w:tr>
            <w:tr w:rsidR="00711017" w:rsidRPr="00BA79F6" w14:paraId="27487B86" w14:textId="77777777" w:rsidTr="00711017">
              <w:trPr>
                <w:trHeight w:val="372"/>
              </w:trPr>
              <w:tc>
                <w:tcPr>
                  <w:tcW w:w="545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6B19538A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Łączna składka (1-7)</w:t>
                  </w:r>
                </w:p>
              </w:tc>
              <w:tc>
                <w:tcPr>
                  <w:tcW w:w="3402" w:type="dxa"/>
                  <w:gridSpan w:val="2"/>
                  <w:vAlign w:val="center"/>
                </w:tcPr>
                <w:p w14:paraId="45A6B3B2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</w:tbl>
          <w:p w14:paraId="25665430" w14:textId="77777777" w:rsidR="00114867" w:rsidRDefault="00114867" w:rsidP="009729E1">
            <w:pPr>
              <w:spacing w:after="40"/>
              <w:ind w:left="317" w:firstLine="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382DBAD" w14:textId="77777777" w:rsidR="00711017" w:rsidRPr="00711017" w:rsidRDefault="00711017" w:rsidP="0071101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C41761" w14:textId="77777777" w:rsidR="00711017" w:rsidRDefault="00711017" w:rsidP="00711017">
            <w:pPr>
              <w:pStyle w:val="Akapitzlist"/>
              <w:spacing w:line="276" w:lineRule="auto"/>
              <w:ind w:left="644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20A99B3D" w14:textId="2956E1E1" w:rsidR="00711017" w:rsidRPr="00711017" w:rsidRDefault="00711017" w:rsidP="00711017">
            <w:pPr>
              <w:pStyle w:val="Akapitzlist"/>
              <w:numPr>
                <w:ilvl w:val="0"/>
                <w:numId w:val="31"/>
              </w:num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711017">
              <w:rPr>
                <w:rFonts w:ascii="Arial" w:hAnsi="Arial" w:cs="Arial"/>
                <w:b/>
                <w:sz w:val="20"/>
                <w:szCs w:val="18"/>
              </w:rPr>
              <w:t>Pakiet nr 2: cena brutto - …………………………………zł</w:t>
            </w:r>
          </w:p>
          <w:p w14:paraId="1C8790A0" w14:textId="77777777" w:rsidR="00711017" w:rsidRDefault="00711017" w:rsidP="00711017">
            <w:pPr>
              <w:spacing w:after="40"/>
              <w:ind w:left="317" w:firstLine="4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AC0B65C" w14:textId="77777777" w:rsidR="00711017" w:rsidRDefault="00711017" w:rsidP="00711017">
            <w:pPr>
              <w:spacing w:after="40"/>
              <w:ind w:left="317" w:firstLine="4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27297EB" w14:textId="77777777" w:rsidR="00711017" w:rsidRPr="00711017" w:rsidRDefault="00711017" w:rsidP="00711017">
            <w:pPr>
              <w:spacing w:after="40"/>
              <w:ind w:left="317" w:firstLine="4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711017">
              <w:rPr>
                <w:rFonts w:ascii="Arial" w:hAnsi="Arial" w:cs="Arial"/>
                <w:b/>
                <w:sz w:val="18"/>
                <w:szCs w:val="18"/>
              </w:rPr>
              <w:t xml:space="preserve">Tabela nr 1. </w:t>
            </w:r>
          </w:p>
          <w:p w14:paraId="33EB121E" w14:textId="77777777" w:rsidR="00711017" w:rsidRPr="00711017" w:rsidRDefault="00711017" w:rsidP="00711017">
            <w:pPr>
              <w:keepNext/>
              <w:keepLines/>
              <w:spacing w:line="276" w:lineRule="auto"/>
              <w:ind w:left="284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711017">
              <w:rPr>
                <w:rFonts w:ascii="Arial" w:hAnsi="Arial" w:cs="Arial"/>
                <w:b/>
                <w:sz w:val="18"/>
                <w:szCs w:val="18"/>
              </w:rPr>
              <w:t>Składka za pakiet nr 2 w rozbiciu na poszczególne składniki mienia</w:t>
            </w:r>
          </w:p>
          <w:tbl>
            <w:tblPr>
              <w:tblW w:w="8647" w:type="dxa"/>
              <w:tblInd w:w="3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2410"/>
              <w:gridCol w:w="2268"/>
              <w:gridCol w:w="1134"/>
              <w:gridCol w:w="2268"/>
            </w:tblGrid>
            <w:tr w:rsidR="00711017" w:rsidRPr="006B4388" w14:paraId="76E578DB" w14:textId="77777777" w:rsidTr="00170A76">
              <w:trPr>
                <w:trHeight w:val="37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5C22D938" w14:textId="77777777" w:rsidR="00711017" w:rsidRPr="006B4388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b/>
                      <w:sz w:val="16"/>
                      <w:szCs w:val="16"/>
                    </w:rPr>
                    <w:lastRenderedPageBreak/>
                    <w:t>Lp.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FF42EC2" w14:textId="77777777" w:rsidR="00711017" w:rsidRPr="006B4388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b/>
                      <w:sz w:val="16"/>
                      <w:szCs w:val="16"/>
                    </w:rPr>
                    <w:t>Rodzaj majątku/ryzyka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15B29428" w14:textId="77777777" w:rsidR="00711017" w:rsidRPr="006B4388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Wartość ubezpieczanego mienia w PLN  </w:t>
                  </w:r>
                </w:p>
              </w:tc>
              <w:tc>
                <w:tcPr>
                  <w:tcW w:w="1134" w:type="dxa"/>
                  <w:vAlign w:val="center"/>
                </w:tcPr>
                <w:p w14:paraId="7EEA8789" w14:textId="77777777" w:rsidR="00711017" w:rsidRPr="006B4388" w:rsidRDefault="00711017" w:rsidP="00711017">
                  <w:pPr>
                    <w:keepNext/>
                    <w:keepLines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Stawka 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w </w:t>
                  </w:r>
                  <w:r w:rsidRPr="006B4388">
                    <w:rPr>
                      <w:rFonts w:ascii="Arial" w:hAnsi="Arial" w:cs="Arial"/>
                      <w:sz w:val="16"/>
                      <w:szCs w:val="16"/>
                    </w:rPr>
                    <w:t>‰</w:t>
                  </w:r>
                </w:p>
              </w:tc>
              <w:tc>
                <w:tcPr>
                  <w:tcW w:w="2268" w:type="dxa"/>
                  <w:vAlign w:val="center"/>
                </w:tcPr>
                <w:p w14:paraId="065E9E24" w14:textId="77777777" w:rsidR="00711017" w:rsidRPr="006B4388" w:rsidRDefault="00711017" w:rsidP="00711017">
                  <w:pPr>
                    <w:keepNext/>
                    <w:keepLines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b/>
                      <w:sz w:val="16"/>
                      <w:szCs w:val="16"/>
                    </w:rPr>
                    <w:t>Składka roczna w PLN</w:t>
                  </w:r>
                </w:p>
              </w:tc>
            </w:tr>
            <w:tr w:rsidR="00711017" w:rsidRPr="006B4388" w14:paraId="29F146FC" w14:textId="77777777" w:rsidTr="00170A76">
              <w:trPr>
                <w:trHeight w:val="37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5C5A6916" w14:textId="77777777" w:rsidR="00711017" w:rsidRPr="006B4388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b/>
                      <w:sz w:val="16"/>
                      <w:szCs w:val="16"/>
                    </w:rPr>
                    <w:t>1.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37E50D4" w14:textId="77777777" w:rsidR="00711017" w:rsidRPr="006B4388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sz w:val="16"/>
                      <w:szCs w:val="16"/>
                    </w:rPr>
                    <w:t>Serwerownie oraz pozostały sprzęt elektroniczny nie starszy niż 2 lata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6FEF94B4" w14:textId="77777777" w:rsidR="00711017" w:rsidRPr="006B4388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sz w:val="16"/>
                      <w:szCs w:val="16"/>
                    </w:rPr>
                    <w:t>9.416.880,61</w:t>
                  </w:r>
                </w:p>
              </w:tc>
              <w:tc>
                <w:tcPr>
                  <w:tcW w:w="1134" w:type="dxa"/>
                  <w:vAlign w:val="center"/>
                </w:tcPr>
                <w:p w14:paraId="5528A65D" w14:textId="77777777" w:rsidR="00711017" w:rsidRPr="006B4388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13832A0F" w14:textId="77777777" w:rsidR="00711017" w:rsidRPr="006B4388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711017" w:rsidRPr="006B4388" w14:paraId="790BA8B0" w14:textId="77777777" w:rsidTr="00170A76">
              <w:trPr>
                <w:trHeight w:val="37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283CFA9B" w14:textId="77777777" w:rsidR="00711017" w:rsidRPr="006B4388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2.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666C39B" w14:textId="77777777" w:rsidR="00711017" w:rsidRPr="006B4388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sz w:val="16"/>
                      <w:szCs w:val="16"/>
                    </w:rPr>
                    <w:t>Sekcja II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6F6AED18" w14:textId="77777777" w:rsidR="00711017" w:rsidRPr="006B4388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sz w:val="16"/>
                      <w:szCs w:val="16"/>
                    </w:rPr>
                    <w:t>100.000,00</w:t>
                  </w:r>
                </w:p>
              </w:tc>
              <w:tc>
                <w:tcPr>
                  <w:tcW w:w="1134" w:type="dxa"/>
                  <w:vAlign w:val="center"/>
                </w:tcPr>
                <w:p w14:paraId="74169F1C" w14:textId="77777777" w:rsidR="00711017" w:rsidRPr="006B4388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22E2FCDE" w14:textId="77777777" w:rsidR="00711017" w:rsidRPr="006B4388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711017" w:rsidRPr="006B4388" w14:paraId="75ADFA25" w14:textId="77777777" w:rsidTr="00170A76">
              <w:trPr>
                <w:trHeight w:val="37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4F53522F" w14:textId="77777777" w:rsidR="00711017" w:rsidRPr="006B4388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b/>
                      <w:sz w:val="16"/>
                      <w:szCs w:val="16"/>
                    </w:rPr>
                    <w:t>3.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A84C4CB" w14:textId="77777777" w:rsidR="00711017" w:rsidRPr="006B4388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sz w:val="16"/>
                      <w:szCs w:val="16"/>
                    </w:rPr>
                    <w:t>Sekcja III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627E72EA" w14:textId="77777777" w:rsidR="00711017" w:rsidRPr="006B4388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sz w:val="16"/>
                      <w:szCs w:val="16"/>
                    </w:rPr>
                    <w:t>40.000,00 zł dla</w:t>
                  </w:r>
                </w:p>
                <w:p w14:paraId="280B6CAD" w14:textId="77777777" w:rsidR="00711017" w:rsidRPr="006B4388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sz w:val="16"/>
                      <w:szCs w:val="16"/>
                    </w:rPr>
                    <w:t>k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.</w:t>
                  </w:r>
                  <w:r w:rsidRPr="006B4388">
                    <w:rPr>
                      <w:rFonts w:ascii="Arial" w:hAnsi="Arial" w:cs="Arial"/>
                      <w:sz w:val="16"/>
                      <w:szCs w:val="16"/>
                    </w:rPr>
                    <w:t xml:space="preserve"> proporcjonalnych;</w:t>
                  </w:r>
                </w:p>
                <w:p w14:paraId="5954F161" w14:textId="77777777" w:rsidR="00711017" w:rsidRPr="006B4388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sz w:val="16"/>
                      <w:szCs w:val="16"/>
                    </w:rPr>
                    <w:t>60.000,00 zł dla</w:t>
                  </w:r>
                </w:p>
                <w:p w14:paraId="25833E19" w14:textId="77777777" w:rsidR="00711017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sz w:val="16"/>
                      <w:szCs w:val="16"/>
                    </w:rPr>
                    <w:t>k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. </w:t>
                  </w:r>
                  <w:r w:rsidRPr="006B4388">
                    <w:rPr>
                      <w:rFonts w:ascii="Arial" w:hAnsi="Arial" w:cs="Arial"/>
                      <w:sz w:val="16"/>
                      <w:szCs w:val="16"/>
                    </w:rPr>
                    <w:t>nieproporcjonalnych;</w:t>
                  </w:r>
                </w:p>
                <w:p w14:paraId="2ABCE97C" w14:textId="36F1F9C2" w:rsidR="002F28A3" w:rsidRPr="002F28A3" w:rsidRDefault="002F28A3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F28A3">
                    <w:rPr>
                      <w:rFonts w:ascii="Arial" w:hAnsi="Arial" w:cs="Arial"/>
                      <w:sz w:val="16"/>
                      <w:szCs w:val="16"/>
                    </w:rPr>
                    <w:t>okres odszkodowawczy 2 miesiące</w:t>
                  </w:r>
                </w:p>
              </w:tc>
              <w:tc>
                <w:tcPr>
                  <w:tcW w:w="1134" w:type="dxa"/>
                  <w:vAlign w:val="center"/>
                </w:tcPr>
                <w:p w14:paraId="2C560C52" w14:textId="77777777" w:rsidR="00711017" w:rsidRPr="006B4388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7C236A32" w14:textId="77777777" w:rsidR="00711017" w:rsidRPr="006B4388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711017" w:rsidRPr="006B4388" w14:paraId="369B8C7A" w14:textId="77777777" w:rsidTr="00170A76">
              <w:trPr>
                <w:trHeight w:val="372"/>
              </w:trPr>
              <w:tc>
                <w:tcPr>
                  <w:tcW w:w="524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2E62528E" w14:textId="77777777" w:rsidR="00711017" w:rsidRPr="006B4388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b/>
                      <w:sz w:val="16"/>
                      <w:szCs w:val="16"/>
                    </w:rPr>
                    <w:t>Łączna składka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(1-3)</w:t>
                  </w:r>
                </w:p>
              </w:tc>
              <w:tc>
                <w:tcPr>
                  <w:tcW w:w="3402" w:type="dxa"/>
                  <w:gridSpan w:val="2"/>
                  <w:vAlign w:val="center"/>
                </w:tcPr>
                <w:p w14:paraId="0D05E7D5" w14:textId="77777777" w:rsidR="00711017" w:rsidRPr="006B4388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</w:tbl>
          <w:p w14:paraId="01085CC0" w14:textId="77777777" w:rsidR="00711017" w:rsidRDefault="00711017" w:rsidP="0071101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DAD471" w14:textId="77777777" w:rsidR="00711017" w:rsidRDefault="00711017" w:rsidP="0071101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0B6EF3" w14:textId="77777777" w:rsidR="00711017" w:rsidRPr="00711017" w:rsidRDefault="00711017" w:rsidP="0071101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478400B" w14:textId="683CF142" w:rsidR="007D25E0" w:rsidRPr="00C10C58" w:rsidRDefault="00DE5DE6" w:rsidP="007D25E0">
            <w:pPr>
              <w:pStyle w:val="Akapitzlist"/>
              <w:numPr>
                <w:ilvl w:val="1"/>
                <w:numId w:val="20"/>
              </w:numPr>
              <w:tabs>
                <w:tab w:val="clear" w:pos="1440"/>
                <w:tab w:val="num" w:pos="601"/>
              </w:tabs>
              <w:ind w:left="601" w:hanging="28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10C58">
              <w:rPr>
                <w:rFonts w:ascii="Arial" w:hAnsi="Arial" w:cs="Arial"/>
                <w:b/>
                <w:sz w:val="20"/>
                <w:szCs w:val="20"/>
                <w:u w:val="single"/>
              </w:rPr>
              <w:t>KRYTERIUM NR 2</w:t>
            </w:r>
          </w:p>
          <w:p w14:paraId="77AB2775" w14:textId="77777777" w:rsidR="007D25E0" w:rsidRPr="00C10C58" w:rsidRDefault="007D25E0" w:rsidP="007D25E0">
            <w:pPr>
              <w:pStyle w:val="Akapitzlist"/>
              <w:ind w:left="601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663AA664" w14:textId="343DA6F6" w:rsidR="00DE5DE6" w:rsidRPr="00C10C58" w:rsidRDefault="00114867" w:rsidP="007D25E0">
            <w:pPr>
              <w:pStyle w:val="Akapitzlist"/>
              <w:ind w:left="60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10C58">
              <w:rPr>
                <w:rFonts w:ascii="Arial" w:hAnsi="Arial" w:cs="Arial"/>
                <w:b/>
                <w:sz w:val="20"/>
                <w:szCs w:val="20"/>
              </w:rPr>
              <w:t>OŚWIADCZ</w:t>
            </w:r>
            <w:r w:rsidR="00DE5DE6" w:rsidRPr="00C10C58">
              <w:rPr>
                <w:rFonts w:ascii="Arial" w:hAnsi="Arial" w:cs="Arial"/>
                <w:b/>
                <w:sz w:val="20"/>
                <w:szCs w:val="20"/>
              </w:rPr>
              <w:t>AMY,</w:t>
            </w:r>
            <w:r w:rsidRPr="00C10C58">
              <w:rPr>
                <w:rFonts w:ascii="Arial" w:hAnsi="Arial" w:cs="Arial"/>
                <w:b/>
                <w:sz w:val="20"/>
                <w:szCs w:val="20"/>
              </w:rPr>
              <w:t xml:space="preserve"> IŻ </w:t>
            </w:r>
          </w:p>
          <w:p w14:paraId="3B1B5B7D" w14:textId="77777777" w:rsidR="00DE5DE6" w:rsidRPr="00C10C58" w:rsidRDefault="00DE5DE6" w:rsidP="00DE5DE6">
            <w:pPr>
              <w:pStyle w:val="Akapitzlist"/>
              <w:ind w:left="601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04E6C53F" w14:textId="55B9207F" w:rsidR="00DE5DE6" w:rsidRPr="00C10C58" w:rsidRDefault="00114867" w:rsidP="00DE5DE6">
            <w:pPr>
              <w:pStyle w:val="Akapitzlist"/>
              <w:spacing w:before="120"/>
              <w:ind w:left="601"/>
              <w:contextualSpacing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10C58">
              <w:rPr>
                <w:rFonts w:ascii="Arial" w:hAnsi="Arial" w:cs="Arial"/>
                <w:b/>
                <w:sz w:val="20"/>
                <w:szCs w:val="20"/>
                <w:u w:val="single"/>
              </w:rPr>
              <w:t>AKCEPTUJEMY</w:t>
            </w:r>
            <w:r w:rsidR="00DE5DE6" w:rsidRPr="00C10C58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  <w:r w:rsidRPr="00C10C58">
              <w:rPr>
                <w:rFonts w:ascii="Arial" w:hAnsi="Arial" w:cs="Arial"/>
                <w:b/>
                <w:sz w:val="20"/>
                <w:szCs w:val="20"/>
                <w:u w:val="single"/>
              </w:rPr>
              <w:t>/</w:t>
            </w:r>
            <w:r w:rsidR="00DE5DE6" w:rsidRPr="00C10C58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  <w:r w:rsidRPr="00C10C58">
              <w:rPr>
                <w:rFonts w:ascii="Arial" w:hAnsi="Arial" w:cs="Arial"/>
                <w:b/>
                <w:sz w:val="20"/>
                <w:szCs w:val="20"/>
                <w:u w:val="single"/>
              </w:rPr>
              <w:t>NIE AKCEPTUJEMY</w:t>
            </w:r>
            <w:r w:rsidR="00DE5DE6" w:rsidRPr="00C10C58">
              <w:rPr>
                <w:rFonts w:ascii="Arial" w:hAnsi="Arial" w:cs="Arial"/>
                <w:b/>
                <w:sz w:val="20"/>
                <w:szCs w:val="20"/>
                <w:u w:val="single"/>
              </w:rPr>
              <w:t>*</w:t>
            </w:r>
          </w:p>
          <w:p w14:paraId="7186A6C7" w14:textId="77777777" w:rsidR="00DE5DE6" w:rsidRPr="00C10C58" w:rsidRDefault="00DE5DE6" w:rsidP="00DE5DE6">
            <w:pPr>
              <w:pStyle w:val="Akapitzlist"/>
              <w:spacing w:before="120" w:after="120" w:line="288" w:lineRule="auto"/>
              <w:ind w:left="601"/>
              <w:contextualSpacing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4A0B123" w14:textId="0A521CA9" w:rsidR="00DE5DE6" w:rsidRDefault="00C10C58" w:rsidP="00DE5DE6">
            <w:pPr>
              <w:spacing w:before="120" w:after="120" w:line="288" w:lineRule="auto"/>
              <w:ind w:left="317" w:firstLine="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KLAUZULĘ FAKULTATYWNĄ (1) - </w:t>
            </w:r>
            <w:r w:rsidRPr="00C10C58">
              <w:rPr>
                <w:rFonts w:ascii="Arial" w:hAnsi="Arial" w:cs="Arial"/>
                <w:b/>
                <w:sz w:val="20"/>
                <w:szCs w:val="20"/>
                <w:u w:val="single"/>
              </w:rPr>
              <w:t>Zwiększenie sumy ubezpieczenia/ limitów odpowiedzialności</w:t>
            </w:r>
          </w:p>
          <w:p w14:paraId="264CDDB9" w14:textId="77777777" w:rsidR="00C10B0E" w:rsidRDefault="00C10B0E" w:rsidP="00DE5DE6">
            <w:pPr>
              <w:spacing w:before="120" w:after="120" w:line="288" w:lineRule="auto"/>
              <w:ind w:left="317" w:firstLine="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E2B9CD" w14:textId="0B223067" w:rsidR="00C10B0E" w:rsidRDefault="00C10B0E" w:rsidP="00DE5DE6">
            <w:pPr>
              <w:spacing w:before="120" w:after="120" w:line="288" w:lineRule="auto"/>
              <w:ind w:left="317" w:firstLine="4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C10B0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UWAGA: Wykonawca skreśla/podkreśla/zaznacza w Formularzu ofertowym sformułowania </w:t>
            </w:r>
            <w:r w:rsidRPr="00C10B0E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akceptujemy</w:t>
            </w:r>
            <w:r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 lub </w:t>
            </w:r>
            <w:r w:rsidRPr="00C10B0E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nie akceptujemy</w:t>
            </w:r>
            <w:r w:rsidRPr="00C10B0E">
              <w:rPr>
                <w:rFonts w:ascii="Arial" w:hAnsi="Arial" w:cs="Arial"/>
                <w:b/>
                <w:i/>
                <w:sz w:val="20"/>
                <w:szCs w:val="20"/>
              </w:rPr>
              <w:t>. Przy czym, gdy żadne sformułowanie nie zostanie skreślone/podkreślone/zaznaczone lub zostaną skreślone/podkreślone/zaznaczone dwa sformułowania, Zamawiający przyjmuje, iż Wykonawca oferuje brak akceptacji dla „Klauzuli fakultatywnej</w:t>
            </w:r>
            <w:r w:rsidR="00C10C5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(1)</w:t>
            </w:r>
            <w:r w:rsidRPr="00C10B0E">
              <w:rPr>
                <w:rFonts w:ascii="Arial" w:hAnsi="Arial" w:cs="Arial"/>
                <w:b/>
                <w:i/>
                <w:sz w:val="20"/>
                <w:szCs w:val="20"/>
              </w:rPr>
              <w:t>” i tym samym w danym kryterium przyzna 0 pkt.</w:t>
            </w:r>
          </w:p>
          <w:p w14:paraId="30C79B87" w14:textId="77777777" w:rsidR="00C10C58" w:rsidRPr="00C10B0E" w:rsidRDefault="00C10C58" w:rsidP="00DE5DE6">
            <w:pPr>
              <w:spacing w:before="120" w:after="120" w:line="288" w:lineRule="auto"/>
              <w:ind w:left="317" w:firstLine="4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14:paraId="43387724" w14:textId="2E866472" w:rsidR="00C10C58" w:rsidRPr="00C10C58" w:rsidRDefault="00C10C58" w:rsidP="00C10C58">
            <w:pPr>
              <w:pStyle w:val="Akapitzlist"/>
              <w:numPr>
                <w:ilvl w:val="1"/>
                <w:numId w:val="20"/>
              </w:numPr>
              <w:tabs>
                <w:tab w:val="clear" w:pos="1440"/>
                <w:tab w:val="num" w:pos="601"/>
              </w:tabs>
              <w:ind w:left="601" w:hanging="28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KRYTERIUM NR 3</w:t>
            </w:r>
          </w:p>
          <w:p w14:paraId="683F865A" w14:textId="77777777" w:rsidR="00C10C58" w:rsidRPr="00C10C58" w:rsidRDefault="00C10C58" w:rsidP="00C10C58">
            <w:pPr>
              <w:pStyle w:val="Akapitzlist"/>
              <w:ind w:left="601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68122893" w14:textId="77777777" w:rsidR="00C10C58" w:rsidRPr="00C10C58" w:rsidRDefault="00C10C58" w:rsidP="00C10C58">
            <w:pPr>
              <w:pStyle w:val="Akapitzlist"/>
              <w:ind w:left="60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10C58">
              <w:rPr>
                <w:rFonts w:ascii="Arial" w:hAnsi="Arial" w:cs="Arial"/>
                <w:b/>
                <w:sz w:val="20"/>
                <w:szCs w:val="20"/>
              </w:rPr>
              <w:t xml:space="preserve">OŚWIADCZAMY, IŻ </w:t>
            </w:r>
          </w:p>
          <w:p w14:paraId="1BAB6F3D" w14:textId="77777777" w:rsidR="00C10C58" w:rsidRPr="00C10C58" w:rsidRDefault="00C10C58" w:rsidP="00C10C58">
            <w:pPr>
              <w:pStyle w:val="Akapitzlist"/>
              <w:ind w:left="601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1AD736DA" w14:textId="77777777" w:rsidR="00C10C58" w:rsidRPr="00C10C58" w:rsidRDefault="00C10C58" w:rsidP="00C10C58">
            <w:pPr>
              <w:pStyle w:val="Akapitzlist"/>
              <w:spacing w:before="120"/>
              <w:ind w:left="601"/>
              <w:contextualSpacing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10C58">
              <w:rPr>
                <w:rFonts w:ascii="Arial" w:hAnsi="Arial" w:cs="Arial"/>
                <w:b/>
                <w:sz w:val="20"/>
                <w:szCs w:val="20"/>
                <w:u w:val="single"/>
              </w:rPr>
              <w:t>AKCEPTUJEMY / NIE AKCEPTUJEMY*</w:t>
            </w:r>
          </w:p>
          <w:p w14:paraId="4D600BCE" w14:textId="77777777" w:rsidR="00C10C58" w:rsidRPr="00C10C58" w:rsidRDefault="00C10C58" w:rsidP="00C10C58">
            <w:pPr>
              <w:pStyle w:val="Akapitzlist"/>
              <w:spacing w:before="120" w:after="120" w:line="288" w:lineRule="auto"/>
              <w:ind w:left="601"/>
              <w:contextualSpacing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8B1CA07" w14:textId="26C7116A" w:rsidR="00C10C58" w:rsidRDefault="00C10C58" w:rsidP="00C10C58">
            <w:pPr>
              <w:spacing w:before="120" w:after="120" w:line="288" w:lineRule="auto"/>
              <w:ind w:left="317" w:firstLine="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10C58">
              <w:rPr>
                <w:rFonts w:ascii="Arial" w:hAnsi="Arial" w:cs="Arial"/>
                <w:b/>
                <w:sz w:val="20"/>
                <w:szCs w:val="20"/>
                <w:u w:val="single"/>
              </w:rPr>
              <w:t>KLAUZULĘ FAKULTATYWNĄ</w:t>
            </w:r>
            <w:r w:rsidRPr="00C10C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(2) </w:t>
            </w:r>
            <w:r w:rsidRPr="00C10C58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C10C58">
              <w:rPr>
                <w:rFonts w:ascii="Arial" w:hAnsi="Arial" w:cs="Arial"/>
                <w:b/>
                <w:sz w:val="20"/>
                <w:szCs w:val="20"/>
                <w:u w:val="single"/>
              </w:rPr>
              <w:t>Klauzula dobrego przebiegu</w:t>
            </w:r>
          </w:p>
          <w:p w14:paraId="57A079D5" w14:textId="77777777" w:rsidR="00C10C58" w:rsidRDefault="00C10C58" w:rsidP="00C10C58">
            <w:pPr>
              <w:spacing w:before="120" w:after="120" w:line="288" w:lineRule="auto"/>
              <w:ind w:left="317" w:firstLine="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DF3D4D1" w14:textId="4E383070" w:rsidR="000342E0" w:rsidRDefault="00C10C58" w:rsidP="00C10C58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C10B0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UWAGA: Wykonawca skreśla/podkreśla/zaznacza w Formularzu ofertowym sformułowania </w:t>
            </w:r>
            <w:r w:rsidRPr="00C10B0E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akceptujemy</w:t>
            </w:r>
            <w:r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 lub </w:t>
            </w:r>
            <w:r w:rsidRPr="00C10B0E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nie akceptujemy</w:t>
            </w:r>
            <w:r w:rsidRPr="00C10B0E">
              <w:rPr>
                <w:rFonts w:ascii="Arial" w:hAnsi="Arial" w:cs="Arial"/>
                <w:b/>
                <w:i/>
                <w:sz w:val="20"/>
                <w:szCs w:val="20"/>
              </w:rPr>
              <w:t>. Przy czym, gdy żadne sformułowanie nie zostanie skreślone/podkreślone/zaznaczone lub zostaną skreślone/podkreślone/zaznaczone dwa sformułowania, Zamawiający przyjmuje, iż Wykonawca oferuje brak akceptacji dla „Klauzuli fakultatywnej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 (2)</w:t>
            </w:r>
            <w:r w:rsidRPr="00C10B0E">
              <w:rPr>
                <w:rFonts w:ascii="Arial" w:hAnsi="Arial" w:cs="Arial"/>
                <w:b/>
                <w:i/>
                <w:sz w:val="20"/>
                <w:szCs w:val="20"/>
              </w:rPr>
              <w:t>” i tym samym w danym kryterium przyzna 0 pkt.</w:t>
            </w:r>
          </w:p>
          <w:p w14:paraId="78EA1133" w14:textId="77777777" w:rsidR="00C10C58" w:rsidRDefault="00C10C58" w:rsidP="00C10C58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14:paraId="06642067" w14:textId="77777777" w:rsidR="002F28A3" w:rsidRDefault="002F28A3" w:rsidP="002F28A3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*</w:t>
            </w:r>
            <w:r w:rsidRPr="002F28A3">
              <w:rPr>
                <w:rFonts w:ascii="Arial" w:hAnsi="Arial" w:cs="Arial"/>
                <w:b/>
                <w:i/>
                <w:sz w:val="20"/>
                <w:szCs w:val="20"/>
              </w:rPr>
              <w:t>Niepotrzebne skreślić</w:t>
            </w:r>
            <w:bookmarkStart w:id="0" w:name="_GoBack"/>
            <w:bookmarkEnd w:id="0"/>
          </w:p>
          <w:p w14:paraId="1E738A2A" w14:textId="45EBE95B" w:rsidR="002F28A3" w:rsidRPr="002F28A3" w:rsidRDefault="002F28A3" w:rsidP="002F28A3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41294B" w:rsidRPr="00C01274" w14:paraId="4CF61565" w14:textId="77777777" w:rsidTr="00D320E1">
        <w:trPr>
          <w:trHeight w:val="600"/>
        </w:trPr>
        <w:tc>
          <w:tcPr>
            <w:tcW w:w="11341" w:type="dxa"/>
            <w:gridSpan w:val="2"/>
            <w:hideMark/>
          </w:tcPr>
          <w:p w14:paraId="726D2F26" w14:textId="441DBD53" w:rsidR="0041294B" w:rsidRPr="00C01274" w:rsidRDefault="0041294B" w:rsidP="00231137">
            <w:pPr>
              <w:spacing w:after="40"/>
              <w:ind w:left="459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B6C8E7" w14:textId="1D930E59" w:rsidR="0041294B" w:rsidRPr="00B10ADF" w:rsidRDefault="0041294B" w:rsidP="00B10ADF">
            <w:pPr>
              <w:pStyle w:val="Akapitzlist"/>
              <w:numPr>
                <w:ilvl w:val="0"/>
                <w:numId w:val="20"/>
              </w:numPr>
              <w:spacing w:after="40"/>
              <w:ind w:left="459" w:hanging="459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10ADF">
              <w:rPr>
                <w:rFonts w:ascii="Arial" w:hAnsi="Arial" w:cs="Arial"/>
                <w:b/>
                <w:sz w:val="20"/>
                <w:szCs w:val="20"/>
              </w:rPr>
              <w:t>OŚWIADCZAM/-Y*, ŻE:</w:t>
            </w:r>
          </w:p>
          <w:p w14:paraId="6A9617A1" w14:textId="074CEE2F" w:rsidR="0041294B" w:rsidRPr="00C01274" w:rsidRDefault="0041294B" w:rsidP="0041294B">
            <w:pPr>
              <w:pStyle w:val="Akapitzlist"/>
              <w:numPr>
                <w:ilvl w:val="0"/>
                <w:numId w:val="19"/>
              </w:numPr>
              <w:tabs>
                <w:tab w:val="clear" w:pos="2340"/>
                <w:tab w:val="left" w:pos="459"/>
                <w:tab w:val="left" w:pos="9000"/>
              </w:tabs>
              <w:suppressAutoHyphens/>
              <w:spacing w:before="120" w:after="120"/>
              <w:ind w:left="459" w:hanging="459"/>
              <w:contextualSpacing w:val="0"/>
              <w:jc w:val="both"/>
              <w:rPr>
                <w:rStyle w:val="FontStyle43"/>
                <w:rFonts w:ascii="Arial" w:hAnsi="Arial" w:cs="Arial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lastRenderedPageBreak/>
              <w:t>wskazana cena w Formularzu Ofertowym obejmuje cały zakres przedmiotu zamówienia wskazanego przez Zamawiającego w SIWZ</w:t>
            </w:r>
            <w:r w:rsidR="00DE5DE6">
              <w:rPr>
                <w:rFonts w:ascii="Arial" w:hAnsi="Arial" w:cs="Arial"/>
                <w:sz w:val="20"/>
                <w:szCs w:val="20"/>
              </w:rPr>
              <w:t>, SOPZ oraz wzor</w:t>
            </w:r>
            <w:r w:rsidR="00B10ADF">
              <w:rPr>
                <w:rFonts w:ascii="Arial" w:hAnsi="Arial" w:cs="Arial"/>
                <w:sz w:val="20"/>
                <w:szCs w:val="20"/>
              </w:rPr>
              <w:t>ze</w:t>
            </w:r>
            <w:r w:rsidR="00DE5DE6">
              <w:rPr>
                <w:rFonts w:ascii="Arial" w:hAnsi="Arial" w:cs="Arial"/>
                <w:sz w:val="20"/>
                <w:szCs w:val="20"/>
              </w:rPr>
              <w:t xml:space="preserve"> um</w:t>
            </w:r>
            <w:r w:rsidR="00B10ADF">
              <w:rPr>
                <w:rFonts w:ascii="Arial" w:hAnsi="Arial" w:cs="Arial"/>
                <w:sz w:val="20"/>
                <w:szCs w:val="20"/>
              </w:rPr>
              <w:t>owy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, uwzględnia wszystkie wymagane opłaty i koszty niezbędne do zrealizowania całości przedmiotu zamówienia, bez względu na okoliczności i źródła ich powstania.   </w:t>
            </w:r>
          </w:p>
          <w:p w14:paraId="1B155914" w14:textId="3E025330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Style w:val="FontStyle43"/>
                <w:rFonts w:ascii="Arial" w:hAnsi="Arial" w:cs="Arial"/>
              </w:rPr>
              <w:t>akceptuję/akceptujemy* warunki wskazane w SIWZ, SOPZ oraz wzor</w:t>
            </w:r>
            <w:r w:rsidR="00B10ADF">
              <w:rPr>
                <w:rStyle w:val="FontStyle43"/>
                <w:rFonts w:ascii="Arial" w:hAnsi="Arial" w:cs="Arial"/>
              </w:rPr>
              <w:t>ze</w:t>
            </w:r>
            <w:r w:rsidRPr="00C01274">
              <w:rPr>
                <w:rStyle w:val="FontStyle43"/>
                <w:rFonts w:ascii="Arial" w:hAnsi="Arial" w:cs="Arial"/>
              </w:rPr>
              <w:t xml:space="preserve"> um</w:t>
            </w:r>
            <w:r w:rsidR="00B10ADF">
              <w:rPr>
                <w:rStyle w:val="FontStyle43"/>
                <w:rFonts w:ascii="Arial" w:hAnsi="Arial" w:cs="Arial"/>
              </w:rPr>
              <w:t>owy</w:t>
            </w:r>
            <w:r w:rsidRPr="00C01274">
              <w:rPr>
                <w:rStyle w:val="FontStyle43"/>
                <w:rFonts w:ascii="Arial" w:hAnsi="Arial" w:cs="Arial"/>
              </w:rPr>
              <w:t>. W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trakcie realizacji umowy nie przewiduje się możliwości waloryzacji ww. stawki o wskaźnik inflacji.</w:t>
            </w:r>
          </w:p>
          <w:p w14:paraId="1D0702B9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zapoznałem/zapoznaliśmy* się ze SIWZ i nie wnosimy do niej zastrzeżeń oraz zdobyliśmy konieczne informacje do przygotowania oferty.</w:t>
            </w:r>
          </w:p>
          <w:p w14:paraId="31003E5D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jestem/jesteśmy*  związani złożoną ofertą przez okres 30 dni - bieg terminu związania ofertą rozpoczyna się wraz z upływem terminu składania ofert.</w:t>
            </w:r>
          </w:p>
          <w:p w14:paraId="71653060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akceptuję/akceptujemy* przedstawione w SIWZ postanowienia umowy i we wskazanym przez Zamawiającego terminie zobowiązuje/zobowiązujemy* się do podpisania umowy, na określonych w SIWZ warunkach, w miejscu i terminie wyznaczonym przez Zamawiającego.</w:t>
            </w:r>
          </w:p>
          <w:p w14:paraId="51FDD4BA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zapoznałem/zapoznaliśmy* się ze wszystkimi warunkami zamówienia oraz dokumentami dotyczącymi przedmiotu zamówienia i akceptujemy je bez zastrzeżeń.</w:t>
            </w:r>
          </w:p>
          <w:p w14:paraId="11D6B52C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      </w:r>
          </w:p>
          <w:p w14:paraId="74F1050A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zostałem/zostaliśmy* poinformowani, że możemy wydzielić z oferty informacje stanowiące tajemnicę przedsiębiorstwa w rozumieniu przepisów o zwalczaniu nieuczciwej konkurencji jednocześnie wykazując, iż zastrzeżone informację stanowią tajemnice przedsiębiorstwa oraz zastrzec w odniesieniu do tych informacji, aby nie były one udostępnione.</w:t>
            </w:r>
          </w:p>
          <w:p w14:paraId="5D5B4957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left" w:pos="374"/>
                <w:tab w:val="num" w:pos="426"/>
                <w:tab w:val="left" w:pos="9000"/>
              </w:tabs>
              <w:suppressAutoHyphens/>
              <w:spacing w:before="120" w:after="120"/>
              <w:ind w:left="425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Oświadczam/y, że niniejsza oferta zawiera na stronach nr ....................... informacje stanowiące tajemnicę przedsiębiorstwa w rozumieniu przepisów o zwalczaniu nieuczciwej konkurencji.</w:t>
            </w:r>
          </w:p>
          <w:p w14:paraId="1219806D" w14:textId="77777777" w:rsidR="0041294B" w:rsidRPr="00C01274" w:rsidRDefault="0041294B" w:rsidP="00231137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</w:p>
          <w:p w14:paraId="776085B3" w14:textId="77777777" w:rsidR="0041294B" w:rsidRPr="00C01274" w:rsidRDefault="0041294B" w:rsidP="00231137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  <w:r w:rsidRPr="00C01274">
              <w:rPr>
                <w:rFonts w:ascii="Arial" w:hAnsi="Arial" w:cs="Arial"/>
                <w:i/>
                <w:sz w:val="18"/>
                <w:szCs w:val="18"/>
                <w:u w:val="single"/>
              </w:rPr>
              <w:t>*  niepotrzebne skreślić</w:t>
            </w:r>
          </w:p>
        </w:tc>
      </w:tr>
      <w:tr w:rsidR="0041294B" w:rsidRPr="00C01274" w14:paraId="6798C2F6" w14:textId="77777777" w:rsidTr="00D320E1">
        <w:trPr>
          <w:trHeight w:val="70"/>
        </w:trPr>
        <w:tc>
          <w:tcPr>
            <w:tcW w:w="11341" w:type="dxa"/>
            <w:gridSpan w:val="2"/>
          </w:tcPr>
          <w:p w14:paraId="179F96CA" w14:textId="77777777" w:rsidR="0041294B" w:rsidRPr="00C01274" w:rsidRDefault="0041294B" w:rsidP="00B10ADF">
            <w:pPr>
              <w:numPr>
                <w:ilvl w:val="0"/>
                <w:numId w:val="20"/>
              </w:numPr>
              <w:spacing w:before="120" w:after="40"/>
              <w:ind w:left="318" w:hanging="318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PODWYKONAWCY </w:t>
            </w:r>
            <w:r w:rsidRPr="00C01274">
              <w:rPr>
                <w:rFonts w:ascii="Arial" w:hAnsi="Arial" w:cs="Arial"/>
                <w:i/>
                <w:iCs/>
                <w:sz w:val="18"/>
                <w:szCs w:val="18"/>
              </w:rPr>
              <w:t>(wypełnić, jeżeli dotyczy)*</w:t>
            </w:r>
          </w:p>
          <w:tbl>
            <w:tblPr>
              <w:tblStyle w:val="Tabela-Siatka"/>
              <w:tblW w:w="0" w:type="auto"/>
              <w:tblInd w:w="162" w:type="dxa"/>
              <w:tblLayout w:type="fixed"/>
              <w:tblLook w:val="04A0" w:firstRow="1" w:lastRow="0" w:firstColumn="1" w:lastColumn="0" w:noHBand="0" w:noVBand="1"/>
            </w:tblPr>
            <w:tblGrid>
              <w:gridCol w:w="4917"/>
              <w:gridCol w:w="4731"/>
            </w:tblGrid>
            <w:tr w:rsidR="0041294B" w:rsidRPr="00C01274" w14:paraId="0DA15D03" w14:textId="77777777" w:rsidTr="00231137">
              <w:tc>
                <w:tcPr>
                  <w:tcW w:w="4917" w:type="dxa"/>
                </w:tcPr>
                <w:p w14:paraId="606887B7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 xml:space="preserve">Części zamówienia </w:t>
                  </w:r>
                </w:p>
              </w:tc>
              <w:tc>
                <w:tcPr>
                  <w:tcW w:w="4731" w:type="dxa"/>
                </w:tcPr>
                <w:p w14:paraId="252B6A7F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Nazwa firmy podwykonawcy</w:t>
                  </w:r>
                </w:p>
              </w:tc>
            </w:tr>
            <w:tr w:rsidR="0041294B" w:rsidRPr="00C01274" w14:paraId="1CC45CA1" w14:textId="77777777" w:rsidTr="00231137">
              <w:tc>
                <w:tcPr>
                  <w:tcW w:w="4917" w:type="dxa"/>
                </w:tcPr>
                <w:p w14:paraId="0279EB86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4731" w:type="dxa"/>
                </w:tcPr>
                <w:p w14:paraId="1A4D2655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41294B" w:rsidRPr="00C01274" w14:paraId="529A19BA" w14:textId="77777777" w:rsidTr="00231137">
              <w:tc>
                <w:tcPr>
                  <w:tcW w:w="4917" w:type="dxa"/>
                </w:tcPr>
                <w:p w14:paraId="34225D7D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4731" w:type="dxa"/>
                </w:tcPr>
                <w:p w14:paraId="25694573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41294B" w:rsidRPr="00C01274" w14:paraId="664F89E2" w14:textId="77777777" w:rsidTr="00231137">
              <w:tc>
                <w:tcPr>
                  <w:tcW w:w="4917" w:type="dxa"/>
                </w:tcPr>
                <w:p w14:paraId="7CD9E350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731" w:type="dxa"/>
                </w:tcPr>
                <w:p w14:paraId="4DF25FBC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14699419" w14:textId="77777777" w:rsidR="0041294B" w:rsidRPr="00C01274" w:rsidRDefault="0041294B" w:rsidP="00231137">
            <w:pPr>
              <w:widowControl w:val="0"/>
              <w:tabs>
                <w:tab w:val="left" w:pos="962"/>
              </w:tabs>
              <w:spacing w:line="276" w:lineRule="auto"/>
              <w:ind w:left="162"/>
              <w:rPr>
                <w:rFonts w:ascii="Arial" w:hAnsi="Arial" w:cs="Arial"/>
                <w:sz w:val="22"/>
                <w:szCs w:val="22"/>
              </w:rPr>
            </w:pPr>
            <w:r w:rsidRPr="00C01274">
              <w:rPr>
                <w:rFonts w:ascii="Arial" w:hAnsi="Arial" w:cs="Arial"/>
                <w:sz w:val="22"/>
                <w:szCs w:val="22"/>
              </w:rPr>
              <w:tab/>
            </w:r>
          </w:p>
          <w:p w14:paraId="31633343" w14:textId="77777777" w:rsidR="0041294B" w:rsidRPr="00C01274" w:rsidRDefault="0041294B" w:rsidP="00231137">
            <w:pPr>
              <w:tabs>
                <w:tab w:val="left" w:pos="426"/>
                <w:tab w:val="left" w:pos="709"/>
              </w:tabs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1274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*  W przypadku powierzenia części zamówienia podwykonawcom, należy podać nazwy firm podwykonawców. </w:t>
            </w:r>
          </w:p>
          <w:p w14:paraId="45B26350" w14:textId="77777777" w:rsidR="0041294B" w:rsidRPr="00C01274" w:rsidRDefault="0041294B" w:rsidP="00BB7AC2">
            <w:pPr>
              <w:tabs>
                <w:tab w:val="left" w:pos="426"/>
                <w:tab w:val="left" w:pos="709"/>
              </w:tabs>
              <w:spacing w:line="276" w:lineRule="auto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C01274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  Niewypełnienie oznacza wykonanie przedmiotu zamówienia bez udziału podwykonawców.</w:t>
            </w:r>
          </w:p>
        </w:tc>
      </w:tr>
      <w:tr w:rsidR="0041294B" w:rsidRPr="00C01274" w14:paraId="6CA140AF" w14:textId="77777777" w:rsidTr="00D320E1">
        <w:trPr>
          <w:trHeight w:val="241"/>
        </w:trPr>
        <w:tc>
          <w:tcPr>
            <w:tcW w:w="11341" w:type="dxa"/>
            <w:gridSpan w:val="2"/>
            <w:hideMark/>
          </w:tcPr>
          <w:p w14:paraId="6A7C3B78" w14:textId="77777777" w:rsidR="0041294B" w:rsidRPr="00C01274" w:rsidRDefault="0041294B" w:rsidP="00B10ADF">
            <w:pPr>
              <w:numPr>
                <w:ilvl w:val="0"/>
                <w:numId w:val="20"/>
              </w:numPr>
              <w:spacing w:after="40"/>
              <w:ind w:left="318" w:hanging="318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SPIS TREŚCI:</w:t>
            </w:r>
          </w:p>
          <w:p w14:paraId="3B025E35" w14:textId="77777777" w:rsidR="0041294B" w:rsidRPr="00C01274" w:rsidRDefault="0041294B" w:rsidP="00231137">
            <w:pPr>
              <w:spacing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Integralną część oferty stanowią następujące dokumenty:</w:t>
            </w:r>
          </w:p>
          <w:p w14:paraId="64E4FB82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………………………………………………………………………………………………………………..</w:t>
            </w:r>
          </w:p>
          <w:p w14:paraId="3F91856A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</w:t>
            </w:r>
            <w:r w:rsidR="002D2C1B" w:rsidRPr="00C01274">
              <w:rPr>
                <w:rFonts w:ascii="Arial" w:hAnsi="Arial" w:cs="Arial"/>
                <w:sz w:val="20"/>
                <w:szCs w:val="20"/>
              </w:rPr>
              <w:t>...............</w:t>
            </w:r>
          </w:p>
          <w:p w14:paraId="4CB80F85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</w:t>
            </w:r>
          </w:p>
          <w:p w14:paraId="4C383D41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</w:t>
            </w:r>
            <w:r w:rsidR="002D2C1B" w:rsidRPr="00C01274">
              <w:rPr>
                <w:rFonts w:ascii="Arial" w:hAnsi="Arial" w:cs="Arial"/>
                <w:sz w:val="20"/>
                <w:szCs w:val="20"/>
              </w:rPr>
              <w:t>...............</w:t>
            </w:r>
          </w:p>
          <w:p w14:paraId="2492BB95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…………………………………………………………………………………………………………..……</w:t>
            </w:r>
          </w:p>
          <w:p w14:paraId="2C331C38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………………………………………………………………………………………………………………..</w:t>
            </w:r>
          </w:p>
          <w:p w14:paraId="3FCE690F" w14:textId="77777777" w:rsidR="0041294B" w:rsidRPr="00C01274" w:rsidRDefault="0041294B" w:rsidP="00231137">
            <w:pPr>
              <w:spacing w:after="40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Oferta została złożona na .............. kolejno ponumerowanych stronach.</w:t>
            </w:r>
          </w:p>
        </w:tc>
      </w:tr>
      <w:tr w:rsidR="0041294B" w:rsidRPr="00C01274" w14:paraId="0DC5C124" w14:textId="77777777" w:rsidTr="00D320E1">
        <w:trPr>
          <w:trHeight w:val="1677"/>
        </w:trPr>
        <w:tc>
          <w:tcPr>
            <w:tcW w:w="4500" w:type="dxa"/>
            <w:vAlign w:val="bottom"/>
            <w:hideMark/>
          </w:tcPr>
          <w:p w14:paraId="013B6A6C" w14:textId="77777777" w:rsidR="0041294B" w:rsidRPr="00C01274" w:rsidRDefault="0041294B" w:rsidP="0023113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1274">
              <w:rPr>
                <w:rFonts w:ascii="Arial" w:hAnsi="Arial" w:cs="Arial"/>
                <w:sz w:val="18"/>
                <w:szCs w:val="18"/>
              </w:rPr>
              <w:lastRenderedPageBreak/>
              <w:t>……………………………………………………….</w:t>
            </w:r>
          </w:p>
          <w:p w14:paraId="5F6E53A0" w14:textId="77777777" w:rsidR="0041294B" w:rsidRPr="00C01274" w:rsidRDefault="0041294B" w:rsidP="00231137">
            <w:pPr>
              <w:spacing w:after="4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C01274">
              <w:rPr>
                <w:rFonts w:ascii="Arial" w:hAnsi="Arial" w:cs="Arial"/>
                <w:sz w:val="18"/>
                <w:szCs w:val="18"/>
              </w:rPr>
              <w:t>Pieczęć Wykonawcy</w:t>
            </w:r>
          </w:p>
        </w:tc>
        <w:tc>
          <w:tcPr>
            <w:tcW w:w="6841" w:type="dxa"/>
            <w:vAlign w:val="bottom"/>
            <w:hideMark/>
          </w:tcPr>
          <w:p w14:paraId="268B0947" w14:textId="77777777" w:rsidR="0041294B" w:rsidRPr="00C01274" w:rsidRDefault="0041294B" w:rsidP="00231137">
            <w:pPr>
              <w:spacing w:after="40"/>
              <w:ind w:left="4680" w:hanging="496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1274">
              <w:rPr>
                <w:rFonts w:ascii="Arial" w:hAnsi="Arial" w:cs="Arial"/>
                <w:sz w:val="18"/>
                <w:szCs w:val="18"/>
              </w:rPr>
              <w:t>......................................................................................</w:t>
            </w:r>
          </w:p>
          <w:p w14:paraId="3EEFBA2A" w14:textId="77777777" w:rsidR="0041294B" w:rsidRPr="00C01274" w:rsidRDefault="0041294B" w:rsidP="00231137">
            <w:pPr>
              <w:spacing w:after="4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C01274">
              <w:rPr>
                <w:rFonts w:ascii="Arial" w:hAnsi="Arial" w:cs="Arial"/>
                <w:sz w:val="18"/>
                <w:szCs w:val="18"/>
              </w:rPr>
              <w:t>Data i podpis upoważnionego przedstawiciela Wykonawcy</w:t>
            </w:r>
          </w:p>
        </w:tc>
      </w:tr>
    </w:tbl>
    <w:p w14:paraId="6FC131D9" w14:textId="2750D293" w:rsidR="00260197" w:rsidRPr="00C01274" w:rsidRDefault="00260197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61A25255" w14:textId="77777777" w:rsidR="00D406CE" w:rsidRDefault="00D406C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3193A56C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10173" w:type="dxa"/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5B7608" w:rsidRPr="00C01274" w14:paraId="1FB2ECD2" w14:textId="77777777" w:rsidTr="002B09CA">
        <w:trPr>
          <w:trHeight w:val="1585"/>
        </w:trPr>
        <w:tc>
          <w:tcPr>
            <w:tcW w:w="10173" w:type="dxa"/>
            <w:shd w:val="pct10" w:color="auto" w:fill="auto"/>
          </w:tcPr>
          <w:p w14:paraId="58B9CAA5" w14:textId="52B2E920" w:rsidR="005B7608" w:rsidRPr="00C01274" w:rsidRDefault="00260197" w:rsidP="00231137">
            <w:pPr>
              <w:tabs>
                <w:tab w:val="left" w:pos="8010"/>
                <w:tab w:val="right" w:pos="9641"/>
              </w:tabs>
              <w:ind w:right="707"/>
              <w:jc w:val="right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br w:type="page"/>
            </w:r>
            <w:r w:rsidR="005B7608" w:rsidRPr="00C01274">
              <w:rPr>
                <w:rFonts w:ascii="Arial" w:eastAsia="Tahoma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202A547" wp14:editId="5A8B6783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60325</wp:posOffset>
                      </wp:positionV>
                      <wp:extent cx="1920240" cy="868680"/>
                      <wp:effectExtent l="0" t="0" r="3810" b="7620"/>
                      <wp:wrapNone/>
                      <wp:docPr id="8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0240" cy="868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A3694E" w14:textId="77777777" w:rsidR="00FE570B" w:rsidRDefault="00FE570B" w:rsidP="005B7608"/>
                                <w:p w14:paraId="5F0BCA73" w14:textId="77777777" w:rsidR="00FE570B" w:rsidRDefault="00FE570B" w:rsidP="005B7608"/>
                                <w:p w14:paraId="62627405" w14:textId="77777777" w:rsidR="00FE570B" w:rsidRDefault="00FE570B" w:rsidP="005B7608"/>
                                <w:p w14:paraId="7609C046" w14:textId="77777777" w:rsidR="00FE570B" w:rsidRDefault="00FE570B" w:rsidP="005B760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F22432D" w14:textId="77777777" w:rsidR="00FE570B" w:rsidRDefault="00FE570B" w:rsidP="005B760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7A427E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(pieczęć wykonawcy)</w:t>
                                  </w:r>
                                </w:p>
                                <w:p w14:paraId="1077F808" w14:textId="77777777" w:rsidR="00FE570B" w:rsidRPr="007A427E" w:rsidRDefault="00FE570B" w:rsidP="005B760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2A547" id="Rectangle 9" o:spid="_x0000_s1026" style="position:absolute;left:0;text-align:left;margin-left:14.65pt;margin-top:4.75pt;width:151.2pt;height:68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">
                      <v:textbox inset="0,0,0,0">
                        <w:txbxContent>
                          <w:p w14:paraId="73A3694E" w14:textId="77777777" w:rsidR="00FE570B" w:rsidRDefault="00FE570B" w:rsidP="005B7608"/>
                          <w:p w14:paraId="5F0BCA73" w14:textId="77777777" w:rsidR="00FE570B" w:rsidRDefault="00FE570B" w:rsidP="005B7608"/>
                          <w:p w14:paraId="62627405" w14:textId="77777777" w:rsidR="00FE570B" w:rsidRDefault="00FE570B" w:rsidP="005B7608"/>
                          <w:p w14:paraId="7609C046" w14:textId="77777777" w:rsidR="00FE570B" w:rsidRDefault="00FE570B" w:rsidP="005B7608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14:paraId="6F22432D" w14:textId="77777777" w:rsidR="00FE570B" w:rsidRDefault="00FE570B" w:rsidP="005B7608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A427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(pieczęć wykonawcy)</w:t>
                            </w:r>
                          </w:p>
                          <w:p w14:paraId="1077F808" w14:textId="77777777" w:rsidR="00FE570B" w:rsidRPr="007A427E" w:rsidRDefault="00FE570B" w:rsidP="005B7608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7608" w:rsidRPr="00C01274">
              <w:rPr>
                <w:rFonts w:ascii="Arial" w:hAnsi="Arial" w:cs="Arial"/>
                <w:b/>
                <w:sz w:val="20"/>
                <w:szCs w:val="20"/>
              </w:rPr>
              <w:t xml:space="preserve"> Załącznik</w:t>
            </w:r>
            <w:r w:rsidR="005B7608" w:rsidRPr="00C01274"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</w:t>
            </w:r>
            <w:r w:rsidR="005B7608" w:rsidRPr="00C01274">
              <w:rPr>
                <w:rFonts w:ascii="Arial" w:hAnsi="Arial" w:cs="Arial"/>
                <w:b/>
                <w:sz w:val="20"/>
                <w:szCs w:val="20"/>
              </w:rPr>
              <w:t>nr</w:t>
            </w:r>
            <w:r w:rsidR="005B7608" w:rsidRPr="00C01274">
              <w:rPr>
                <w:rFonts w:ascii="Arial" w:hAnsi="Arial" w:cs="Arial"/>
                <w:b/>
                <w:spacing w:val="-4"/>
                <w:sz w:val="20"/>
                <w:szCs w:val="20"/>
              </w:rPr>
              <w:t xml:space="preserve"> </w:t>
            </w:r>
            <w:r w:rsidR="008A0A2E">
              <w:rPr>
                <w:rFonts w:ascii="Arial" w:hAnsi="Arial" w:cs="Arial"/>
                <w:b/>
                <w:spacing w:val="-4"/>
                <w:sz w:val="20"/>
                <w:szCs w:val="20"/>
              </w:rPr>
              <w:t>3</w:t>
            </w:r>
            <w:r w:rsidR="005B7608" w:rsidRPr="00C01274">
              <w:rPr>
                <w:rFonts w:ascii="Arial" w:hAnsi="Arial" w:cs="Arial"/>
                <w:b/>
                <w:spacing w:val="-4"/>
                <w:sz w:val="20"/>
                <w:szCs w:val="20"/>
              </w:rPr>
              <w:t xml:space="preserve"> </w:t>
            </w:r>
            <w:r w:rsidR="005B7608" w:rsidRPr="00C01274">
              <w:rPr>
                <w:rFonts w:ascii="Arial" w:hAnsi="Arial" w:cs="Arial"/>
                <w:b/>
                <w:sz w:val="20"/>
                <w:szCs w:val="20"/>
              </w:rPr>
              <w:t>do</w:t>
            </w:r>
            <w:r w:rsidR="005B7608" w:rsidRPr="00C01274">
              <w:rPr>
                <w:rFonts w:ascii="Arial" w:hAnsi="Arial" w:cs="Arial"/>
                <w:b/>
                <w:spacing w:val="-4"/>
                <w:sz w:val="20"/>
                <w:szCs w:val="20"/>
              </w:rPr>
              <w:t xml:space="preserve"> </w:t>
            </w:r>
            <w:r w:rsidR="005B7608" w:rsidRPr="00C01274">
              <w:rPr>
                <w:rFonts w:ascii="Arial" w:hAnsi="Arial" w:cs="Arial"/>
                <w:b/>
                <w:spacing w:val="-1"/>
                <w:sz w:val="20"/>
                <w:szCs w:val="20"/>
              </w:rPr>
              <w:t>SIWZ</w:t>
            </w:r>
          </w:p>
          <w:p w14:paraId="6AA00EE1" w14:textId="77777777" w:rsidR="005B7608" w:rsidRPr="00C01274" w:rsidRDefault="005B7608" w:rsidP="00231137">
            <w:pPr>
              <w:ind w:right="707"/>
              <w:jc w:val="right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  <w:p w14:paraId="1967C002" w14:textId="77777777" w:rsidR="005B7608" w:rsidRPr="00C01274" w:rsidRDefault="005B7608" w:rsidP="00231137">
            <w:pPr>
              <w:ind w:right="707"/>
              <w:jc w:val="center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  <w:p w14:paraId="3C3DC047" w14:textId="77777777" w:rsidR="005B7608" w:rsidRPr="00C01274" w:rsidRDefault="005B7608" w:rsidP="00231137">
            <w:pPr>
              <w:ind w:right="707"/>
              <w:jc w:val="right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  <w:p w14:paraId="28063C6F" w14:textId="77777777" w:rsidR="005B7608" w:rsidRPr="00C01274" w:rsidRDefault="005B7608" w:rsidP="00231137">
            <w:pPr>
              <w:ind w:right="707"/>
              <w:jc w:val="right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  <w:p w14:paraId="12494399" w14:textId="77777777" w:rsidR="005B7608" w:rsidRPr="00C01274" w:rsidRDefault="005B7608" w:rsidP="00231137">
            <w:pPr>
              <w:ind w:right="707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B7608" w:rsidRPr="00C01274" w14:paraId="001DCD7B" w14:textId="77777777" w:rsidTr="002B09CA">
        <w:tc>
          <w:tcPr>
            <w:tcW w:w="10173" w:type="dxa"/>
            <w:shd w:val="pct10" w:color="auto" w:fill="auto"/>
            <w:vAlign w:val="center"/>
          </w:tcPr>
          <w:p w14:paraId="2E33FC85" w14:textId="192ECBC8" w:rsidR="005B7608" w:rsidRPr="00C01274" w:rsidRDefault="005B7608" w:rsidP="0023113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</w:rPr>
              <w:t>OŚWIADCZENIE</w:t>
            </w:r>
            <w:r w:rsidRPr="00C01274">
              <w:rPr>
                <w:rFonts w:ascii="Arial" w:hAnsi="Arial" w:cs="Arial"/>
                <w:b/>
                <w:spacing w:val="-9"/>
                <w:sz w:val="20"/>
                <w:szCs w:val="20"/>
                <w:u w:val="single"/>
              </w:rPr>
              <w:t xml:space="preserve"> </w:t>
            </w:r>
            <w:r w:rsidRPr="000342E0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WYKONAWCY </w:t>
            </w:r>
          </w:p>
          <w:p w14:paraId="1B6B580E" w14:textId="77777777" w:rsidR="005B7608" w:rsidRPr="00C01274" w:rsidRDefault="005B7608" w:rsidP="008513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składane na podstawie</w:t>
            </w:r>
            <w:r w:rsidR="00D27202" w:rsidRPr="00C01274">
              <w:rPr>
                <w:rFonts w:ascii="Arial" w:hAnsi="Arial" w:cs="Arial"/>
                <w:b/>
                <w:sz w:val="20"/>
                <w:szCs w:val="20"/>
              </w:rPr>
              <w:t xml:space="preserve"> §17 ust 2 </w:t>
            </w:r>
            <w:r w:rsidR="00D27202" w:rsidRPr="00C01274">
              <w:rPr>
                <w:rFonts w:ascii="Arial" w:hAnsi="Arial" w:cs="Arial"/>
                <w:b/>
                <w:color w:val="000000"/>
                <w:sz w:val="20"/>
                <w:szCs w:val="20"/>
              </w:rPr>
              <w:t>Regulaminu udzielania zamówień publicznych sektorowych podprogowych obowiązujący w Pomorskiej Kolei Metropolitalnej S.A.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5B7608" w:rsidRPr="00C01274" w14:paraId="637BE8E8" w14:textId="77777777" w:rsidTr="002B09CA">
        <w:tblPrEx>
          <w:shd w:val="clear" w:color="auto" w:fill="auto"/>
        </w:tblPrEx>
        <w:trPr>
          <w:trHeight w:val="557"/>
        </w:trPr>
        <w:tc>
          <w:tcPr>
            <w:tcW w:w="10173" w:type="dxa"/>
            <w:vAlign w:val="center"/>
          </w:tcPr>
          <w:p w14:paraId="1260AA99" w14:textId="77777777" w:rsidR="005B7608" w:rsidRDefault="005B7608" w:rsidP="00231137">
            <w:pPr>
              <w:pStyle w:val="Bezodstpw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pacing w:val="-1"/>
                <w:sz w:val="20"/>
                <w:szCs w:val="20"/>
              </w:rPr>
              <w:t>Przystępując</w:t>
            </w:r>
            <w:r w:rsidRPr="00C01274">
              <w:rPr>
                <w:rFonts w:ascii="Arial" w:hAnsi="Arial" w:cs="Arial"/>
                <w:b/>
                <w:spacing w:val="-9"/>
                <w:sz w:val="20"/>
                <w:szCs w:val="20"/>
              </w:rPr>
              <w:t xml:space="preserve"> 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>do</w:t>
            </w:r>
            <w:r w:rsidRPr="00C01274">
              <w:rPr>
                <w:rFonts w:ascii="Arial" w:hAnsi="Arial" w:cs="Arial"/>
                <w:b/>
                <w:spacing w:val="-9"/>
                <w:sz w:val="20"/>
                <w:szCs w:val="20"/>
              </w:rPr>
              <w:t xml:space="preserve"> </w:t>
            </w:r>
            <w:r w:rsidRPr="00C01274">
              <w:rPr>
                <w:rFonts w:ascii="Arial" w:hAnsi="Arial" w:cs="Arial"/>
                <w:b/>
                <w:spacing w:val="-1"/>
                <w:sz w:val="20"/>
                <w:szCs w:val="20"/>
              </w:rPr>
              <w:t>postępowania</w:t>
            </w:r>
            <w:r w:rsidRPr="00C01274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>na</w:t>
            </w:r>
          </w:p>
          <w:p w14:paraId="3788D929" w14:textId="77777777" w:rsidR="000342E0" w:rsidRPr="00C01274" w:rsidRDefault="000342E0" w:rsidP="00231137">
            <w:pPr>
              <w:pStyle w:val="Bezodstpw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FFD1F0" w14:textId="47550560" w:rsidR="005B7608" w:rsidRDefault="000342E0" w:rsidP="00D27202">
            <w:pPr>
              <w:pStyle w:val="Bezodstpw"/>
              <w:jc w:val="center"/>
              <w:rPr>
                <w:rFonts w:ascii="Arial" w:hAnsi="Arial" w:cs="Arial"/>
                <w:b/>
                <w:bCs/>
                <w:iCs/>
                <w:lang w:eastAsia="x-none"/>
              </w:rPr>
            </w:pPr>
            <w:r w:rsidRPr="000342E0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Ubezpieczenie mienia Pomorskiej Kolei Metropolitalnej S.A</w:t>
            </w:r>
            <w:r>
              <w:rPr>
                <w:rFonts w:ascii="Arial" w:hAnsi="Arial" w:cs="Arial"/>
                <w:b/>
                <w:bCs/>
                <w:iCs/>
                <w:lang w:eastAsia="x-none"/>
              </w:rPr>
              <w:t>.</w:t>
            </w:r>
          </w:p>
          <w:p w14:paraId="217D6AEE" w14:textId="2E7BA6C3" w:rsidR="000342E0" w:rsidRPr="008A0A2E" w:rsidRDefault="000342E0" w:rsidP="00D27202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B7608" w:rsidRPr="00C01274" w14:paraId="069343A1" w14:textId="77777777" w:rsidTr="002B09CA">
        <w:tblPrEx>
          <w:shd w:val="clear" w:color="auto" w:fill="auto"/>
        </w:tblPrEx>
        <w:tc>
          <w:tcPr>
            <w:tcW w:w="10173" w:type="dxa"/>
          </w:tcPr>
          <w:p w14:paraId="23A30465" w14:textId="77777777" w:rsidR="005B7608" w:rsidRPr="00C01274" w:rsidRDefault="005B7608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spacing w:val="-1"/>
                <w:sz w:val="20"/>
                <w:szCs w:val="20"/>
                <w:lang w:val="pl-PL"/>
              </w:rPr>
            </w:pPr>
          </w:p>
          <w:p w14:paraId="3FEC50B0" w14:textId="77777777" w:rsidR="005B7608" w:rsidRPr="00C01274" w:rsidRDefault="005B7608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</w:pPr>
            <w:r w:rsidRPr="00C01274">
              <w:rPr>
                <w:rFonts w:ascii="Arial" w:eastAsia="Calibri" w:hAnsi="Arial" w:cs="Arial"/>
                <w:b/>
                <w:bCs/>
                <w:spacing w:val="-1"/>
                <w:sz w:val="20"/>
                <w:szCs w:val="20"/>
                <w:lang w:val="pl-PL"/>
              </w:rPr>
              <w:t>Działając</w:t>
            </w:r>
            <w:r w:rsidRPr="00C01274">
              <w:rPr>
                <w:rFonts w:ascii="Arial" w:eastAsia="Calibri" w:hAnsi="Arial" w:cs="Arial"/>
                <w:b/>
                <w:bCs/>
                <w:spacing w:val="-30"/>
                <w:sz w:val="20"/>
                <w:szCs w:val="20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w</w:t>
            </w:r>
            <w:r w:rsidRPr="00C01274">
              <w:rPr>
                <w:rFonts w:ascii="Arial" w:eastAsia="Calibri" w:hAnsi="Arial" w:cs="Arial"/>
                <w:b/>
                <w:bCs/>
                <w:spacing w:val="-30"/>
                <w:sz w:val="20"/>
                <w:szCs w:val="20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imieniu</w:t>
            </w:r>
            <w:r w:rsidRPr="00C01274">
              <w:rPr>
                <w:rFonts w:ascii="Arial" w:eastAsia="Calibri" w:hAnsi="Arial" w:cs="Arial"/>
                <w:b/>
                <w:bCs/>
                <w:spacing w:val="-31"/>
                <w:sz w:val="20"/>
                <w:szCs w:val="20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Wykonawcy:</w:t>
            </w:r>
          </w:p>
          <w:p w14:paraId="67E03A0A" w14:textId="77777777" w:rsidR="005B7608" w:rsidRPr="00C01274" w:rsidRDefault="005B7608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w w:val="95"/>
                <w:sz w:val="20"/>
                <w:szCs w:val="20"/>
                <w:lang w:val="pl-PL"/>
              </w:rPr>
            </w:pPr>
            <w:r w:rsidRPr="00C01274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…………………………………………………………………..……………………………………………………….……</w:t>
            </w:r>
            <w:r w:rsidRPr="00C01274">
              <w:rPr>
                <w:rFonts w:ascii="Arial" w:eastAsia="Calibri" w:hAnsi="Arial" w:cs="Arial"/>
                <w:b/>
                <w:bCs/>
                <w:w w:val="95"/>
                <w:sz w:val="20"/>
                <w:szCs w:val="20"/>
                <w:lang w:val="pl-PL"/>
              </w:rPr>
              <w:t xml:space="preserve"> </w:t>
            </w:r>
          </w:p>
          <w:p w14:paraId="201F8420" w14:textId="77777777" w:rsidR="005B7608" w:rsidRPr="00C01274" w:rsidRDefault="005B7608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w w:val="95"/>
                <w:sz w:val="20"/>
                <w:szCs w:val="20"/>
                <w:lang w:val="pl-PL"/>
              </w:rPr>
            </w:pPr>
          </w:p>
          <w:p w14:paraId="741C8814" w14:textId="77777777" w:rsidR="005B7608" w:rsidRPr="00C01274" w:rsidRDefault="002B09CA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spacing w:val="72"/>
                <w:w w:val="99"/>
                <w:sz w:val="20"/>
                <w:szCs w:val="20"/>
                <w:lang w:val="pl-PL"/>
              </w:rPr>
            </w:pPr>
            <w:r w:rsidRPr="00C01274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…………………………………………………………………..……………………………………………………….……</w:t>
            </w:r>
            <w:r w:rsidR="005B7608" w:rsidRPr="00C01274">
              <w:rPr>
                <w:rFonts w:ascii="Arial" w:eastAsia="Calibri" w:hAnsi="Arial" w:cs="Arial"/>
                <w:b/>
                <w:bCs/>
                <w:spacing w:val="72"/>
                <w:w w:val="99"/>
                <w:sz w:val="20"/>
                <w:szCs w:val="20"/>
                <w:lang w:val="pl-PL"/>
              </w:rPr>
              <w:t xml:space="preserve">              </w:t>
            </w:r>
          </w:p>
          <w:p w14:paraId="059D59E9" w14:textId="77777777" w:rsidR="005B7608" w:rsidRPr="00C01274" w:rsidRDefault="005B7608" w:rsidP="00231137">
            <w:pPr>
              <w:pStyle w:val="TableParagraph"/>
              <w:spacing w:line="242" w:lineRule="exact"/>
              <w:ind w:left="102"/>
              <w:jc w:val="center"/>
              <w:rPr>
                <w:rFonts w:ascii="Arial" w:eastAsia="Calibri" w:hAnsi="Arial" w:cs="Arial"/>
                <w:b/>
                <w:bCs/>
                <w:spacing w:val="-1"/>
                <w:sz w:val="18"/>
                <w:szCs w:val="18"/>
                <w:lang w:val="pl-PL"/>
              </w:rPr>
            </w:pPr>
            <w:r w:rsidRPr="00C01274">
              <w:rPr>
                <w:rFonts w:ascii="Arial" w:eastAsia="Calibri" w:hAnsi="Arial" w:cs="Arial"/>
                <w:b/>
                <w:bCs/>
                <w:sz w:val="18"/>
                <w:szCs w:val="18"/>
                <w:lang w:val="pl-PL"/>
              </w:rPr>
              <w:t>(podać</w:t>
            </w:r>
            <w:r w:rsidRPr="00C01274">
              <w:rPr>
                <w:rFonts w:ascii="Arial" w:eastAsia="Calibri" w:hAnsi="Arial" w:cs="Arial"/>
                <w:b/>
                <w:bCs/>
                <w:spacing w:val="-7"/>
                <w:sz w:val="18"/>
                <w:szCs w:val="18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z w:val="18"/>
                <w:szCs w:val="18"/>
                <w:lang w:val="pl-PL"/>
              </w:rPr>
              <w:t>nazwę</w:t>
            </w:r>
            <w:r w:rsidRPr="00C01274">
              <w:rPr>
                <w:rFonts w:ascii="Arial" w:eastAsia="Calibri" w:hAnsi="Arial" w:cs="Arial"/>
                <w:b/>
                <w:bCs/>
                <w:spacing w:val="-7"/>
                <w:sz w:val="18"/>
                <w:szCs w:val="18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z w:val="18"/>
                <w:szCs w:val="18"/>
                <w:lang w:val="pl-PL"/>
              </w:rPr>
              <w:t>i</w:t>
            </w:r>
            <w:r w:rsidRPr="00C01274">
              <w:rPr>
                <w:rFonts w:ascii="Arial" w:eastAsia="Calibri" w:hAnsi="Arial" w:cs="Arial"/>
                <w:b/>
                <w:bCs/>
                <w:spacing w:val="-8"/>
                <w:sz w:val="18"/>
                <w:szCs w:val="18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z w:val="18"/>
                <w:szCs w:val="18"/>
                <w:lang w:val="pl-PL"/>
              </w:rPr>
              <w:t>adres</w:t>
            </w:r>
            <w:r w:rsidRPr="00C01274">
              <w:rPr>
                <w:rFonts w:ascii="Arial" w:eastAsia="Calibri" w:hAnsi="Arial" w:cs="Arial"/>
                <w:b/>
                <w:bCs/>
                <w:spacing w:val="-7"/>
                <w:sz w:val="18"/>
                <w:szCs w:val="18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pacing w:val="-1"/>
                <w:sz w:val="18"/>
                <w:szCs w:val="18"/>
                <w:lang w:val="pl-PL"/>
              </w:rPr>
              <w:t>Wykonawcy)</w:t>
            </w:r>
          </w:p>
          <w:p w14:paraId="008EEFD4" w14:textId="77777777" w:rsidR="005B7608" w:rsidRPr="00C01274" w:rsidRDefault="005B7608" w:rsidP="00231137">
            <w:pPr>
              <w:pStyle w:val="TableParagraph"/>
              <w:spacing w:line="242" w:lineRule="exact"/>
              <w:ind w:left="102"/>
              <w:jc w:val="center"/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</w:p>
        </w:tc>
      </w:tr>
      <w:tr w:rsidR="005B7608" w:rsidRPr="00C01274" w14:paraId="4C5775C8" w14:textId="77777777" w:rsidTr="002B09CA">
        <w:tblPrEx>
          <w:shd w:val="clear" w:color="auto" w:fill="auto"/>
        </w:tblPrEx>
        <w:tc>
          <w:tcPr>
            <w:tcW w:w="10173" w:type="dxa"/>
          </w:tcPr>
          <w:p w14:paraId="5A962006" w14:textId="77777777" w:rsidR="005B7608" w:rsidRPr="00C01274" w:rsidRDefault="005B7608" w:rsidP="00231137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u w:val="single"/>
              </w:rPr>
              <w:t>DOTYCZĄCE SPEŁNIENIA WARUNKÓW UDZIAŁU W POSTEPOWANIU</w:t>
            </w:r>
          </w:p>
        </w:tc>
      </w:tr>
      <w:tr w:rsidR="005B7608" w:rsidRPr="00C01274" w14:paraId="0E0066AB" w14:textId="77777777" w:rsidTr="002B09CA">
        <w:tblPrEx>
          <w:shd w:val="clear" w:color="auto" w:fill="auto"/>
        </w:tblPrEx>
        <w:trPr>
          <w:trHeight w:val="2478"/>
        </w:trPr>
        <w:tc>
          <w:tcPr>
            <w:tcW w:w="10173" w:type="dxa"/>
          </w:tcPr>
          <w:p w14:paraId="524E4DF3" w14:textId="77777777" w:rsidR="005B7608" w:rsidRPr="00C01274" w:rsidRDefault="005B7608" w:rsidP="00231137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OŚWIADCZAM/-Y, ŻE:</w:t>
            </w:r>
          </w:p>
          <w:p w14:paraId="21114A62" w14:textId="77777777" w:rsidR="005B7608" w:rsidRPr="00C01274" w:rsidRDefault="005B7608" w:rsidP="00231137">
            <w:pPr>
              <w:tabs>
                <w:tab w:val="left" w:pos="9000"/>
              </w:tabs>
              <w:overflowPunct w:val="0"/>
              <w:autoSpaceDE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F5F42AE" w14:textId="77777777" w:rsidR="005B7608" w:rsidRPr="00C01274" w:rsidRDefault="005B7608" w:rsidP="00231137">
            <w:pPr>
              <w:ind w:right="70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pacing w:val="-1"/>
                <w:sz w:val="20"/>
                <w:szCs w:val="20"/>
              </w:rPr>
              <w:t>Spełniam warunki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udziału w postępowaniu określone przez zamawiającego 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  <w:p w14:paraId="748DE613" w14:textId="77777777" w:rsidR="005B7608" w:rsidRPr="00C01274" w:rsidRDefault="005B7608" w:rsidP="00231137">
            <w:pPr>
              <w:ind w:right="70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02C05114" w14:textId="77777777" w:rsidR="002B09CA" w:rsidRPr="00C01274" w:rsidRDefault="002B09CA" w:rsidP="00231137">
            <w:pPr>
              <w:ind w:right="70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26F32E94" w14:textId="77777777" w:rsidR="002B09CA" w:rsidRPr="00C01274" w:rsidRDefault="002B09CA" w:rsidP="00231137">
            <w:pPr>
              <w:ind w:right="70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5A4EB417" w14:textId="77777777" w:rsidR="005B7608" w:rsidRPr="00C01274" w:rsidRDefault="005B7608" w:rsidP="008513C2">
            <w:pPr>
              <w:ind w:right="70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185FBC69" w14:textId="77777777" w:rsidR="005B7608" w:rsidRPr="00C01274" w:rsidRDefault="005B7608" w:rsidP="00231137">
            <w:pPr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.................................................                        </w:t>
            </w:r>
            <w:r w:rsidR="00D27202" w:rsidRPr="00C01274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27202" w:rsidRPr="00C01274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27202" w:rsidRPr="00C0127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……………………………………………. </w:t>
            </w:r>
          </w:p>
          <w:p w14:paraId="2BCBCAC2" w14:textId="77777777" w:rsidR="005B7608" w:rsidRPr="00C01274" w:rsidRDefault="00D27202" w:rsidP="00231137">
            <w:pPr>
              <w:ind w:right="10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</w:t>
            </w:r>
            <w:r w:rsidR="005B7608" w:rsidRPr="00C01274">
              <w:rPr>
                <w:rFonts w:ascii="Arial" w:hAnsi="Arial" w:cs="Arial"/>
                <w:i/>
                <w:sz w:val="20"/>
                <w:szCs w:val="20"/>
              </w:rPr>
              <w:t>miejscowość, data</w:t>
            </w:r>
            <w:r w:rsidR="005B7608" w:rsidRPr="00C01274">
              <w:rPr>
                <w:rFonts w:ascii="Arial" w:hAnsi="Arial" w:cs="Arial"/>
                <w:sz w:val="20"/>
                <w:szCs w:val="20"/>
              </w:rPr>
              <w:tab/>
            </w:r>
            <w:r w:rsidR="005B7608" w:rsidRPr="00C01274">
              <w:rPr>
                <w:rFonts w:ascii="Arial" w:hAnsi="Arial" w:cs="Arial"/>
                <w:sz w:val="20"/>
                <w:szCs w:val="20"/>
              </w:rPr>
              <w:tab/>
            </w:r>
            <w:r w:rsidR="005B7608" w:rsidRPr="00C01274">
              <w:rPr>
                <w:rFonts w:ascii="Arial" w:hAnsi="Arial" w:cs="Arial"/>
                <w:sz w:val="20"/>
                <w:szCs w:val="20"/>
              </w:rPr>
              <w:tab/>
            </w:r>
            <w:r w:rsidR="005B7608"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="005B7608" w:rsidRPr="00C01274">
              <w:rPr>
                <w:rFonts w:ascii="Arial" w:hAnsi="Arial" w:cs="Arial"/>
                <w:i/>
                <w:sz w:val="20"/>
                <w:szCs w:val="20"/>
              </w:rPr>
              <w:t>czytelny podpis (imię i nazwisko)</w:t>
            </w:r>
          </w:p>
          <w:p w14:paraId="442E3A4F" w14:textId="77777777" w:rsidR="005B7608" w:rsidRPr="00C01274" w:rsidRDefault="005B7608" w:rsidP="00231137">
            <w:pPr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>lub podpis wraz z pieczątką wykonawcy lub osoby właściwie do tego upoważnionej</w:t>
            </w:r>
          </w:p>
          <w:p w14:paraId="3C7FCDA1" w14:textId="77777777" w:rsidR="008513C2" w:rsidRPr="00C01274" w:rsidRDefault="008513C2" w:rsidP="00231137">
            <w:pPr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B09CA" w:rsidRPr="00C01274" w14:paraId="0C84364F" w14:textId="77777777" w:rsidTr="002B09CA">
        <w:tblPrEx>
          <w:shd w:val="clear" w:color="auto" w:fill="auto"/>
        </w:tblPrEx>
        <w:trPr>
          <w:trHeight w:val="535"/>
        </w:trPr>
        <w:tc>
          <w:tcPr>
            <w:tcW w:w="10173" w:type="dxa"/>
          </w:tcPr>
          <w:p w14:paraId="406F650B" w14:textId="77777777" w:rsidR="002B09CA" w:rsidRPr="00C01274" w:rsidRDefault="002B09CA" w:rsidP="00231137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u w:val="single"/>
              </w:rPr>
              <w:t>DOTYCZĄCE PRZESŁANEK WYKLUCZENIA Z POSTĘPOWANIA</w:t>
            </w:r>
          </w:p>
        </w:tc>
      </w:tr>
      <w:tr w:rsidR="002B09CA" w:rsidRPr="00C01274" w14:paraId="77FB2DDE" w14:textId="77777777" w:rsidTr="002B09CA">
        <w:tblPrEx>
          <w:shd w:val="clear" w:color="auto" w:fill="auto"/>
        </w:tblPrEx>
        <w:trPr>
          <w:trHeight w:val="425"/>
        </w:trPr>
        <w:tc>
          <w:tcPr>
            <w:tcW w:w="10173" w:type="dxa"/>
          </w:tcPr>
          <w:p w14:paraId="472429F9" w14:textId="77777777" w:rsidR="002B09CA" w:rsidRPr="00C01274" w:rsidRDefault="002B09CA" w:rsidP="00231137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OŚWIADCZAM/-Y, ŻE:</w:t>
            </w:r>
          </w:p>
          <w:p w14:paraId="140E3E96" w14:textId="77777777" w:rsidR="002B09CA" w:rsidRPr="00C01274" w:rsidRDefault="002B09CA" w:rsidP="00231137">
            <w:pPr>
              <w:tabs>
                <w:tab w:val="left" w:pos="9000"/>
              </w:tabs>
              <w:overflowPunct w:val="0"/>
              <w:autoSpaceDE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0183B159" w14:textId="77777777" w:rsidR="002B09CA" w:rsidRPr="00C01274" w:rsidRDefault="002B09CA" w:rsidP="00231137">
            <w:pPr>
              <w:tabs>
                <w:tab w:val="left" w:pos="9000"/>
              </w:tabs>
              <w:overflowPunct w:val="0"/>
              <w:autoSpaceDE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iCs/>
                <w:sz w:val="20"/>
                <w:szCs w:val="22"/>
              </w:rPr>
              <w:t>Brak jest podstaw do wykluczenia z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postępowania </w:t>
            </w:r>
            <w:r w:rsidRPr="00C01274">
              <w:rPr>
                <w:rFonts w:ascii="Arial" w:hAnsi="Arial" w:cs="Arial"/>
                <w:b/>
                <w:iCs/>
                <w:sz w:val="20"/>
                <w:szCs w:val="22"/>
              </w:rPr>
              <w:t>o udzielenie zamówienia publicznego w okolicznościach, o których mowa w § 15 ust. 1</w:t>
            </w:r>
            <w:r w:rsidRPr="00C01274">
              <w:rPr>
                <w:rFonts w:ascii="Arial" w:hAnsi="Arial" w:cs="Arial"/>
                <w:b/>
                <w:sz w:val="18"/>
                <w:szCs w:val="20"/>
              </w:rPr>
              <w:t xml:space="preserve"> </w:t>
            </w:r>
            <w:r w:rsidRPr="00C01274">
              <w:rPr>
                <w:rFonts w:ascii="Arial" w:hAnsi="Arial" w:cs="Arial"/>
                <w:b/>
                <w:iCs/>
                <w:sz w:val="20"/>
                <w:szCs w:val="22"/>
              </w:rPr>
              <w:t>oraz ust. 2 pkt. 1 – 7 Regulaminu.</w:t>
            </w:r>
          </w:p>
          <w:p w14:paraId="3437674B" w14:textId="77777777" w:rsidR="002B09CA" w:rsidRPr="00C01274" w:rsidRDefault="002B09CA" w:rsidP="00231137">
            <w:pPr>
              <w:ind w:right="707"/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20B8DDD6" w14:textId="77777777" w:rsidR="0042329E" w:rsidRDefault="0042329E" w:rsidP="00231137">
            <w:pPr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11502222" w14:textId="77777777" w:rsidR="002B09CA" w:rsidRPr="00C01274" w:rsidRDefault="002B09CA" w:rsidP="00231137">
            <w:pPr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.................................................                                                   ……………………………………………. </w:t>
            </w:r>
          </w:p>
          <w:p w14:paraId="4A3A1FAF" w14:textId="77777777" w:rsidR="002B09CA" w:rsidRPr="00C01274" w:rsidRDefault="002B09CA" w:rsidP="00231137">
            <w:pPr>
              <w:ind w:right="10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miejscowość, data</w:t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  <w:t xml:space="preserve">             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czytelny podpis (imię i nazwisko)        </w:t>
            </w:r>
          </w:p>
          <w:p w14:paraId="32DE60A9" w14:textId="77777777" w:rsidR="002B09CA" w:rsidRPr="00C01274" w:rsidRDefault="002B09CA" w:rsidP="00231137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      lub podpis wraz z pieczątką wykonawcy lub </w:t>
            </w:r>
          </w:p>
          <w:p w14:paraId="23BC1403" w14:textId="77777777" w:rsidR="00A016BF" w:rsidRDefault="002B09CA" w:rsidP="0042329E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osoby właściwie do tego upoważnionej</w:t>
            </w:r>
          </w:p>
          <w:p w14:paraId="383F2B60" w14:textId="77777777" w:rsidR="00A016BF" w:rsidRDefault="00A016BF" w:rsidP="0042329E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A6FC935" w14:textId="77777777" w:rsidR="00A016BF" w:rsidRDefault="00A016BF" w:rsidP="0042329E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5F66709D" w14:textId="01586C4B" w:rsidR="008A0A2E" w:rsidRPr="00C01274" w:rsidRDefault="002B09CA" w:rsidP="0042329E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</w:tc>
      </w:tr>
      <w:tr w:rsidR="002B09CA" w:rsidRPr="00C01274" w14:paraId="10FC4083" w14:textId="77777777" w:rsidTr="002B09CA">
        <w:tblPrEx>
          <w:shd w:val="clear" w:color="auto" w:fill="auto"/>
        </w:tblPrEx>
        <w:trPr>
          <w:trHeight w:val="425"/>
        </w:trPr>
        <w:tc>
          <w:tcPr>
            <w:tcW w:w="10173" w:type="dxa"/>
          </w:tcPr>
          <w:p w14:paraId="7A1BA0FF" w14:textId="77777777" w:rsidR="002B09CA" w:rsidRPr="00C01274" w:rsidRDefault="002B09CA" w:rsidP="00231137">
            <w:pPr>
              <w:widowControl w:val="0"/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lastRenderedPageBreak/>
              <w:t>*Nie wypełniać jeśli nie dotyczy</w:t>
            </w:r>
          </w:p>
        </w:tc>
      </w:tr>
      <w:tr w:rsidR="002B09CA" w:rsidRPr="00C01274" w14:paraId="08490CBE" w14:textId="77777777" w:rsidTr="002B09CA">
        <w:tblPrEx>
          <w:shd w:val="clear" w:color="auto" w:fill="auto"/>
        </w:tblPrEx>
        <w:trPr>
          <w:trHeight w:val="425"/>
        </w:trPr>
        <w:tc>
          <w:tcPr>
            <w:tcW w:w="10173" w:type="dxa"/>
          </w:tcPr>
          <w:p w14:paraId="3843AE64" w14:textId="77777777" w:rsidR="002B09CA" w:rsidRPr="00C01274" w:rsidRDefault="002B09CA" w:rsidP="00231137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861323" w14:textId="77777777" w:rsidR="002B09CA" w:rsidRPr="00C01274" w:rsidRDefault="002B09CA" w:rsidP="00231137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*Zachodzą w stosunku do mnie podstawy wykluczenia z postępowania na podstawie </w:t>
            </w:r>
            <w:r w:rsidRPr="00C01274">
              <w:rPr>
                <w:rFonts w:ascii="Arial" w:hAnsi="Arial" w:cs="Arial"/>
                <w:iCs/>
                <w:sz w:val="20"/>
                <w:szCs w:val="22"/>
              </w:rPr>
              <w:t>§15 ust…………..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Regulaminu 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(podać mającą zastosowanie podstawę wykluczenia spośród wymienionych w </w:t>
            </w:r>
            <w:r w:rsidRPr="00C01274">
              <w:rPr>
                <w:rFonts w:ascii="Arial" w:hAnsi="Arial" w:cs="Arial"/>
                <w:iCs/>
                <w:sz w:val="20"/>
                <w:szCs w:val="22"/>
              </w:rPr>
              <w:t>§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>15 ust. 1 pkt 2-3, 5-9 lub ust. 2 Regulaminu).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Jednocześnie oświadczam, że w związku z ww. okolicznością, na podstawie </w:t>
            </w:r>
            <w:r w:rsidRPr="00C01274">
              <w:rPr>
                <w:rFonts w:ascii="Arial" w:hAnsi="Arial" w:cs="Arial"/>
                <w:iCs/>
                <w:sz w:val="20"/>
                <w:szCs w:val="22"/>
              </w:rPr>
              <w:t>§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>15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            ust. 5 Regulaminu podjąłem następujące środki naprawcze: ……………………………..…………………………….</w:t>
            </w:r>
          </w:p>
          <w:p w14:paraId="0D98F345" w14:textId="77777777" w:rsidR="002B09CA" w:rsidRPr="00C01274" w:rsidRDefault="002B09CA" w:rsidP="00231137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...……..…………………...........………………………………………………………………………………………………………...…………………………………..</w:t>
            </w:r>
          </w:p>
          <w:p w14:paraId="3FB95178" w14:textId="77777777" w:rsidR="002B09CA" w:rsidRPr="00C01274" w:rsidRDefault="002B09CA" w:rsidP="00231137">
            <w:pPr>
              <w:widowControl w:val="0"/>
              <w:tabs>
                <w:tab w:val="left" w:pos="9072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...……..…………………...........………………………………………………………………………………………………...……..…………………...........…………</w:t>
            </w:r>
          </w:p>
          <w:p w14:paraId="4377334C" w14:textId="77777777" w:rsidR="002B09CA" w:rsidRPr="00C01274" w:rsidRDefault="002B09CA" w:rsidP="00231137">
            <w:pPr>
              <w:widowControl w:val="0"/>
              <w:tabs>
                <w:tab w:val="left" w:pos="9072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……………………………………………………………………………………...……..…………………...........…………</w:t>
            </w:r>
          </w:p>
          <w:p w14:paraId="4EF7C81F" w14:textId="77777777" w:rsidR="002B09CA" w:rsidRPr="00C01274" w:rsidRDefault="002B09CA" w:rsidP="00231137">
            <w:pPr>
              <w:widowControl w:val="0"/>
              <w:tabs>
                <w:tab w:val="left" w:pos="9072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……………………………………………………………………………………...……..…………………...........…………</w:t>
            </w:r>
          </w:p>
          <w:p w14:paraId="12C51B1E" w14:textId="77777777" w:rsidR="002B09CA" w:rsidRPr="00C01274" w:rsidRDefault="002B09CA" w:rsidP="00231137">
            <w:pPr>
              <w:widowControl w:val="0"/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2EADF6D0" w14:textId="77777777" w:rsidR="002B09CA" w:rsidRPr="00C01274" w:rsidRDefault="002B09CA" w:rsidP="00231137">
            <w:pPr>
              <w:widowControl w:val="0"/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62E243C8" w14:textId="77777777" w:rsidR="002B09CA" w:rsidRPr="00C01274" w:rsidRDefault="002B09CA" w:rsidP="00231137">
            <w:pPr>
              <w:widowControl w:val="0"/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1D4F2EAB" w14:textId="77777777" w:rsidR="002B09CA" w:rsidRPr="00C01274" w:rsidRDefault="002B09CA" w:rsidP="00231137">
            <w:pPr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.................................................                                                   ……………………………………………. </w:t>
            </w:r>
          </w:p>
          <w:p w14:paraId="01BE15E4" w14:textId="77777777" w:rsidR="002B09CA" w:rsidRPr="00C01274" w:rsidRDefault="002B09CA" w:rsidP="00231137">
            <w:pPr>
              <w:ind w:right="10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miejscowość, data</w:t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  <w:t xml:space="preserve">             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czytelny podpis (imię i nazwisko)        </w:t>
            </w:r>
          </w:p>
          <w:p w14:paraId="745A6F0B" w14:textId="77777777" w:rsidR="002B09CA" w:rsidRPr="00C01274" w:rsidRDefault="002B09CA" w:rsidP="00231137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      lub podpis wraz z pieczątką wykonawcy lub </w:t>
            </w:r>
          </w:p>
          <w:p w14:paraId="4C62E113" w14:textId="77777777" w:rsidR="002B09CA" w:rsidRPr="00C01274" w:rsidRDefault="002B09CA" w:rsidP="00231137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osoby właściwie do tego upoważnionej </w:t>
            </w:r>
          </w:p>
          <w:p w14:paraId="08616BD9" w14:textId="77777777" w:rsidR="002B09CA" w:rsidRPr="00C01274" w:rsidRDefault="002B09CA" w:rsidP="00231137">
            <w:pPr>
              <w:widowControl w:val="0"/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1C73246C" w14:textId="77777777" w:rsidR="002B09CA" w:rsidRPr="00C01274" w:rsidRDefault="002B09CA" w:rsidP="00231137">
            <w:pPr>
              <w:widowControl w:val="0"/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5B7608" w:rsidRPr="00C01274" w14:paraId="79EA3BA0" w14:textId="77777777" w:rsidTr="002B09CA">
        <w:tblPrEx>
          <w:shd w:val="clear" w:color="auto" w:fill="auto"/>
        </w:tblPrEx>
        <w:trPr>
          <w:trHeight w:val="489"/>
        </w:trPr>
        <w:tc>
          <w:tcPr>
            <w:tcW w:w="10173" w:type="dxa"/>
          </w:tcPr>
          <w:p w14:paraId="757A8FC4" w14:textId="77777777" w:rsidR="005B7608" w:rsidRPr="00C01274" w:rsidRDefault="005B7608" w:rsidP="00231137">
            <w:pPr>
              <w:spacing w:before="120"/>
              <w:ind w:right="709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u w:val="single"/>
              </w:rPr>
              <w:t>DOTYCZĄCE PODANYCH INFORMACJI</w:t>
            </w:r>
          </w:p>
        </w:tc>
      </w:tr>
      <w:tr w:rsidR="005B7608" w:rsidRPr="00C01274" w14:paraId="3EF6CFE6" w14:textId="77777777" w:rsidTr="002B09CA">
        <w:trPr>
          <w:trHeight w:val="2374"/>
        </w:trPr>
        <w:tc>
          <w:tcPr>
            <w:tcW w:w="10173" w:type="dxa"/>
            <w:tcBorders>
              <w:bottom w:val="single" w:sz="4" w:space="0" w:color="auto"/>
            </w:tcBorders>
          </w:tcPr>
          <w:p w14:paraId="29FE58D8" w14:textId="77777777" w:rsidR="005B7608" w:rsidRPr="00C01274" w:rsidRDefault="005B7608" w:rsidP="00231137">
            <w:pPr>
              <w:spacing w:before="120"/>
              <w:ind w:right="70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OŚWIADCZAM/-Y, ŻE:</w:t>
            </w:r>
          </w:p>
          <w:p w14:paraId="1DA329B7" w14:textId="77777777" w:rsidR="005B7608" w:rsidRPr="00C01274" w:rsidRDefault="005B7608" w:rsidP="00231137">
            <w:pPr>
              <w:spacing w:before="120"/>
              <w:ind w:righ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wszystkie informacje podane w powyższych oświadczeniach są aktualne i zgodne z prawdą oraz zostały przedstawione z pełną świadomością konsekwencji wprowadzenia zamawiającego w błąd przy przedstawianiu informacji.</w:t>
            </w:r>
          </w:p>
          <w:p w14:paraId="178423C1" w14:textId="77777777" w:rsidR="005B7608" w:rsidRPr="00C01274" w:rsidRDefault="005B7608" w:rsidP="00231137">
            <w:pPr>
              <w:spacing w:before="120"/>
              <w:ind w:right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5C6786" w14:textId="77777777" w:rsidR="00D27202" w:rsidRPr="00C01274" w:rsidRDefault="00D27202" w:rsidP="00231137">
            <w:pPr>
              <w:spacing w:before="120"/>
              <w:ind w:right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FC534D" w14:textId="77777777" w:rsidR="00D27202" w:rsidRPr="00C01274" w:rsidRDefault="00D27202" w:rsidP="00D27202">
            <w:pPr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.................................................                                                   ……………………………………………. </w:t>
            </w:r>
          </w:p>
          <w:p w14:paraId="4D147FB9" w14:textId="77777777" w:rsidR="00D27202" w:rsidRPr="00C01274" w:rsidRDefault="00D27202" w:rsidP="00D27202">
            <w:pPr>
              <w:ind w:right="10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miejscowość, data</w:t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  <w:t xml:space="preserve">             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czytelny podpis (imię i nazwisko)        </w:t>
            </w:r>
          </w:p>
          <w:p w14:paraId="2674B260" w14:textId="77777777" w:rsidR="00D27202" w:rsidRPr="00C01274" w:rsidRDefault="00D27202" w:rsidP="00D27202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      lub podpis wraz z pieczątką wykonawcy lub </w:t>
            </w:r>
          </w:p>
          <w:p w14:paraId="65EBE25E" w14:textId="77777777" w:rsidR="00D27202" w:rsidRPr="00C01274" w:rsidRDefault="00D27202" w:rsidP="00D27202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osoby właściwie do tego upoważnionej </w:t>
            </w:r>
          </w:p>
          <w:p w14:paraId="255813A8" w14:textId="77777777" w:rsidR="005B7608" w:rsidRPr="00C01274" w:rsidRDefault="005B7608" w:rsidP="00231137">
            <w:pPr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14:paraId="1D92896B" w14:textId="77777777" w:rsidR="0041294B" w:rsidRPr="00C01274" w:rsidRDefault="0041294B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B5F143D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49984871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2E06D2FC" w14:textId="77777777" w:rsidR="008B0463" w:rsidRDefault="008B0463" w:rsidP="00114F15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BAEB12F" w14:textId="77777777" w:rsidR="00EE6190" w:rsidRDefault="00EE6190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288E9E06" w14:textId="77777777" w:rsidR="001C7AB1" w:rsidRDefault="001C7AB1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02511DEE" w14:textId="77777777" w:rsidR="001C7AB1" w:rsidRDefault="001C7AB1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7CF5ED74" w14:textId="77777777" w:rsidR="001C7AB1" w:rsidRDefault="001C7AB1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756422CD" w14:textId="77777777" w:rsidR="001C7AB1" w:rsidRDefault="001C7AB1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1D97F83B" w14:textId="77777777" w:rsidR="001C7AB1" w:rsidRDefault="001C7AB1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5D86D88F" w14:textId="77777777" w:rsidR="00A016BF" w:rsidRDefault="00A016BF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3DD291FA" w14:textId="7DBADA44" w:rsidR="003140F3" w:rsidRPr="008A0A2E" w:rsidRDefault="00114F15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  <w:r w:rsidRPr="008A0A2E">
        <w:rPr>
          <w:rFonts w:ascii="Arial" w:hAnsi="Arial" w:cs="Arial"/>
          <w:b/>
          <w:sz w:val="20"/>
          <w:szCs w:val="20"/>
        </w:rPr>
        <w:t xml:space="preserve">Załącznik nr </w:t>
      </w:r>
      <w:r w:rsidR="00EE6190">
        <w:rPr>
          <w:rFonts w:ascii="Arial" w:hAnsi="Arial" w:cs="Arial"/>
          <w:b/>
          <w:sz w:val="20"/>
          <w:szCs w:val="20"/>
        </w:rPr>
        <w:t>4</w:t>
      </w:r>
      <w:r w:rsidR="003140F3" w:rsidRPr="008A0A2E">
        <w:rPr>
          <w:rFonts w:ascii="Arial" w:hAnsi="Arial" w:cs="Arial"/>
          <w:b/>
          <w:sz w:val="20"/>
          <w:szCs w:val="20"/>
        </w:rPr>
        <w:t xml:space="preserve"> do SIWZ</w:t>
      </w:r>
    </w:p>
    <w:p w14:paraId="523703E1" w14:textId="77777777" w:rsidR="003140F3" w:rsidRPr="00C01274" w:rsidRDefault="003140F3" w:rsidP="003140F3">
      <w:pPr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  <w:r w:rsidRPr="00C01274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935" distR="114935" simplePos="0" relativeHeight="251674624" behindDoc="0" locked="0" layoutInCell="1" allowOverlap="1" wp14:anchorId="17893181" wp14:editId="053CE2E8">
                <wp:simplePos x="0" y="0"/>
                <wp:positionH relativeFrom="column">
                  <wp:posOffset>19685</wp:posOffset>
                </wp:positionH>
                <wp:positionV relativeFrom="paragraph">
                  <wp:posOffset>17780</wp:posOffset>
                </wp:positionV>
                <wp:extent cx="1903095" cy="772160"/>
                <wp:effectExtent l="0" t="0" r="20955" b="2794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A4AAD" w14:textId="77777777" w:rsidR="00FE570B" w:rsidRDefault="00FE570B" w:rsidP="003140F3"/>
                          <w:p w14:paraId="696FC502" w14:textId="77777777" w:rsidR="00FE570B" w:rsidRDefault="00FE570B" w:rsidP="003140F3"/>
                          <w:p w14:paraId="7FE5C8CC" w14:textId="77777777" w:rsidR="00FE570B" w:rsidRDefault="00FE570B" w:rsidP="003140F3"/>
                          <w:p w14:paraId="2D55299B" w14:textId="77777777" w:rsidR="00FE570B" w:rsidRDefault="00FE570B" w:rsidP="003140F3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14:paraId="3729DD93" w14:textId="77777777" w:rsidR="00FE570B" w:rsidRPr="00FD2CB4" w:rsidRDefault="00FE570B" w:rsidP="003140F3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FD2CB4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(pieczęć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udostępniającego</w:t>
                            </w:r>
                            <w:r w:rsidRPr="00FD2CB4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175" tIns="3175" rIns="3175" bIns="31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893181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style="position:absolute;margin-left:1.55pt;margin-top:1.4pt;width:149.85pt;height:60.8pt;z-index:2516746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" strokeweight=".5pt">
                <v:textbox inset=".25pt,.25pt,.25pt,.25pt">
                  <w:txbxContent>
                    <w:p w14:paraId="78DA4AAD" w14:textId="77777777" w:rsidR="00FE570B" w:rsidRDefault="00FE570B" w:rsidP="003140F3"/>
                    <w:p w14:paraId="696FC502" w14:textId="77777777" w:rsidR="00FE570B" w:rsidRDefault="00FE570B" w:rsidP="003140F3"/>
                    <w:p w14:paraId="7FE5C8CC" w14:textId="77777777" w:rsidR="00FE570B" w:rsidRDefault="00FE570B" w:rsidP="003140F3"/>
                    <w:p w14:paraId="2D55299B" w14:textId="77777777" w:rsidR="00FE570B" w:rsidRDefault="00FE570B" w:rsidP="003140F3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14:paraId="3729DD93" w14:textId="77777777" w:rsidR="00FE570B" w:rsidRPr="00FD2CB4" w:rsidRDefault="00FE570B" w:rsidP="003140F3">
                      <w:pPr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FD2CB4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(pieczęć </w:t>
                      </w: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udostępniającego</w:t>
                      </w:r>
                      <w:r w:rsidRPr="00FD2CB4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39CA356" w14:textId="77777777" w:rsidR="003140F3" w:rsidRPr="00C01274" w:rsidRDefault="003140F3" w:rsidP="003140F3">
      <w:pPr>
        <w:suppressAutoHyphens/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</w:p>
    <w:p w14:paraId="4B32D07D" w14:textId="77777777" w:rsidR="003140F3" w:rsidRPr="00C01274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777538BA" w14:textId="77777777" w:rsidR="003140F3" w:rsidRPr="00C01274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670E384C" w14:textId="77777777" w:rsidR="003140F3" w:rsidRPr="00C01274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  <w:r w:rsidRPr="00C01274">
        <w:rPr>
          <w:rFonts w:ascii="Arial" w:hAnsi="Arial" w:cs="Arial"/>
          <w:b/>
          <w:bCs/>
          <w:sz w:val="20"/>
          <w:szCs w:val="22"/>
          <w:lang w:eastAsia="ar-SA"/>
        </w:rPr>
        <w:t>Wzór</w:t>
      </w:r>
    </w:p>
    <w:p w14:paraId="279297D9" w14:textId="77777777" w:rsidR="003140F3" w:rsidRPr="00C01274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3DD82A50" w14:textId="77777777" w:rsidR="003140F3" w:rsidRPr="00C01274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28DC07AB" w14:textId="77777777" w:rsidR="003140F3" w:rsidRPr="00C01274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sz w:val="20"/>
          <w:szCs w:val="22"/>
        </w:rPr>
      </w:pPr>
      <w:r w:rsidRPr="00C01274">
        <w:rPr>
          <w:rFonts w:ascii="Arial" w:hAnsi="Arial" w:cs="Arial"/>
          <w:b/>
          <w:bCs/>
          <w:sz w:val="20"/>
          <w:szCs w:val="22"/>
          <w:lang w:eastAsia="ar-SA"/>
        </w:rPr>
        <w:t xml:space="preserve">Zobowiązanie </w:t>
      </w:r>
      <w:r w:rsidRPr="00C01274">
        <w:rPr>
          <w:rFonts w:ascii="Arial" w:hAnsi="Arial" w:cs="Arial"/>
          <w:b/>
          <w:sz w:val="20"/>
          <w:szCs w:val="22"/>
        </w:rPr>
        <w:t>podmiotów trzecich do oddania do dyspozycji Wykonawcy niezbędnych zasobów na okres korzystania z nich przy wykonywaniu zamówienia</w:t>
      </w:r>
    </w:p>
    <w:p w14:paraId="1C1F0556" w14:textId="77777777" w:rsidR="003140F3" w:rsidRPr="00C01274" w:rsidRDefault="003140F3" w:rsidP="003140F3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6D1C8264" w14:textId="77777777" w:rsidR="00182388" w:rsidRPr="00C01274" w:rsidRDefault="00182388" w:rsidP="003140F3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60C08E6A" w14:textId="4D15B3DF" w:rsidR="008A0A2E" w:rsidRDefault="003140F3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bCs/>
          <w:color w:val="000000"/>
          <w:sz w:val="20"/>
          <w:szCs w:val="22"/>
          <w:lang w:eastAsia="ar-SA"/>
        </w:rPr>
      </w:pPr>
      <w:r w:rsidRPr="00C01274">
        <w:rPr>
          <w:rFonts w:ascii="Arial" w:hAnsi="Arial" w:cs="Arial"/>
          <w:bCs/>
          <w:sz w:val="20"/>
          <w:szCs w:val="22"/>
          <w:lang w:eastAsia="ar-SA"/>
        </w:rPr>
        <w:t xml:space="preserve">w </w:t>
      </w:r>
      <w:r w:rsidRPr="00C01274">
        <w:rPr>
          <w:rFonts w:ascii="Arial" w:hAnsi="Arial" w:cs="Arial"/>
          <w:bCs/>
          <w:color w:val="000000"/>
          <w:sz w:val="20"/>
          <w:szCs w:val="22"/>
          <w:lang w:eastAsia="ar-SA"/>
        </w:rPr>
        <w:t>postępowaniu o udzielenie zamówienia publicznego na</w:t>
      </w:r>
      <w:r w:rsidR="008A0A2E">
        <w:rPr>
          <w:rFonts w:ascii="Arial" w:hAnsi="Arial" w:cs="Arial"/>
          <w:bCs/>
          <w:color w:val="000000"/>
          <w:sz w:val="20"/>
          <w:szCs w:val="22"/>
          <w:lang w:eastAsia="ar-SA"/>
        </w:rPr>
        <w:t>:</w:t>
      </w:r>
      <w:r w:rsidR="00114F15" w:rsidRPr="00C01274">
        <w:rPr>
          <w:rFonts w:ascii="Arial" w:hAnsi="Arial" w:cs="Arial"/>
          <w:b/>
          <w:bCs/>
          <w:color w:val="000000"/>
          <w:sz w:val="20"/>
          <w:szCs w:val="22"/>
          <w:lang w:eastAsia="ar-SA"/>
        </w:rPr>
        <w:t xml:space="preserve"> </w:t>
      </w:r>
    </w:p>
    <w:p w14:paraId="79C32179" w14:textId="334C655D" w:rsidR="003140F3" w:rsidRPr="00C01274" w:rsidRDefault="005139DE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bCs/>
          <w:color w:val="000000"/>
          <w:sz w:val="20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0"/>
          <w:szCs w:val="22"/>
          <w:lang w:eastAsia="ar-SA"/>
        </w:rPr>
        <w:t>„</w:t>
      </w:r>
      <w:r w:rsidR="00EE6190" w:rsidRPr="000342E0">
        <w:rPr>
          <w:rFonts w:ascii="Arial" w:hAnsi="Arial" w:cs="Arial"/>
          <w:b/>
          <w:bCs/>
          <w:iCs/>
          <w:sz w:val="20"/>
          <w:szCs w:val="20"/>
          <w:lang w:eastAsia="x-none"/>
        </w:rPr>
        <w:t>Ubezpieczenie mienia Pomorskiej Kolei Metropolitalnej S.A</w:t>
      </w:r>
      <w:r w:rsidR="00EE6190">
        <w:rPr>
          <w:rFonts w:ascii="Arial" w:hAnsi="Arial" w:cs="Arial"/>
          <w:b/>
          <w:bCs/>
          <w:iCs/>
          <w:sz w:val="22"/>
          <w:szCs w:val="22"/>
          <w:lang w:eastAsia="x-none"/>
        </w:rPr>
        <w:t>.</w:t>
      </w:r>
      <w:r w:rsidR="008A0A2E" w:rsidRPr="008A0A2E">
        <w:rPr>
          <w:rFonts w:ascii="Arial" w:hAnsi="Arial" w:cs="Arial"/>
          <w:b/>
          <w:bCs/>
          <w:iCs/>
          <w:sz w:val="20"/>
          <w:szCs w:val="20"/>
          <w:lang w:eastAsia="x-none"/>
        </w:rPr>
        <w:t>”</w:t>
      </w:r>
    </w:p>
    <w:p w14:paraId="4DE81591" w14:textId="77777777" w:rsidR="003140F3" w:rsidRPr="00C01274" w:rsidRDefault="003140F3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5B904A32" w14:textId="77777777" w:rsidR="003140F3" w:rsidRPr="00C01274" w:rsidRDefault="003140F3" w:rsidP="003140F3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C01274">
        <w:rPr>
          <w:rFonts w:ascii="Arial" w:hAnsi="Arial" w:cs="Arial"/>
          <w:sz w:val="20"/>
          <w:szCs w:val="22"/>
        </w:rPr>
        <w:t xml:space="preserve">Działając w imieniu …………………………. zobowiązuje się do oddania do dyspozycji dla Wykonawcy ……………………………………. biorącego udział w przedmiotowym postępowaniu swoich zasobów </w:t>
      </w:r>
      <w:r w:rsidR="00E811B6" w:rsidRPr="00C01274">
        <w:rPr>
          <w:rFonts w:ascii="Arial" w:hAnsi="Arial" w:cs="Arial"/>
          <w:sz w:val="20"/>
          <w:szCs w:val="22"/>
        </w:rPr>
        <w:t>na zasadzie</w:t>
      </w:r>
      <w:r w:rsidRPr="00C01274">
        <w:rPr>
          <w:rFonts w:ascii="Arial" w:hAnsi="Arial" w:cs="Arial"/>
          <w:sz w:val="20"/>
          <w:szCs w:val="22"/>
        </w:rPr>
        <w:t xml:space="preserve"> </w:t>
      </w:r>
      <w:r w:rsidR="005F422E" w:rsidRPr="00C01274">
        <w:rPr>
          <w:rFonts w:ascii="Arial" w:hAnsi="Arial" w:cs="Arial"/>
          <w:sz w:val="20"/>
          <w:szCs w:val="22"/>
        </w:rPr>
        <w:t>§ 18</w:t>
      </w:r>
      <w:r w:rsidRPr="00C01274">
        <w:rPr>
          <w:rFonts w:ascii="Arial" w:hAnsi="Arial" w:cs="Arial"/>
          <w:sz w:val="20"/>
          <w:szCs w:val="22"/>
        </w:rPr>
        <w:t xml:space="preserve"> Regulaminu, w następującym zakresie: …………</w:t>
      </w:r>
      <w:r w:rsidR="00182388" w:rsidRPr="00C01274">
        <w:rPr>
          <w:rFonts w:ascii="Arial" w:hAnsi="Arial" w:cs="Arial"/>
          <w:sz w:val="20"/>
          <w:szCs w:val="22"/>
        </w:rPr>
        <w:t>……………………………………</w:t>
      </w:r>
    </w:p>
    <w:p w14:paraId="497B36EE" w14:textId="77777777" w:rsidR="003140F3" w:rsidRPr="00C01274" w:rsidRDefault="003140F3" w:rsidP="003140F3">
      <w:pPr>
        <w:spacing w:line="276" w:lineRule="auto"/>
        <w:jc w:val="both"/>
        <w:rPr>
          <w:rFonts w:ascii="Arial" w:hAnsi="Arial" w:cs="Arial"/>
          <w:sz w:val="20"/>
          <w:szCs w:val="22"/>
        </w:rPr>
      </w:pPr>
    </w:p>
    <w:p w14:paraId="16F72F57" w14:textId="77777777" w:rsidR="003140F3" w:rsidRPr="00C01274" w:rsidRDefault="003140F3" w:rsidP="003140F3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C01274">
        <w:rPr>
          <w:rFonts w:ascii="Arial" w:hAnsi="Arial" w:cs="Arial"/>
          <w:sz w:val="20"/>
          <w:szCs w:val="22"/>
        </w:rPr>
        <w:t>Jednocześnie wskazuje, iż:</w:t>
      </w:r>
    </w:p>
    <w:p w14:paraId="23DFDF25" w14:textId="77777777" w:rsidR="003140F3" w:rsidRPr="00C01274" w:rsidRDefault="003140F3" w:rsidP="003140F3">
      <w:pPr>
        <w:numPr>
          <w:ilvl w:val="6"/>
          <w:numId w:val="6"/>
        </w:numPr>
        <w:spacing w:before="200" w:after="200" w:line="276" w:lineRule="auto"/>
        <w:ind w:left="284" w:hanging="284"/>
        <w:contextualSpacing/>
        <w:jc w:val="both"/>
        <w:rPr>
          <w:rFonts w:ascii="Arial" w:hAnsi="Arial" w:cs="Arial"/>
          <w:sz w:val="20"/>
          <w:szCs w:val="22"/>
        </w:rPr>
      </w:pPr>
      <w:r w:rsidRPr="00C01274">
        <w:rPr>
          <w:rFonts w:ascii="Arial" w:hAnsi="Arial" w:cs="Arial"/>
          <w:sz w:val="20"/>
          <w:szCs w:val="22"/>
        </w:rPr>
        <w:t>Sposób wykorzystania w/w zasobów, przez Wykonawcę, przy wykonywaniu zamówienia będzie następujący: …………………………………………………….……..…………………</w:t>
      </w:r>
    </w:p>
    <w:p w14:paraId="5E804D4E" w14:textId="77777777" w:rsidR="005C54E1" w:rsidRPr="00C01274" w:rsidRDefault="005C54E1" w:rsidP="005C54E1">
      <w:pPr>
        <w:numPr>
          <w:ilvl w:val="6"/>
          <w:numId w:val="6"/>
        </w:numPr>
        <w:spacing w:before="200" w:after="200" w:line="276" w:lineRule="auto"/>
        <w:ind w:left="284" w:hanging="284"/>
        <w:contextualSpacing/>
        <w:jc w:val="both"/>
        <w:rPr>
          <w:rFonts w:ascii="Arial" w:hAnsi="Arial" w:cs="Arial"/>
          <w:sz w:val="20"/>
          <w:szCs w:val="22"/>
        </w:rPr>
      </w:pPr>
      <w:r w:rsidRPr="00C01274">
        <w:rPr>
          <w:rFonts w:ascii="Arial" w:hAnsi="Arial" w:cs="Arial"/>
          <w:sz w:val="20"/>
          <w:szCs w:val="22"/>
        </w:rPr>
        <w:t>Charakter stosunku, jaki będzie łączył nas z Wykonawcą, będzie następujący:…………………………………………………………………………………………</w:t>
      </w:r>
    </w:p>
    <w:p w14:paraId="7B229262" w14:textId="77777777" w:rsidR="00D573D4" w:rsidRPr="00C01274" w:rsidRDefault="003140F3" w:rsidP="005C54E1">
      <w:pPr>
        <w:numPr>
          <w:ilvl w:val="6"/>
          <w:numId w:val="6"/>
        </w:numPr>
        <w:spacing w:before="200" w:after="200" w:line="276" w:lineRule="auto"/>
        <w:ind w:left="284" w:hanging="284"/>
        <w:contextualSpacing/>
        <w:jc w:val="both"/>
        <w:rPr>
          <w:rFonts w:ascii="Arial" w:hAnsi="Arial" w:cs="Arial"/>
          <w:sz w:val="20"/>
          <w:szCs w:val="22"/>
        </w:rPr>
      </w:pPr>
      <w:r w:rsidRPr="00C01274">
        <w:rPr>
          <w:rFonts w:ascii="Arial" w:hAnsi="Arial" w:cs="Arial"/>
          <w:sz w:val="20"/>
          <w:szCs w:val="22"/>
        </w:rPr>
        <w:t>Zakres i okres naszego udziału przy wykonywaniu przedmiotowego zamówienia, będzie następujący:………………………………………………………………………………………….</w:t>
      </w:r>
    </w:p>
    <w:p w14:paraId="7856ACC3" w14:textId="77777777" w:rsidR="005F422E" w:rsidRPr="00C01274" w:rsidRDefault="00E7133E" w:rsidP="003140F3">
      <w:pPr>
        <w:numPr>
          <w:ilvl w:val="6"/>
          <w:numId w:val="6"/>
        </w:numPr>
        <w:spacing w:before="200" w:after="200" w:line="276" w:lineRule="auto"/>
        <w:ind w:left="284" w:hanging="284"/>
        <w:contextualSpacing/>
        <w:jc w:val="both"/>
        <w:rPr>
          <w:rFonts w:ascii="Arial" w:hAnsi="Arial" w:cs="Arial"/>
          <w:sz w:val="20"/>
          <w:szCs w:val="22"/>
        </w:rPr>
      </w:pPr>
      <w:r w:rsidRPr="00C01274">
        <w:rPr>
          <w:rFonts w:ascii="Arial" w:hAnsi="Arial" w:cs="Arial"/>
          <w:sz w:val="20"/>
          <w:szCs w:val="22"/>
        </w:rPr>
        <w:t>Będziemy</w:t>
      </w:r>
      <w:r w:rsidR="005F422E" w:rsidRPr="00C01274">
        <w:rPr>
          <w:rFonts w:ascii="Arial" w:hAnsi="Arial" w:cs="Arial"/>
          <w:sz w:val="20"/>
          <w:szCs w:val="22"/>
        </w:rPr>
        <w:t xml:space="preserve"> </w:t>
      </w:r>
      <w:r w:rsidRPr="00C01274">
        <w:rPr>
          <w:rFonts w:ascii="Arial" w:hAnsi="Arial" w:cs="Arial"/>
          <w:sz w:val="20"/>
          <w:szCs w:val="22"/>
        </w:rPr>
        <w:t>r</w:t>
      </w:r>
      <w:r w:rsidR="005F422E" w:rsidRPr="00C01274">
        <w:rPr>
          <w:rFonts w:ascii="Arial" w:hAnsi="Arial" w:cs="Arial"/>
          <w:sz w:val="20"/>
          <w:szCs w:val="22"/>
        </w:rPr>
        <w:t>ealiz</w:t>
      </w:r>
      <w:r w:rsidRPr="00C01274">
        <w:rPr>
          <w:rFonts w:ascii="Arial" w:hAnsi="Arial" w:cs="Arial"/>
          <w:sz w:val="20"/>
          <w:szCs w:val="22"/>
        </w:rPr>
        <w:t>ować</w:t>
      </w:r>
      <w:r w:rsidR="005F422E" w:rsidRPr="00C01274">
        <w:rPr>
          <w:rFonts w:ascii="Arial" w:hAnsi="Arial" w:cs="Arial"/>
          <w:sz w:val="20"/>
          <w:szCs w:val="22"/>
        </w:rPr>
        <w:t xml:space="preserve"> </w:t>
      </w:r>
      <w:r w:rsidR="00DC2EA2" w:rsidRPr="00C01274">
        <w:rPr>
          <w:rFonts w:ascii="Arial" w:hAnsi="Arial" w:cs="Arial"/>
          <w:sz w:val="20"/>
          <w:szCs w:val="22"/>
        </w:rPr>
        <w:t>usługi, których</w:t>
      </w:r>
      <w:r w:rsidR="005F422E" w:rsidRPr="00C01274">
        <w:rPr>
          <w:rFonts w:ascii="Arial" w:hAnsi="Arial" w:cs="Arial"/>
          <w:sz w:val="20"/>
          <w:szCs w:val="22"/>
        </w:rPr>
        <w:t xml:space="preserve"> dotyczą</w:t>
      </w:r>
      <w:r w:rsidR="00DC2EA2" w:rsidRPr="00C01274">
        <w:rPr>
          <w:rFonts w:ascii="Arial" w:hAnsi="Arial" w:cs="Arial"/>
          <w:sz w:val="20"/>
          <w:szCs w:val="22"/>
        </w:rPr>
        <w:t xml:space="preserve"> ww. zasoby.</w:t>
      </w:r>
    </w:p>
    <w:p w14:paraId="302EBC16" w14:textId="77777777" w:rsidR="003140F3" w:rsidRPr="00C01274" w:rsidRDefault="003140F3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sz w:val="20"/>
          <w:szCs w:val="22"/>
          <w:lang w:eastAsia="ar-SA"/>
        </w:rPr>
      </w:pPr>
    </w:p>
    <w:p w14:paraId="0BF26C97" w14:textId="77777777" w:rsidR="003140F3" w:rsidRPr="00C01274" w:rsidRDefault="00182388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sz w:val="20"/>
          <w:szCs w:val="22"/>
        </w:rPr>
      </w:pPr>
      <w:r w:rsidRPr="00C01274">
        <w:rPr>
          <w:rFonts w:ascii="Arial" w:hAnsi="Arial" w:cs="Arial"/>
          <w:b/>
          <w:sz w:val="20"/>
          <w:szCs w:val="22"/>
          <w:lang w:eastAsia="ar-SA"/>
        </w:rPr>
        <w:t xml:space="preserve">UWAGA: </w:t>
      </w:r>
      <w:r w:rsidR="003140F3" w:rsidRPr="00C01274">
        <w:rPr>
          <w:rFonts w:ascii="Arial" w:hAnsi="Arial" w:cs="Arial"/>
          <w:sz w:val="20"/>
          <w:szCs w:val="22"/>
          <w:lang w:eastAsia="ar-SA"/>
        </w:rPr>
        <w:t xml:space="preserve">zobowiązanie </w:t>
      </w:r>
      <w:r w:rsidR="003140F3" w:rsidRPr="00C01274">
        <w:rPr>
          <w:rFonts w:ascii="Arial" w:hAnsi="Arial" w:cs="Arial"/>
          <w:sz w:val="20"/>
          <w:szCs w:val="22"/>
        </w:rPr>
        <w:t xml:space="preserve">podmiotów trzecich do oddania do dyspozycji Wykonawcy niezbędnych zasobów na potrzeby wykonania zamówienia musi być złożone </w:t>
      </w:r>
      <w:r w:rsidR="005C54E1" w:rsidRPr="00C01274">
        <w:rPr>
          <w:rFonts w:ascii="Arial" w:hAnsi="Arial" w:cs="Arial"/>
          <w:sz w:val="20"/>
          <w:szCs w:val="22"/>
          <w:u w:val="single"/>
        </w:rPr>
        <w:t xml:space="preserve">wraz z ofertą </w:t>
      </w:r>
      <w:r w:rsidR="003140F3" w:rsidRPr="00C01274">
        <w:rPr>
          <w:rFonts w:ascii="Arial" w:hAnsi="Arial" w:cs="Arial"/>
          <w:sz w:val="20"/>
          <w:szCs w:val="22"/>
          <w:u w:val="single"/>
        </w:rPr>
        <w:t>w oryginale</w:t>
      </w:r>
      <w:r w:rsidR="003140F3" w:rsidRPr="00C01274">
        <w:rPr>
          <w:rFonts w:ascii="Arial" w:hAnsi="Arial" w:cs="Arial"/>
          <w:sz w:val="20"/>
          <w:szCs w:val="22"/>
        </w:rPr>
        <w:t>.</w:t>
      </w:r>
    </w:p>
    <w:p w14:paraId="6E3C931A" w14:textId="77777777" w:rsidR="003140F3" w:rsidRPr="00C01274" w:rsidRDefault="003140F3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14:paraId="24E439C5" w14:textId="77777777" w:rsidR="001F3207" w:rsidRPr="00C01274" w:rsidRDefault="001F3207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14:paraId="6288EEA4" w14:textId="77777777" w:rsidR="001F3207" w:rsidRPr="00C01274" w:rsidRDefault="001F3207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14:paraId="3A37ECA2" w14:textId="77777777" w:rsidR="003140F3" w:rsidRPr="00C01274" w:rsidRDefault="003140F3" w:rsidP="003140F3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0E7DE1A4" w14:textId="77777777" w:rsidR="001F3207" w:rsidRPr="00C01274" w:rsidRDefault="001F3207" w:rsidP="001F3207">
      <w:pPr>
        <w:tabs>
          <w:tab w:val="left" w:pos="9072"/>
        </w:tabs>
        <w:rPr>
          <w:rFonts w:ascii="Arial" w:hAnsi="Arial" w:cs="Arial"/>
          <w:sz w:val="20"/>
          <w:szCs w:val="20"/>
        </w:rPr>
      </w:pPr>
      <w:r w:rsidRPr="00C01274">
        <w:rPr>
          <w:rFonts w:ascii="Arial" w:hAnsi="Arial" w:cs="Arial"/>
          <w:sz w:val="20"/>
          <w:szCs w:val="20"/>
        </w:rPr>
        <w:t xml:space="preserve">.................................................                                                      …………………………………………. </w:t>
      </w:r>
    </w:p>
    <w:p w14:paraId="0E45FB71" w14:textId="77777777" w:rsidR="001F3207" w:rsidRPr="00C01274" w:rsidRDefault="001F3207" w:rsidP="001F3207">
      <w:pPr>
        <w:tabs>
          <w:tab w:val="left" w:pos="9072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miejscowość, data</w:t>
      </w:r>
      <w:r w:rsidRPr="00C01274">
        <w:rPr>
          <w:rFonts w:ascii="Arial" w:hAnsi="Arial" w:cs="Arial"/>
          <w:sz w:val="20"/>
          <w:szCs w:val="20"/>
        </w:rPr>
        <w:t xml:space="preserve">                                                               </w:t>
      </w:r>
      <w:r w:rsidRPr="00C01274">
        <w:rPr>
          <w:rFonts w:ascii="Arial" w:hAnsi="Arial" w:cs="Arial"/>
          <w:i/>
          <w:sz w:val="20"/>
          <w:szCs w:val="20"/>
        </w:rPr>
        <w:t xml:space="preserve">czytelny podpis (imię i nazwisko)        </w:t>
      </w:r>
    </w:p>
    <w:p w14:paraId="2DCBCDA2" w14:textId="77777777" w:rsidR="001F3207" w:rsidRPr="00C01274" w:rsidRDefault="001F3207" w:rsidP="001F3207">
      <w:pPr>
        <w:tabs>
          <w:tab w:val="left" w:pos="9066"/>
          <w:tab w:val="left" w:pos="9214"/>
          <w:tab w:val="left" w:pos="9639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  lub podpis wraz z pieczątką wykonawcy lub </w:t>
      </w:r>
    </w:p>
    <w:p w14:paraId="7E9C8070" w14:textId="77777777" w:rsidR="001F3207" w:rsidRPr="00C01274" w:rsidRDefault="001F3207" w:rsidP="001F3207">
      <w:pPr>
        <w:tabs>
          <w:tab w:val="left" w:pos="9072"/>
          <w:tab w:val="left" w:pos="9214"/>
          <w:tab w:val="left" w:pos="9639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osoby właściwie do tego upoważnionej </w:t>
      </w:r>
    </w:p>
    <w:p w14:paraId="54F8388E" w14:textId="77777777" w:rsidR="003140F3" w:rsidRPr="00C01274" w:rsidRDefault="003140F3" w:rsidP="003140F3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519E80C4" w14:textId="77777777" w:rsidR="003140F3" w:rsidRPr="00C01274" w:rsidRDefault="003140F3" w:rsidP="003140F3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48BECF98" w14:textId="77777777" w:rsidR="00DA194F" w:rsidRPr="00C01274" w:rsidRDefault="00DA194F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sz w:val="22"/>
          <w:szCs w:val="22"/>
          <w:lang w:eastAsia="ar-SA"/>
        </w:rPr>
      </w:pPr>
      <w:r w:rsidRPr="00C01274">
        <w:rPr>
          <w:rFonts w:ascii="Arial" w:hAnsi="Arial" w:cs="Arial"/>
          <w:sz w:val="22"/>
          <w:szCs w:val="22"/>
          <w:lang w:eastAsia="ar-SA"/>
        </w:rPr>
        <w:lastRenderedPageBreak/>
        <w:br w:type="page"/>
      </w:r>
    </w:p>
    <w:p w14:paraId="5B2EE5BD" w14:textId="77777777" w:rsidR="001F3207" w:rsidRPr="00C01274" w:rsidRDefault="001F3207" w:rsidP="00DA194F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2"/>
          <w:szCs w:val="22"/>
          <w:lang w:eastAsia="ar-SA"/>
        </w:rPr>
      </w:pPr>
    </w:p>
    <w:p w14:paraId="3130769A" w14:textId="355AA84B" w:rsidR="00E55D29" w:rsidRPr="008A0A2E" w:rsidRDefault="00DA194F" w:rsidP="00DA194F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  <w:lang w:eastAsia="ar-SA"/>
        </w:rPr>
      </w:pPr>
      <w:r w:rsidRPr="008A0A2E">
        <w:rPr>
          <w:rFonts w:ascii="Arial" w:hAnsi="Arial" w:cs="Arial"/>
          <w:b/>
          <w:sz w:val="20"/>
          <w:szCs w:val="20"/>
          <w:lang w:eastAsia="ar-SA"/>
        </w:rPr>
        <w:t xml:space="preserve">Załącznik nr </w:t>
      </w:r>
      <w:r w:rsidR="00EE6190">
        <w:rPr>
          <w:rFonts w:ascii="Arial" w:hAnsi="Arial" w:cs="Arial"/>
          <w:b/>
          <w:sz w:val="20"/>
          <w:szCs w:val="20"/>
          <w:lang w:eastAsia="ar-SA"/>
        </w:rPr>
        <w:t>5</w:t>
      </w:r>
      <w:r w:rsidRPr="008A0A2E">
        <w:rPr>
          <w:rFonts w:ascii="Arial" w:hAnsi="Arial" w:cs="Arial"/>
          <w:b/>
          <w:sz w:val="20"/>
          <w:szCs w:val="20"/>
          <w:lang w:eastAsia="ar-SA"/>
        </w:rPr>
        <w:t xml:space="preserve"> do SIWZ</w:t>
      </w:r>
    </w:p>
    <w:p w14:paraId="2B42BDD9" w14:textId="77777777" w:rsidR="00182388" w:rsidRPr="00C01274" w:rsidRDefault="00182388" w:rsidP="00182388">
      <w:pPr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  <w:r w:rsidRPr="00C01274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935" distR="114935" simplePos="0" relativeHeight="251676672" behindDoc="0" locked="0" layoutInCell="1" allowOverlap="1" wp14:anchorId="0BD984DF" wp14:editId="32CB2765">
                <wp:simplePos x="0" y="0"/>
                <wp:positionH relativeFrom="column">
                  <wp:posOffset>19685</wp:posOffset>
                </wp:positionH>
                <wp:positionV relativeFrom="paragraph">
                  <wp:posOffset>17780</wp:posOffset>
                </wp:positionV>
                <wp:extent cx="1903095" cy="772160"/>
                <wp:effectExtent l="0" t="0" r="20955" b="2794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C01F2" w14:textId="77777777" w:rsidR="00FE570B" w:rsidRDefault="00FE570B" w:rsidP="00182388"/>
                          <w:p w14:paraId="19437EBA" w14:textId="77777777" w:rsidR="00FE570B" w:rsidRDefault="00FE570B" w:rsidP="00182388"/>
                          <w:p w14:paraId="4D6168EE" w14:textId="77777777" w:rsidR="00FE570B" w:rsidRDefault="00FE570B" w:rsidP="00182388"/>
                          <w:p w14:paraId="2D03579E" w14:textId="77777777" w:rsidR="00FE570B" w:rsidRDefault="00FE570B" w:rsidP="00182388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14:paraId="7445041D" w14:textId="77777777" w:rsidR="00FE570B" w:rsidRPr="00FD2CB4" w:rsidRDefault="00FE570B" w:rsidP="0018238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FD2CB4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3175" tIns="3175" rIns="3175" bIns="31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984DF" id="Pole tekstowe 6" o:spid="_x0000_s1028" type="#_x0000_t202" style="position:absolute;margin-left:1.55pt;margin-top:1.4pt;width:149.85pt;height:60.8pt;z-index:25167667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" strokeweight=".5pt">
                <v:textbox inset=".25pt,.25pt,.25pt,.25pt">
                  <w:txbxContent>
                    <w:p w14:paraId="3EDC01F2" w14:textId="77777777" w:rsidR="00FE570B" w:rsidRDefault="00FE570B" w:rsidP="00182388"/>
                    <w:p w14:paraId="19437EBA" w14:textId="77777777" w:rsidR="00FE570B" w:rsidRDefault="00FE570B" w:rsidP="00182388"/>
                    <w:p w14:paraId="4D6168EE" w14:textId="77777777" w:rsidR="00FE570B" w:rsidRDefault="00FE570B" w:rsidP="00182388"/>
                    <w:p w14:paraId="2D03579E" w14:textId="77777777" w:rsidR="00FE570B" w:rsidRDefault="00FE570B" w:rsidP="00182388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14:paraId="7445041D" w14:textId="77777777" w:rsidR="00FE570B" w:rsidRPr="00FD2CB4" w:rsidRDefault="00FE570B" w:rsidP="00182388">
                      <w:pPr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FD2CB4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(pieczęć wykonawcy)</w:t>
                      </w:r>
                    </w:p>
                  </w:txbxContent>
                </v:textbox>
              </v:shape>
            </w:pict>
          </mc:Fallback>
        </mc:AlternateContent>
      </w:r>
    </w:p>
    <w:p w14:paraId="3A7A07BF" w14:textId="77777777" w:rsidR="00182388" w:rsidRPr="00C01274" w:rsidRDefault="00182388" w:rsidP="00182388">
      <w:pPr>
        <w:suppressAutoHyphens/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</w:p>
    <w:p w14:paraId="76880306" w14:textId="77777777" w:rsidR="00182388" w:rsidRPr="00C01274" w:rsidRDefault="00182388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5AE8F8CF" w14:textId="77777777" w:rsidR="00182388" w:rsidRPr="00C01274" w:rsidRDefault="00182388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369E1250" w14:textId="77777777" w:rsidR="00182388" w:rsidRPr="00C01274" w:rsidRDefault="00182388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  <w:r w:rsidRPr="00C01274">
        <w:rPr>
          <w:rFonts w:ascii="Arial" w:hAnsi="Arial" w:cs="Arial"/>
          <w:b/>
          <w:bCs/>
          <w:sz w:val="20"/>
          <w:szCs w:val="20"/>
          <w:lang w:eastAsia="ar-SA"/>
        </w:rPr>
        <w:t>Wzór</w:t>
      </w:r>
    </w:p>
    <w:p w14:paraId="69315D3A" w14:textId="77777777" w:rsidR="00182388" w:rsidRPr="00C01274" w:rsidRDefault="00182388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25D275EE" w14:textId="77777777" w:rsidR="00DA194F" w:rsidRPr="00C01274" w:rsidRDefault="00DA194F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sz w:val="20"/>
          <w:szCs w:val="20"/>
          <w:lang w:eastAsia="ar-SA"/>
        </w:rPr>
      </w:pPr>
    </w:p>
    <w:p w14:paraId="1602E89B" w14:textId="77777777" w:rsidR="00DA194F" w:rsidRPr="00C01274" w:rsidRDefault="00DA194F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  <w:r w:rsidRPr="00C01274">
        <w:rPr>
          <w:rFonts w:ascii="Arial" w:hAnsi="Arial" w:cs="Arial"/>
          <w:b/>
          <w:bCs/>
          <w:sz w:val="20"/>
          <w:szCs w:val="20"/>
          <w:lang w:eastAsia="ar-SA"/>
        </w:rPr>
        <w:t xml:space="preserve">Oświadczenie Wykonawcy o przynależności lub braku przynależności do tej samej grupy kapitałowej, o której mowa § 15 </w:t>
      </w:r>
      <w:r w:rsidR="00182388" w:rsidRPr="00C01274">
        <w:rPr>
          <w:rFonts w:ascii="Arial" w:hAnsi="Arial" w:cs="Arial"/>
          <w:b/>
          <w:bCs/>
          <w:sz w:val="20"/>
          <w:szCs w:val="20"/>
          <w:lang w:eastAsia="ar-SA"/>
        </w:rPr>
        <w:t>ust. 1 pkt 12 Regulaminu</w:t>
      </w:r>
    </w:p>
    <w:p w14:paraId="08A23E2E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53382335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2BAB8072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74514449" w14:textId="77777777" w:rsidR="008A0A2E" w:rsidRDefault="008A0A2E" w:rsidP="008A0A2E">
      <w:pPr>
        <w:suppressAutoHyphens/>
        <w:autoSpaceDE w:val="0"/>
        <w:spacing w:line="276" w:lineRule="auto"/>
        <w:jc w:val="both"/>
        <w:rPr>
          <w:rFonts w:ascii="Arial" w:hAnsi="Arial" w:cs="Arial"/>
          <w:b/>
          <w:bCs/>
          <w:color w:val="000000"/>
          <w:sz w:val="20"/>
          <w:szCs w:val="22"/>
          <w:lang w:eastAsia="ar-SA"/>
        </w:rPr>
      </w:pPr>
      <w:r w:rsidRPr="00C01274">
        <w:rPr>
          <w:rFonts w:ascii="Arial" w:hAnsi="Arial" w:cs="Arial"/>
          <w:bCs/>
          <w:sz w:val="20"/>
          <w:szCs w:val="22"/>
          <w:lang w:eastAsia="ar-SA"/>
        </w:rPr>
        <w:t xml:space="preserve">w </w:t>
      </w:r>
      <w:r w:rsidRPr="00C01274">
        <w:rPr>
          <w:rFonts w:ascii="Arial" w:hAnsi="Arial" w:cs="Arial"/>
          <w:bCs/>
          <w:color w:val="000000"/>
          <w:sz w:val="20"/>
          <w:szCs w:val="22"/>
          <w:lang w:eastAsia="ar-SA"/>
        </w:rPr>
        <w:t>postępowaniu o udzielenie zamówienia publicznego na</w:t>
      </w:r>
      <w:r>
        <w:rPr>
          <w:rFonts w:ascii="Arial" w:hAnsi="Arial" w:cs="Arial"/>
          <w:bCs/>
          <w:color w:val="000000"/>
          <w:sz w:val="20"/>
          <w:szCs w:val="22"/>
          <w:lang w:eastAsia="ar-SA"/>
        </w:rPr>
        <w:t>:</w:t>
      </w:r>
      <w:r w:rsidRPr="00C01274">
        <w:rPr>
          <w:rFonts w:ascii="Arial" w:hAnsi="Arial" w:cs="Arial"/>
          <w:b/>
          <w:bCs/>
          <w:color w:val="000000"/>
          <w:sz w:val="20"/>
          <w:szCs w:val="22"/>
          <w:lang w:eastAsia="ar-SA"/>
        </w:rPr>
        <w:t xml:space="preserve"> </w:t>
      </w:r>
    </w:p>
    <w:p w14:paraId="6CB5974F" w14:textId="14D972FC" w:rsidR="008A0A2E" w:rsidRPr="00C01274" w:rsidRDefault="008A0A2E" w:rsidP="008A0A2E">
      <w:pPr>
        <w:suppressAutoHyphens/>
        <w:autoSpaceDE w:val="0"/>
        <w:spacing w:line="276" w:lineRule="auto"/>
        <w:jc w:val="both"/>
        <w:rPr>
          <w:rFonts w:ascii="Arial" w:hAnsi="Arial" w:cs="Arial"/>
          <w:b/>
          <w:bCs/>
          <w:color w:val="000000"/>
          <w:sz w:val="20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0"/>
          <w:szCs w:val="22"/>
          <w:lang w:eastAsia="ar-SA"/>
        </w:rPr>
        <w:t>„</w:t>
      </w:r>
      <w:r w:rsidR="00EE6190" w:rsidRPr="000342E0">
        <w:rPr>
          <w:rFonts w:ascii="Arial" w:hAnsi="Arial" w:cs="Arial"/>
          <w:b/>
          <w:bCs/>
          <w:iCs/>
          <w:sz w:val="20"/>
          <w:szCs w:val="20"/>
          <w:lang w:eastAsia="x-none"/>
        </w:rPr>
        <w:t>Ubezpieczenie mienia Pomorskiej Kolei Metropolitalnej S.A</w:t>
      </w:r>
      <w:r w:rsidR="00EE6190">
        <w:rPr>
          <w:rFonts w:ascii="Arial" w:hAnsi="Arial" w:cs="Arial"/>
          <w:b/>
          <w:bCs/>
          <w:iCs/>
          <w:sz w:val="22"/>
          <w:szCs w:val="22"/>
          <w:lang w:eastAsia="x-none"/>
        </w:rPr>
        <w:t>.</w:t>
      </w:r>
      <w:r w:rsidRPr="008A0A2E">
        <w:rPr>
          <w:rFonts w:ascii="Arial" w:hAnsi="Arial" w:cs="Arial"/>
          <w:b/>
          <w:bCs/>
          <w:iCs/>
          <w:sz w:val="20"/>
          <w:szCs w:val="20"/>
          <w:lang w:eastAsia="x-none"/>
        </w:rPr>
        <w:t>”</w:t>
      </w:r>
    </w:p>
    <w:p w14:paraId="4C64501F" w14:textId="77777777" w:rsidR="00DA194F" w:rsidRPr="00C01274" w:rsidRDefault="00DA194F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bCs/>
          <w:sz w:val="20"/>
          <w:szCs w:val="20"/>
          <w:lang w:eastAsia="ar-SA"/>
        </w:rPr>
      </w:pPr>
    </w:p>
    <w:p w14:paraId="3F62A1AF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bCs/>
          <w:sz w:val="20"/>
          <w:szCs w:val="20"/>
          <w:lang w:eastAsia="ar-SA"/>
        </w:rPr>
      </w:pPr>
      <w:r w:rsidRPr="00C01274">
        <w:rPr>
          <w:rFonts w:ascii="Arial" w:hAnsi="Arial" w:cs="Arial"/>
          <w:bCs/>
          <w:sz w:val="20"/>
          <w:szCs w:val="20"/>
          <w:lang w:eastAsia="ar-SA"/>
        </w:rPr>
        <w:t>Oświadczam, iż:</w:t>
      </w:r>
    </w:p>
    <w:p w14:paraId="45E18A0B" w14:textId="77777777" w:rsidR="00DA194F" w:rsidRPr="00C01274" w:rsidRDefault="00DA194F" w:rsidP="00182388">
      <w:pPr>
        <w:numPr>
          <w:ilvl w:val="0"/>
          <w:numId w:val="17"/>
        </w:numPr>
        <w:tabs>
          <w:tab w:val="center" w:pos="4536"/>
          <w:tab w:val="right" w:pos="9072"/>
        </w:tabs>
        <w:spacing w:line="276" w:lineRule="auto"/>
        <w:ind w:left="567" w:hanging="283"/>
        <w:contextualSpacing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C01274">
        <w:rPr>
          <w:rFonts w:ascii="Arial" w:hAnsi="Arial" w:cs="Arial"/>
          <w:b/>
          <w:sz w:val="20"/>
          <w:szCs w:val="20"/>
          <w:lang w:eastAsia="ar-SA"/>
        </w:rPr>
        <w:t>Przynależę</w:t>
      </w:r>
      <w:r w:rsidR="00182388" w:rsidRPr="00C01274">
        <w:rPr>
          <w:rFonts w:ascii="Arial" w:hAnsi="Arial" w:cs="Arial"/>
          <w:b/>
          <w:sz w:val="20"/>
          <w:szCs w:val="20"/>
          <w:lang w:eastAsia="ar-SA"/>
        </w:rPr>
        <w:t xml:space="preserve"> </w:t>
      </w:r>
      <w:r w:rsidRPr="00C01274">
        <w:rPr>
          <w:rFonts w:ascii="Arial" w:hAnsi="Arial" w:cs="Arial"/>
          <w:b/>
          <w:sz w:val="20"/>
          <w:szCs w:val="20"/>
          <w:lang w:eastAsia="ar-SA"/>
        </w:rPr>
        <w:t xml:space="preserve">/ nie przynależę* </w:t>
      </w:r>
      <w:r w:rsidRPr="00C01274">
        <w:rPr>
          <w:rFonts w:ascii="Arial" w:hAnsi="Arial" w:cs="Arial"/>
          <w:sz w:val="20"/>
          <w:szCs w:val="20"/>
          <w:lang w:eastAsia="ar-SA"/>
        </w:rPr>
        <w:t>do grupy kapitałowej w rozumieniu ustawy z dnia 16 lutego 2007 r</w:t>
      </w:r>
      <w:r w:rsidR="002F2E23" w:rsidRPr="00C01274">
        <w:rPr>
          <w:rFonts w:ascii="Arial" w:hAnsi="Arial" w:cs="Arial"/>
          <w:sz w:val="20"/>
          <w:szCs w:val="20"/>
          <w:lang w:eastAsia="ar-SA"/>
        </w:rPr>
        <w:t>.</w:t>
      </w:r>
      <w:r w:rsidRPr="00C01274">
        <w:rPr>
          <w:rFonts w:ascii="Arial" w:hAnsi="Arial" w:cs="Arial"/>
          <w:sz w:val="20"/>
          <w:szCs w:val="20"/>
          <w:lang w:eastAsia="ar-SA"/>
        </w:rPr>
        <w:t xml:space="preserve"> o ochronie konkurencji i konsum</w:t>
      </w:r>
      <w:r w:rsidR="00182388" w:rsidRPr="00C01274">
        <w:rPr>
          <w:rFonts w:ascii="Arial" w:hAnsi="Arial" w:cs="Arial"/>
          <w:sz w:val="20"/>
          <w:szCs w:val="20"/>
          <w:lang w:eastAsia="ar-SA"/>
        </w:rPr>
        <w:t>entów (</w:t>
      </w:r>
      <w:proofErr w:type="spellStart"/>
      <w:r w:rsidR="00182388" w:rsidRPr="00C01274">
        <w:rPr>
          <w:rFonts w:ascii="Arial" w:hAnsi="Arial" w:cs="Arial"/>
          <w:sz w:val="20"/>
          <w:szCs w:val="20"/>
          <w:lang w:eastAsia="ar-SA"/>
        </w:rPr>
        <w:t>t.j</w:t>
      </w:r>
      <w:proofErr w:type="spellEnd"/>
      <w:r w:rsidR="00182388" w:rsidRPr="00C01274">
        <w:rPr>
          <w:rFonts w:ascii="Arial" w:hAnsi="Arial" w:cs="Arial"/>
          <w:sz w:val="20"/>
          <w:szCs w:val="20"/>
          <w:lang w:eastAsia="ar-SA"/>
        </w:rPr>
        <w:t xml:space="preserve">., Dz. U z 2015 r. poz. 184 z </w:t>
      </w:r>
      <w:proofErr w:type="spellStart"/>
      <w:r w:rsidR="00182388" w:rsidRPr="00C01274">
        <w:rPr>
          <w:rFonts w:ascii="Arial" w:hAnsi="Arial" w:cs="Arial"/>
          <w:sz w:val="20"/>
          <w:szCs w:val="20"/>
          <w:lang w:eastAsia="ar-SA"/>
        </w:rPr>
        <w:t>późn</w:t>
      </w:r>
      <w:proofErr w:type="spellEnd"/>
      <w:r w:rsidR="00182388" w:rsidRPr="00C01274">
        <w:rPr>
          <w:rFonts w:ascii="Arial" w:hAnsi="Arial" w:cs="Arial"/>
          <w:sz w:val="20"/>
          <w:szCs w:val="20"/>
          <w:lang w:eastAsia="ar-SA"/>
        </w:rPr>
        <w:t>. zm.</w:t>
      </w:r>
      <w:r w:rsidRPr="00C01274">
        <w:rPr>
          <w:rFonts w:ascii="Arial" w:hAnsi="Arial" w:cs="Arial"/>
          <w:sz w:val="20"/>
          <w:szCs w:val="20"/>
          <w:lang w:eastAsia="ar-SA"/>
        </w:rPr>
        <w:t>) z innymi wykonawcami, którzy złożyli odrębne oferty</w:t>
      </w:r>
      <w:r w:rsidR="00182388" w:rsidRPr="00C01274">
        <w:rPr>
          <w:rFonts w:ascii="Arial" w:hAnsi="Arial" w:cs="Arial"/>
          <w:sz w:val="20"/>
          <w:szCs w:val="20"/>
          <w:lang w:eastAsia="ar-SA"/>
        </w:rPr>
        <w:t>.</w:t>
      </w:r>
    </w:p>
    <w:p w14:paraId="7879AF2B" w14:textId="77777777" w:rsidR="00DA194F" w:rsidRPr="00C01274" w:rsidRDefault="00DA194F" w:rsidP="00182388">
      <w:pPr>
        <w:numPr>
          <w:ilvl w:val="0"/>
          <w:numId w:val="17"/>
        </w:numPr>
        <w:tabs>
          <w:tab w:val="center" w:pos="4536"/>
          <w:tab w:val="right" w:pos="9072"/>
        </w:tabs>
        <w:spacing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C01274">
        <w:rPr>
          <w:rFonts w:ascii="Arial" w:hAnsi="Arial" w:cs="Arial"/>
          <w:sz w:val="20"/>
          <w:szCs w:val="20"/>
          <w:lang w:eastAsia="ar-SA"/>
        </w:rPr>
        <w:t>Wykaz wykonawców należących do tej samej grupy kapitałowej, którzy złożyli oferty:</w:t>
      </w:r>
    </w:p>
    <w:p w14:paraId="6F420964" w14:textId="77777777" w:rsidR="00182388" w:rsidRPr="00C01274" w:rsidRDefault="00182388" w:rsidP="00182388">
      <w:pPr>
        <w:tabs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505"/>
      </w:tblGrid>
      <w:tr w:rsidR="00182388" w:rsidRPr="00C01274" w14:paraId="3D5727F6" w14:textId="77777777" w:rsidTr="00231137">
        <w:tc>
          <w:tcPr>
            <w:tcW w:w="675" w:type="dxa"/>
            <w:shd w:val="clear" w:color="auto" w:fill="auto"/>
          </w:tcPr>
          <w:p w14:paraId="536F3C6F" w14:textId="77777777" w:rsidR="00182388" w:rsidRPr="00C01274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8505" w:type="dxa"/>
            <w:shd w:val="clear" w:color="auto" w:fill="auto"/>
          </w:tcPr>
          <w:p w14:paraId="6D6E58F2" w14:textId="77777777" w:rsidR="00182388" w:rsidRPr="00C01274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Pełna nazwa i adres podmiotu należącego do tej samej grupy kapitałowej</w:t>
            </w:r>
          </w:p>
        </w:tc>
      </w:tr>
      <w:tr w:rsidR="00182388" w:rsidRPr="00C01274" w14:paraId="09EF656D" w14:textId="77777777" w:rsidTr="00231137">
        <w:tc>
          <w:tcPr>
            <w:tcW w:w="675" w:type="dxa"/>
            <w:shd w:val="clear" w:color="auto" w:fill="auto"/>
          </w:tcPr>
          <w:p w14:paraId="53A4DF82" w14:textId="77777777" w:rsidR="00182388" w:rsidRPr="00C01274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  <w:shd w:val="clear" w:color="auto" w:fill="auto"/>
          </w:tcPr>
          <w:p w14:paraId="771F6194" w14:textId="77777777" w:rsidR="00182388" w:rsidRPr="00C01274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2388" w:rsidRPr="00C01274" w14:paraId="580B4D54" w14:textId="77777777" w:rsidTr="00231137">
        <w:tc>
          <w:tcPr>
            <w:tcW w:w="675" w:type="dxa"/>
            <w:shd w:val="clear" w:color="auto" w:fill="auto"/>
          </w:tcPr>
          <w:p w14:paraId="4012C769" w14:textId="77777777" w:rsidR="00182388" w:rsidRPr="00C01274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  <w:shd w:val="clear" w:color="auto" w:fill="auto"/>
          </w:tcPr>
          <w:p w14:paraId="2B78E58E" w14:textId="77777777" w:rsidR="00182388" w:rsidRPr="00C01274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4A27A10" w14:textId="77777777" w:rsidR="00DA194F" w:rsidRPr="00C01274" w:rsidRDefault="00DA194F" w:rsidP="00182388">
      <w:pPr>
        <w:tabs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</w:p>
    <w:p w14:paraId="28319CE4" w14:textId="77777777" w:rsidR="00DA194F" w:rsidRPr="00C01274" w:rsidRDefault="00DA194F" w:rsidP="00182388">
      <w:pPr>
        <w:numPr>
          <w:ilvl w:val="0"/>
          <w:numId w:val="17"/>
        </w:numPr>
        <w:tabs>
          <w:tab w:val="center" w:pos="4536"/>
          <w:tab w:val="right" w:pos="9072"/>
        </w:tabs>
        <w:spacing w:line="276" w:lineRule="auto"/>
        <w:ind w:left="567" w:hanging="283"/>
        <w:contextualSpacing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C01274">
        <w:rPr>
          <w:rFonts w:ascii="Arial" w:hAnsi="Arial" w:cs="Arial"/>
          <w:sz w:val="20"/>
          <w:szCs w:val="20"/>
          <w:lang w:eastAsia="ar-SA"/>
        </w:rPr>
        <w:t xml:space="preserve">Oświadczam, że w przypadku przynależenia do tej samej grupy kapitałowej powiązania z innym Wykonawcą nie prowadzą do zakłócenia konkurencji w przedmiotowym postępowaniu, ponieważ </w:t>
      </w:r>
      <w:r w:rsidR="00182388" w:rsidRPr="00C01274">
        <w:rPr>
          <w:rFonts w:ascii="Arial" w:hAnsi="Arial" w:cs="Arial"/>
          <w:sz w:val="20"/>
          <w:szCs w:val="20"/>
          <w:lang w:eastAsia="ar-SA"/>
        </w:rPr>
        <w:t>….</w:t>
      </w:r>
      <w:r w:rsidRPr="00C01274">
        <w:rPr>
          <w:rFonts w:ascii="Arial" w:hAnsi="Arial" w:cs="Arial"/>
          <w:sz w:val="20"/>
          <w:szCs w:val="20"/>
          <w:lang w:eastAsia="ar-SA"/>
        </w:rPr>
        <w:t>.</w:t>
      </w:r>
    </w:p>
    <w:p w14:paraId="125CB1F2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rPr>
          <w:rFonts w:ascii="Arial" w:hAnsi="Arial" w:cs="Arial"/>
          <w:sz w:val="22"/>
          <w:szCs w:val="22"/>
          <w:lang w:eastAsia="ar-SA"/>
        </w:rPr>
      </w:pPr>
    </w:p>
    <w:p w14:paraId="09233F99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rPr>
          <w:rFonts w:ascii="Arial" w:hAnsi="Arial" w:cs="Arial"/>
          <w:sz w:val="18"/>
          <w:szCs w:val="22"/>
          <w:lang w:eastAsia="ar-SA"/>
        </w:rPr>
      </w:pPr>
      <w:r w:rsidRPr="00C01274">
        <w:rPr>
          <w:rFonts w:ascii="Arial" w:hAnsi="Arial" w:cs="Arial"/>
          <w:sz w:val="18"/>
          <w:szCs w:val="22"/>
          <w:lang w:eastAsia="ar-SA"/>
        </w:rPr>
        <w:t>*Niepotrzebne skreślić</w:t>
      </w:r>
    </w:p>
    <w:p w14:paraId="284B8A47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rPr>
          <w:rFonts w:ascii="Arial" w:hAnsi="Arial" w:cs="Arial"/>
          <w:sz w:val="18"/>
          <w:szCs w:val="22"/>
          <w:lang w:eastAsia="ar-SA"/>
        </w:rPr>
      </w:pPr>
    </w:p>
    <w:p w14:paraId="75049A62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iCs/>
          <w:sz w:val="20"/>
          <w:szCs w:val="22"/>
          <w:lang w:eastAsia="ar-SA"/>
        </w:rPr>
      </w:pPr>
      <w:r w:rsidRPr="00C01274">
        <w:rPr>
          <w:rFonts w:ascii="Arial" w:hAnsi="Arial" w:cs="Arial"/>
          <w:b/>
          <w:iCs/>
          <w:sz w:val="20"/>
          <w:szCs w:val="22"/>
          <w:lang w:eastAsia="ar-SA"/>
        </w:rPr>
        <w:t xml:space="preserve">UWAGA: </w:t>
      </w:r>
      <w:r w:rsidRPr="00C01274">
        <w:rPr>
          <w:rFonts w:ascii="Arial" w:hAnsi="Arial" w:cs="Arial"/>
          <w:iCs/>
          <w:sz w:val="20"/>
          <w:szCs w:val="22"/>
          <w:lang w:eastAsia="ar-SA"/>
        </w:rPr>
        <w:t>W przypadku przynależności do tej samej grupy kapitałowej wykonawca może złożyć wraz z niniejszym oświadczeniem dokumenty bądź informacje potwierdzające, że powiązania z innym wykonawcą nie prowadzą do zakłócenia konkurencji w przedmiotowym postępowaniu.</w:t>
      </w:r>
    </w:p>
    <w:p w14:paraId="4CA3A493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rPr>
          <w:rFonts w:ascii="Arial" w:hAnsi="Arial" w:cs="Arial"/>
          <w:sz w:val="18"/>
          <w:szCs w:val="22"/>
          <w:lang w:eastAsia="ar-SA"/>
        </w:rPr>
      </w:pPr>
    </w:p>
    <w:p w14:paraId="3CED88B9" w14:textId="77777777" w:rsidR="00DA194F" w:rsidRPr="00C01274" w:rsidRDefault="00DA194F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sz w:val="22"/>
          <w:szCs w:val="22"/>
          <w:lang w:eastAsia="ar-SA"/>
        </w:rPr>
      </w:pPr>
    </w:p>
    <w:p w14:paraId="7FA2FB91" w14:textId="77777777" w:rsidR="001F3207" w:rsidRPr="00C01274" w:rsidRDefault="001F3207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sz w:val="22"/>
          <w:szCs w:val="22"/>
          <w:lang w:eastAsia="ar-SA"/>
        </w:rPr>
      </w:pPr>
    </w:p>
    <w:p w14:paraId="2A99EC21" w14:textId="77777777" w:rsidR="001F3207" w:rsidRPr="00C01274" w:rsidRDefault="001F3207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sz w:val="22"/>
          <w:szCs w:val="22"/>
          <w:lang w:eastAsia="ar-SA"/>
        </w:rPr>
      </w:pPr>
    </w:p>
    <w:p w14:paraId="6E046A9A" w14:textId="77777777" w:rsidR="001F3207" w:rsidRPr="00C01274" w:rsidRDefault="001F3207" w:rsidP="001F3207">
      <w:pPr>
        <w:tabs>
          <w:tab w:val="left" w:pos="9072"/>
        </w:tabs>
        <w:rPr>
          <w:rFonts w:ascii="Arial" w:hAnsi="Arial" w:cs="Arial"/>
          <w:sz w:val="20"/>
          <w:szCs w:val="20"/>
        </w:rPr>
      </w:pPr>
      <w:r w:rsidRPr="00C01274">
        <w:rPr>
          <w:rFonts w:ascii="Arial" w:hAnsi="Arial" w:cs="Arial"/>
          <w:sz w:val="20"/>
          <w:szCs w:val="20"/>
        </w:rPr>
        <w:t xml:space="preserve">.................................................                                                      …………………………………………. </w:t>
      </w:r>
    </w:p>
    <w:p w14:paraId="3A7A9420" w14:textId="77777777" w:rsidR="001F3207" w:rsidRPr="00C01274" w:rsidRDefault="001F3207" w:rsidP="001F3207">
      <w:pPr>
        <w:tabs>
          <w:tab w:val="left" w:pos="9072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miejscowość, data</w:t>
      </w:r>
      <w:r w:rsidRPr="00C01274">
        <w:rPr>
          <w:rFonts w:ascii="Arial" w:hAnsi="Arial" w:cs="Arial"/>
          <w:sz w:val="20"/>
          <w:szCs w:val="20"/>
        </w:rPr>
        <w:t xml:space="preserve">                                                               </w:t>
      </w:r>
      <w:r w:rsidRPr="00C01274">
        <w:rPr>
          <w:rFonts w:ascii="Arial" w:hAnsi="Arial" w:cs="Arial"/>
          <w:i/>
          <w:sz w:val="20"/>
          <w:szCs w:val="20"/>
        </w:rPr>
        <w:t xml:space="preserve">czytelny podpis (imię i nazwisko)        </w:t>
      </w:r>
    </w:p>
    <w:p w14:paraId="0B9164F9" w14:textId="77777777" w:rsidR="001F3207" w:rsidRPr="00C01274" w:rsidRDefault="001F3207" w:rsidP="001F3207">
      <w:pPr>
        <w:tabs>
          <w:tab w:val="left" w:pos="9066"/>
          <w:tab w:val="left" w:pos="9214"/>
          <w:tab w:val="left" w:pos="9639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  lub podpis wraz z pieczątką wykonawcy lub </w:t>
      </w:r>
    </w:p>
    <w:p w14:paraId="63DB53A9" w14:textId="77777777" w:rsidR="00DA194F" w:rsidRPr="00C01274" w:rsidRDefault="001F3207" w:rsidP="00260197">
      <w:pPr>
        <w:tabs>
          <w:tab w:val="left" w:pos="9072"/>
          <w:tab w:val="left" w:pos="9214"/>
          <w:tab w:val="left" w:pos="9639"/>
        </w:tabs>
        <w:ind w:right="-6"/>
        <w:jc w:val="center"/>
        <w:rPr>
          <w:rFonts w:ascii="Arial" w:hAnsi="Arial" w:cs="Arial"/>
          <w:sz w:val="10"/>
          <w:szCs w:val="22"/>
          <w:lang w:eastAsia="ar-SA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osoby</w:t>
      </w:r>
      <w:r w:rsidR="00260197" w:rsidRPr="00C01274">
        <w:rPr>
          <w:rFonts w:ascii="Arial" w:hAnsi="Arial" w:cs="Arial"/>
          <w:i/>
          <w:sz w:val="20"/>
          <w:szCs w:val="20"/>
        </w:rPr>
        <w:t xml:space="preserve"> właściwie do tego upoważnionej</w:t>
      </w:r>
    </w:p>
    <w:sectPr w:rsidR="00DA194F" w:rsidRPr="00C01274" w:rsidSect="002F1906">
      <w:headerReference w:type="default" r:id="rId8"/>
      <w:footerReference w:type="default" r:id="rId9"/>
      <w:pgSz w:w="11900" w:h="16840"/>
      <w:pgMar w:top="1701" w:right="1418" w:bottom="2268" w:left="1276" w:header="142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F61140" w14:textId="77777777" w:rsidR="004A6E03" w:rsidRDefault="004A6E03" w:rsidP="00F816E4">
      <w:r>
        <w:separator/>
      </w:r>
    </w:p>
  </w:endnote>
  <w:endnote w:type="continuationSeparator" w:id="0">
    <w:p w14:paraId="4A0EEB71" w14:textId="77777777" w:rsidR="004A6E03" w:rsidRDefault="004A6E03" w:rsidP="00F8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7F2465" w14:textId="766880E9" w:rsidR="00FE570B" w:rsidRDefault="0000559D" w:rsidP="007526A3">
    <w:pPr>
      <w:pStyle w:val="Stopka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2265DF6" wp14:editId="5FAC0AD9">
          <wp:simplePos x="0" y="0"/>
          <wp:positionH relativeFrom="page">
            <wp:align>left</wp:align>
          </wp:positionH>
          <wp:positionV relativeFrom="paragraph">
            <wp:posOffset>-1162050</wp:posOffset>
          </wp:positionV>
          <wp:extent cx="7348113" cy="2476500"/>
          <wp:effectExtent l="0" t="0" r="5715" b="0"/>
          <wp:wrapNone/>
          <wp:docPr id="5" name="Obraz 5" descr="C:\Users\k.lecka\Pictures\stopki\Listownik_13.03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.lecka\Pictures\stopki\Listownik_13.03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8113" cy="247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636CD0" w14:textId="77777777" w:rsidR="004A6E03" w:rsidRDefault="004A6E03" w:rsidP="00F816E4">
      <w:r>
        <w:separator/>
      </w:r>
    </w:p>
  </w:footnote>
  <w:footnote w:type="continuationSeparator" w:id="0">
    <w:p w14:paraId="0B59787A" w14:textId="77777777" w:rsidR="004A6E03" w:rsidRDefault="004A6E03" w:rsidP="00F81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FAA36B" w14:textId="5E32638A" w:rsidR="00FE570B" w:rsidRDefault="00FE570B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76A591" wp14:editId="79A5DEDF">
          <wp:simplePos x="0" y="0"/>
          <wp:positionH relativeFrom="column">
            <wp:posOffset>-776605</wp:posOffset>
          </wp:positionH>
          <wp:positionV relativeFrom="paragraph">
            <wp:posOffset>-104858</wp:posOffset>
          </wp:positionV>
          <wp:extent cx="7294216" cy="1384774"/>
          <wp:effectExtent l="0" t="0" r="2540" b="6350"/>
          <wp:wrapNone/>
          <wp:docPr id="31" name="Obraz 31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16" cy="138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D4963F00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Tahoma" w:eastAsia="Times New Roman" w:hAnsi="Tahoma" w:cs="Tahoma"/>
        <w:b/>
        <w:sz w:val="20"/>
        <w:szCs w:val="20"/>
      </w:rPr>
    </w:lvl>
  </w:abstractNum>
  <w:abstractNum w:abstractNumId="2">
    <w:nsid w:val="00000005"/>
    <w:multiLevelType w:val="multilevel"/>
    <w:tmpl w:val="E878F5DE"/>
    <w:name w:val="WW8Num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MS Mincho" w:hAnsi="Times New Roman" w:cs="Arial" w:hint="default"/>
        <w:b w:val="0"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>
    <w:nsid w:val="02B21240"/>
    <w:multiLevelType w:val="hybridMultilevel"/>
    <w:tmpl w:val="293C672C"/>
    <w:name w:val="WW8Num17222"/>
    <w:lvl w:ilvl="0" w:tplc="0000000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CEC9A0C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CCE54E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2F79F4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743207"/>
    <w:multiLevelType w:val="hybridMultilevel"/>
    <w:tmpl w:val="8BB652B2"/>
    <w:lvl w:ilvl="0" w:tplc="C9B233E6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08683FBF"/>
    <w:multiLevelType w:val="hybridMultilevel"/>
    <w:tmpl w:val="720000AA"/>
    <w:lvl w:ilvl="0" w:tplc="8ADC9D2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0EED5C03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8E7061"/>
    <w:multiLevelType w:val="hybridMultilevel"/>
    <w:tmpl w:val="7598AA72"/>
    <w:lvl w:ilvl="0" w:tplc="41001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235483"/>
    <w:multiLevelType w:val="hybridMultilevel"/>
    <w:tmpl w:val="AD9A5FEA"/>
    <w:lvl w:ilvl="0" w:tplc="23F60C9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CC03AA3"/>
    <w:multiLevelType w:val="hybridMultilevel"/>
    <w:tmpl w:val="F34C2B3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0F05FE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7576DF"/>
    <w:multiLevelType w:val="hybridMultilevel"/>
    <w:tmpl w:val="A7F4BEF8"/>
    <w:lvl w:ilvl="0" w:tplc="986E587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5">
    <w:nsid w:val="29445091"/>
    <w:multiLevelType w:val="hybridMultilevel"/>
    <w:tmpl w:val="32C06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235E20"/>
    <w:multiLevelType w:val="hybridMultilevel"/>
    <w:tmpl w:val="78F4C9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130971"/>
    <w:multiLevelType w:val="hybridMultilevel"/>
    <w:tmpl w:val="44A49C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DC2040"/>
    <w:multiLevelType w:val="hybridMultilevel"/>
    <w:tmpl w:val="720000AA"/>
    <w:lvl w:ilvl="0" w:tplc="8ADC9D2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9140161"/>
    <w:multiLevelType w:val="hybridMultilevel"/>
    <w:tmpl w:val="9B1291E2"/>
    <w:lvl w:ilvl="0" w:tplc="0652EE0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072ED9"/>
    <w:multiLevelType w:val="hybridMultilevel"/>
    <w:tmpl w:val="D98AFB6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CDE1E0D"/>
    <w:multiLevelType w:val="hybridMultilevel"/>
    <w:tmpl w:val="D98AFB6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F506F91"/>
    <w:multiLevelType w:val="hybridMultilevel"/>
    <w:tmpl w:val="94D8A40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3872CE0"/>
    <w:multiLevelType w:val="hybridMultilevel"/>
    <w:tmpl w:val="A6EE7980"/>
    <w:lvl w:ilvl="0" w:tplc="ABDA608E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DF0BF2"/>
    <w:multiLevelType w:val="hybridMultilevel"/>
    <w:tmpl w:val="B1FA332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CE3C938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511B13"/>
    <w:multiLevelType w:val="hybridMultilevel"/>
    <w:tmpl w:val="737AA9CC"/>
    <w:lvl w:ilvl="0" w:tplc="897822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4870A8"/>
    <w:multiLevelType w:val="hybridMultilevel"/>
    <w:tmpl w:val="759EABC4"/>
    <w:lvl w:ilvl="0" w:tplc="F732052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D63C0F"/>
    <w:multiLevelType w:val="hybridMultilevel"/>
    <w:tmpl w:val="16E6FE9A"/>
    <w:lvl w:ilvl="0" w:tplc="0415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CA1CB4"/>
    <w:multiLevelType w:val="hybridMultilevel"/>
    <w:tmpl w:val="9C96A87E"/>
    <w:lvl w:ilvl="0" w:tplc="04150019">
      <w:start w:val="3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CC504E"/>
    <w:multiLevelType w:val="hybridMultilevel"/>
    <w:tmpl w:val="37A40960"/>
    <w:lvl w:ilvl="0" w:tplc="EEB67D08">
      <w:start w:val="1"/>
      <w:numFmt w:val="decimal"/>
      <w:lvlText w:val="%1)"/>
      <w:lvlJc w:val="left"/>
      <w:pPr>
        <w:ind w:left="1440" w:hanging="360"/>
      </w:pPr>
      <w:rPr>
        <w:b/>
        <w:sz w:val="20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6F15C85"/>
    <w:multiLevelType w:val="hybridMultilevel"/>
    <w:tmpl w:val="91C49858"/>
    <w:lvl w:ilvl="0" w:tplc="F2625C12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7B52D82"/>
    <w:multiLevelType w:val="hybridMultilevel"/>
    <w:tmpl w:val="52DC4968"/>
    <w:lvl w:ilvl="0" w:tplc="8E50225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5CCD728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8047B3"/>
    <w:multiLevelType w:val="hybridMultilevel"/>
    <w:tmpl w:val="3B349EAA"/>
    <w:lvl w:ilvl="0" w:tplc="779650BC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7AE33AEB"/>
    <w:multiLevelType w:val="hybridMultilevel"/>
    <w:tmpl w:val="BFE2B886"/>
    <w:lvl w:ilvl="0" w:tplc="708C1F9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1"/>
  </w:num>
  <w:num w:numId="3">
    <w:abstractNumId w:val="29"/>
  </w:num>
  <w:num w:numId="4">
    <w:abstractNumId w:val="0"/>
  </w:num>
  <w:num w:numId="5">
    <w:abstractNumId w:val="24"/>
  </w:num>
  <w:num w:numId="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33"/>
  </w:num>
  <w:num w:numId="9">
    <w:abstractNumId w:val="8"/>
  </w:num>
  <w:num w:numId="10">
    <w:abstractNumId w:val="27"/>
  </w:num>
  <w:num w:numId="11">
    <w:abstractNumId w:val="32"/>
  </w:num>
  <w:num w:numId="12">
    <w:abstractNumId w:val="26"/>
  </w:num>
  <w:num w:numId="13">
    <w:abstractNumId w:val="19"/>
  </w:num>
  <w:num w:numId="14">
    <w:abstractNumId w:val="4"/>
  </w:num>
  <w:num w:numId="15">
    <w:abstractNumId w:val="7"/>
  </w:num>
  <w:num w:numId="16">
    <w:abstractNumId w:val="1"/>
  </w:num>
  <w:num w:numId="17">
    <w:abstractNumId w:val="25"/>
  </w:num>
  <w:num w:numId="18">
    <w:abstractNumId w:val="2"/>
  </w:num>
  <w:num w:numId="19">
    <w:abstractNumId w:val="9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1"/>
    </w:lvlOverride>
  </w:num>
  <w:num w:numId="22">
    <w:abstractNumId w:val="3"/>
  </w:num>
  <w:num w:numId="23">
    <w:abstractNumId w:val="10"/>
  </w:num>
  <w:num w:numId="24">
    <w:abstractNumId w:val="28"/>
  </w:num>
  <w:num w:numId="25">
    <w:abstractNumId w:val="15"/>
  </w:num>
  <w:num w:numId="26">
    <w:abstractNumId w:val="12"/>
  </w:num>
  <w:num w:numId="27">
    <w:abstractNumId w:val="30"/>
  </w:num>
  <w:num w:numId="28">
    <w:abstractNumId w:val="22"/>
  </w:num>
  <w:num w:numId="29">
    <w:abstractNumId w:val="20"/>
  </w:num>
  <w:num w:numId="30">
    <w:abstractNumId w:val="21"/>
  </w:num>
  <w:num w:numId="31">
    <w:abstractNumId w:val="18"/>
  </w:num>
  <w:num w:numId="32">
    <w:abstractNumId w:val="17"/>
  </w:num>
  <w:num w:numId="33">
    <w:abstractNumId w:val="6"/>
  </w:num>
  <w:num w:numId="34">
    <w:abstractNumId w:val="16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17C"/>
    <w:rsid w:val="0000559D"/>
    <w:rsid w:val="000077B8"/>
    <w:rsid w:val="000342E0"/>
    <w:rsid w:val="00054D0C"/>
    <w:rsid w:val="000656A1"/>
    <w:rsid w:val="000817B0"/>
    <w:rsid w:val="00090520"/>
    <w:rsid w:val="00094DE3"/>
    <w:rsid w:val="000B4BCE"/>
    <w:rsid w:val="000E1E2C"/>
    <w:rsid w:val="00103E79"/>
    <w:rsid w:val="00114867"/>
    <w:rsid w:val="00114F15"/>
    <w:rsid w:val="0012051A"/>
    <w:rsid w:val="00142857"/>
    <w:rsid w:val="00155BC3"/>
    <w:rsid w:val="00182388"/>
    <w:rsid w:val="001C7AB1"/>
    <w:rsid w:val="001F3207"/>
    <w:rsid w:val="002215AD"/>
    <w:rsid w:val="00223983"/>
    <w:rsid w:val="00230073"/>
    <w:rsid w:val="00230A38"/>
    <w:rsid w:val="00231137"/>
    <w:rsid w:val="00237AA9"/>
    <w:rsid w:val="00260197"/>
    <w:rsid w:val="002B09CA"/>
    <w:rsid w:val="002B74B7"/>
    <w:rsid w:val="002C1B8E"/>
    <w:rsid w:val="002D2C1B"/>
    <w:rsid w:val="002D7433"/>
    <w:rsid w:val="002F1906"/>
    <w:rsid w:val="002F28A3"/>
    <w:rsid w:val="002F2B3E"/>
    <w:rsid w:val="002F2E23"/>
    <w:rsid w:val="003104A1"/>
    <w:rsid w:val="003140F3"/>
    <w:rsid w:val="00314EE8"/>
    <w:rsid w:val="00317AA3"/>
    <w:rsid w:val="00322A06"/>
    <w:rsid w:val="00326219"/>
    <w:rsid w:val="0035617A"/>
    <w:rsid w:val="00384C10"/>
    <w:rsid w:val="00392AC9"/>
    <w:rsid w:val="003B30ED"/>
    <w:rsid w:val="003C3BA6"/>
    <w:rsid w:val="003E6182"/>
    <w:rsid w:val="0040565D"/>
    <w:rsid w:val="00410331"/>
    <w:rsid w:val="00410D18"/>
    <w:rsid w:val="0041294B"/>
    <w:rsid w:val="00416E93"/>
    <w:rsid w:val="0042329E"/>
    <w:rsid w:val="00425884"/>
    <w:rsid w:val="004653CA"/>
    <w:rsid w:val="004871EF"/>
    <w:rsid w:val="004945F3"/>
    <w:rsid w:val="004A6E03"/>
    <w:rsid w:val="004C4B51"/>
    <w:rsid w:val="004F43E4"/>
    <w:rsid w:val="0051145B"/>
    <w:rsid w:val="005139DE"/>
    <w:rsid w:val="0052058C"/>
    <w:rsid w:val="0055215D"/>
    <w:rsid w:val="005724FA"/>
    <w:rsid w:val="00580F2B"/>
    <w:rsid w:val="005844AC"/>
    <w:rsid w:val="00593218"/>
    <w:rsid w:val="005B7608"/>
    <w:rsid w:val="005C54E1"/>
    <w:rsid w:val="005D52AF"/>
    <w:rsid w:val="005D7538"/>
    <w:rsid w:val="005E1EA9"/>
    <w:rsid w:val="005F422E"/>
    <w:rsid w:val="005F4619"/>
    <w:rsid w:val="00636A80"/>
    <w:rsid w:val="006439C0"/>
    <w:rsid w:val="006444A9"/>
    <w:rsid w:val="00647F3B"/>
    <w:rsid w:val="00656D9D"/>
    <w:rsid w:val="00664132"/>
    <w:rsid w:val="006652D1"/>
    <w:rsid w:val="0067781E"/>
    <w:rsid w:val="00681A59"/>
    <w:rsid w:val="006E6955"/>
    <w:rsid w:val="00711017"/>
    <w:rsid w:val="0071368F"/>
    <w:rsid w:val="007526A3"/>
    <w:rsid w:val="007741AB"/>
    <w:rsid w:val="00794D06"/>
    <w:rsid w:val="007B0DAD"/>
    <w:rsid w:val="007D25E0"/>
    <w:rsid w:val="007F42E8"/>
    <w:rsid w:val="007F7E15"/>
    <w:rsid w:val="008513C2"/>
    <w:rsid w:val="0085758E"/>
    <w:rsid w:val="00860ED8"/>
    <w:rsid w:val="00883FD1"/>
    <w:rsid w:val="008879BC"/>
    <w:rsid w:val="008A0A2E"/>
    <w:rsid w:val="008A6CB3"/>
    <w:rsid w:val="008B0463"/>
    <w:rsid w:val="008E52E6"/>
    <w:rsid w:val="008F46B3"/>
    <w:rsid w:val="008F541E"/>
    <w:rsid w:val="00912BD6"/>
    <w:rsid w:val="009729E1"/>
    <w:rsid w:val="00993A4D"/>
    <w:rsid w:val="00995E8E"/>
    <w:rsid w:val="00996CB4"/>
    <w:rsid w:val="009972E4"/>
    <w:rsid w:val="009B0842"/>
    <w:rsid w:val="009C1510"/>
    <w:rsid w:val="009E6055"/>
    <w:rsid w:val="009E718E"/>
    <w:rsid w:val="00A016BF"/>
    <w:rsid w:val="00A12AA0"/>
    <w:rsid w:val="00A32E6E"/>
    <w:rsid w:val="00A42261"/>
    <w:rsid w:val="00A56860"/>
    <w:rsid w:val="00A62E8E"/>
    <w:rsid w:val="00A92335"/>
    <w:rsid w:val="00AB05F3"/>
    <w:rsid w:val="00AC36B1"/>
    <w:rsid w:val="00AD0CA0"/>
    <w:rsid w:val="00AF1A06"/>
    <w:rsid w:val="00B10ADF"/>
    <w:rsid w:val="00B127CF"/>
    <w:rsid w:val="00B14F78"/>
    <w:rsid w:val="00B64247"/>
    <w:rsid w:val="00B85756"/>
    <w:rsid w:val="00BA63BB"/>
    <w:rsid w:val="00BB70A8"/>
    <w:rsid w:val="00BB7AC2"/>
    <w:rsid w:val="00BC5761"/>
    <w:rsid w:val="00BD57CA"/>
    <w:rsid w:val="00BE617C"/>
    <w:rsid w:val="00C01274"/>
    <w:rsid w:val="00C10B0E"/>
    <w:rsid w:val="00C10C58"/>
    <w:rsid w:val="00C32F46"/>
    <w:rsid w:val="00C45315"/>
    <w:rsid w:val="00C50302"/>
    <w:rsid w:val="00C6095F"/>
    <w:rsid w:val="00C64BD6"/>
    <w:rsid w:val="00C76E3A"/>
    <w:rsid w:val="00C85E77"/>
    <w:rsid w:val="00C97448"/>
    <w:rsid w:val="00CB53DC"/>
    <w:rsid w:val="00CC475E"/>
    <w:rsid w:val="00CC4F7F"/>
    <w:rsid w:val="00CE24B3"/>
    <w:rsid w:val="00D109EB"/>
    <w:rsid w:val="00D2045D"/>
    <w:rsid w:val="00D27202"/>
    <w:rsid w:val="00D31764"/>
    <w:rsid w:val="00D320E1"/>
    <w:rsid w:val="00D3676D"/>
    <w:rsid w:val="00D406CE"/>
    <w:rsid w:val="00D54DDE"/>
    <w:rsid w:val="00D563FD"/>
    <w:rsid w:val="00D573D4"/>
    <w:rsid w:val="00D61273"/>
    <w:rsid w:val="00D81C59"/>
    <w:rsid w:val="00D837F0"/>
    <w:rsid w:val="00DA194F"/>
    <w:rsid w:val="00DB5BC0"/>
    <w:rsid w:val="00DC2EA2"/>
    <w:rsid w:val="00DE5DE6"/>
    <w:rsid w:val="00E03113"/>
    <w:rsid w:val="00E0510A"/>
    <w:rsid w:val="00E10855"/>
    <w:rsid w:val="00E15A24"/>
    <w:rsid w:val="00E55D29"/>
    <w:rsid w:val="00E703E1"/>
    <w:rsid w:val="00E7133E"/>
    <w:rsid w:val="00E811B6"/>
    <w:rsid w:val="00EB5A98"/>
    <w:rsid w:val="00EB5CA3"/>
    <w:rsid w:val="00EC0462"/>
    <w:rsid w:val="00ED18CE"/>
    <w:rsid w:val="00EE6190"/>
    <w:rsid w:val="00EF3ADC"/>
    <w:rsid w:val="00EF6F9C"/>
    <w:rsid w:val="00F20B1A"/>
    <w:rsid w:val="00F2245A"/>
    <w:rsid w:val="00F319DF"/>
    <w:rsid w:val="00F62209"/>
    <w:rsid w:val="00F738FD"/>
    <w:rsid w:val="00F816E4"/>
    <w:rsid w:val="00F85E82"/>
    <w:rsid w:val="00FA3A5F"/>
    <w:rsid w:val="00FA7E2F"/>
    <w:rsid w:val="00FD2955"/>
    <w:rsid w:val="00FD6AE8"/>
    <w:rsid w:val="00FE570B"/>
    <w:rsid w:val="00FF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180321C"/>
  <w14:defaultImageDpi w14:val="300"/>
  <w15:docId w15:val="{E1A7F564-C3C6-42E3-A80F-EEC5C269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245A"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next w:val="Normalny"/>
    <w:link w:val="Nagwek1Znak"/>
    <w:qFormat/>
    <w:rsid w:val="005B7608"/>
    <w:pPr>
      <w:keepNext/>
      <w:tabs>
        <w:tab w:val="num" w:pos="1080"/>
      </w:tabs>
      <w:suppressAutoHyphens/>
      <w:ind w:left="1080" w:hanging="360"/>
      <w:jc w:val="center"/>
      <w:outlineLvl w:val="0"/>
    </w:pPr>
    <w:rPr>
      <w:b/>
      <w:sz w:val="40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5B7608"/>
    <w:pPr>
      <w:keepNext/>
      <w:tabs>
        <w:tab w:val="num" w:pos="1800"/>
      </w:tabs>
      <w:suppressAutoHyphens/>
      <w:spacing w:before="240" w:after="60"/>
      <w:ind w:left="1800" w:hanging="3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5B7608"/>
    <w:pPr>
      <w:keepNext/>
      <w:tabs>
        <w:tab w:val="num" w:pos="2520"/>
      </w:tabs>
      <w:suppressAutoHyphens/>
      <w:spacing w:before="240" w:after="60"/>
      <w:ind w:left="2520" w:hanging="18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aliases w:val="Preambuła"/>
    <w:basedOn w:val="Normalny"/>
    <w:link w:val="AkapitzlistZnak"/>
    <w:uiPriority w:val="34"/>
    <w:qFormat/>
    <w:rsid w:val="006444A9"/>
    <w:pPr>
      <w:ind w:left="720"/>
      <w:contextualSpacing/>
    </w:pPr>
  </w:style>
  <w:style w:type="table" w:styleId="Tabela-Siatka">
    <w:name w:val="Table Grid"/>
    <w:basedOn w:val="Standardowy"/>
    <w:uiPriority w:val="39"/>
    <w:rsid w:val="00681A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aliases w:val="Tekst przypisu,Podrozdział,Footnote,Podrozdzia3"/>
    <w:basedOn w:val="Normalny"/>
    <w:link w:val="TekstprzypisudolnegoZnak"/>
    <w:uiPriority w:val="99"/>
    <w:rsid w:val="00636A80"/>
    <w:pPr>
      <w:widowControl w:val="0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uiPriority w:val="99"/>
    <w:rsid w:val="00636A80"/>
    <w:rPr>
      <w:rFonts w:ascii="Times New Roman" w:eastAsia="Times New Roman" w:hAnsi="Times New Roman" w:cs="Times New Roman"/>
      <w:sz w:val="20"/>
      <w:szCs w:val="20"/>
      <w:lang w:val="pl-PL"/>
    </w:rPr>
  </w:style>
  <w:style w:type="paragraph" w:customStyle="1" w:styleId="ZnakZnak26">
    <w:name w:val="Znak Znak26"/>
    <w:basedOn w:val="Normalny"/>
    <w:uiPriority w:val="99"/>
    <w:rsid w:val="0041294B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customStyle="1" w:styleId="FontStyle43">
    <w:name w:val="Font Style43"/>
    <w:basedOn w:val="Domylnaczcionkaakapitu"/>
    <w:rsid w:val="0041294B"/>
    <w:rPr>
      <w:rFonts w:ascii="Times New Roman" w:hAnsi="Times New Roman" w:cs="Times New Roman"/>
      <w:color w:val="000000"/>
      <w:sz w:val="20"/>
      <w:szCs w:val="20"/>
    </w:rPr>
  </w:style>
  <w:style w:type="paragraph" w:styleId="Bezodstpw">
    <w:name w:val="No Spacing"/>
    <w:link w:val="BezodstpwZnak"/>
    <w:uiPriority w:val="1"/>
    <w:qFormat/>
    <w:rsid w:val="0041294B"/>
    <w:rPr>
      <w:rFonts w:ascii="Calibri" w:eastAsia="Calibri" w:hAnsi="Calibri" w:cs="Times New Roman"/>
      <w:sz w:val="22"/>
      <w:szCs w:val="22"/>
      <w:lang w:val="pl-PL" w:eastAsia="en-US"/>
    </w:rPr>
  </w:style>
  <w:style w:type="character" w:customStyle="1" w:styleId="AkapitzlistZnak">
    <w:name w:val="Akapit z listą Znak"/>
    <w:aliases w:val="Preambuła Znak"/>
    <w:link w:val="Akapitzlist"/>
    <w:uiPriority w:val="34"/>
    <w:qFormat/>
    <w:locked/>
    <w:rsid w:val="0041294B"/>
    <w:rPr>
      <w:rFonts w:ascii="Times New Roman" w:eastAsia="Times New Roman" w:hAnsi="Times New Roman" w:cs="Times New Roman"/>
      <w:lang w:val="pl-PL"/>
    </w:rPr>
  </w:style>
  <w:style w:type="character" w:customStyle="1" w:styleId="BezodstpwZnak">
    <w:name w:val="Bez odstępów Znak"/>
    <w:link w:val="Bezodstpw"/>
    <w:uiPriority w:val="1"/>
    <w:rsid w:val="0041294B"/>
    <w:rPr>
      <w:rFonts w:ascii="Calibri" w:eastAsia="Calibri" w:hAnsi="Calibri" w:cs="Times New Roman"/>
      <w:sz w:val="22"/>
      <w:szCs w:val="22"/>
      <w:lang w:val="pl-PL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5E77"/>
    <w:pPr>
      <w:jc w:val="center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5E77"/>
    <w:rPr>
      <w:rFonts w:ascii="Times New Roman" w:eastAsia="Times New Roman" w:hAnsi="Times New Roman" w:cs="Times New Roman"/>
      <w:sz w:val="20"/>
      <w:szCs w:val="20"/>
      <w:lang w:val="pl-PL"/>
    </w:rPr>
  </w:style>
  <w:style w:type="character" w:customStyle="1" w:styleId="Nagwek1Znak">
    <w:name w:val="Nagłówek 1 Znak"/>
    <w:basedOn w:val="Domylnaczcionkaakapitu"/>
    <w:link w:val="Nagwek1"/>
    <w:rsid w:val="005B7608"/>
    <w:rPr>
      <w:rFonts w:ascii="Times New Roman" w:eastAsia="Times New Roman" w:hAnsi="Times New Roman" w:cs="Times New Roman"/>
      <w:b/>
      <w:sz w:val="40"/>
      <w:szCs w:val="20"/>
      <w:lang w:val="pl-PL" w:eastAsia="ar-SA"/>
    </w:rPr>
  </w:style>
  <w:style w:type="character" w:customStyle="1" w:styleId="Nagwek2Znak">
    <w:name w:val="Nagłówek 2 Znak"/>
    <w:basedOn w:val="Domylnaczcionkaakapitu"/>
    <w:link w:val="Nagwek2"/>
    <w:rsid w:val="005B7608"/>
    <w:rPr>
      <w:rFonts w:ascii="Arial" w:eastAsia="Times New Roman" w:hAnsi="Arial" w:cs="Arial"/>
      <w:b/>
      <w:bCs/>
      <w:i/>
      <w:iCs/>
      <w:sz w:val="28"/>
      <w:szCs w:val="28"/>
      <w:lang w:val="pl-PL" w:eastAsia="ar-SA"/>
    </w:rPr>
  </w:style>
  <w:style w:type="character" w:customStyle="1" w:styleId="Nagwek3Znak">
    <w:name w:val="Nagłówek 3 Znak"/>
    <w:basedOn w:val="Domylnaczcionkaakapitu"/>
    <w:link w:val="Nagwek3"/>
    <w:rsid w:val="005B7608"/>
    <w:rPr>
      <w:rFonts w:ascii="Arial" w:eastAsia="Times New Roman" w:hAnsi="Arial" w:cs="Arial"/>
      <w:b/>
      <w:bCs/>
      <w:sz w:val="26"/>
      <w:szCs w:val="26"/>
      <w:lang w:val="pl-PL" w:eastAsia="ar-SA"/>
    </w:rPr>
  </w:style>
  <w:style w:type="paragraph" w:customStyle="1" w:styleId="TableParagraph">
    <w:name w:val="Table Paragraph"/>
    <w:basedOn w:val="Normalny"/>
    <w:uiPriority w:val="1"/>
    <w:qFormat/>
    <w:rsid w:val="005B7608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22A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22A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22A06"/>
    <w:rPr>
      <w:rFonts w:ascii="Times New Roman" w:eastAsia="Times New Roman" w:hAnsi="Times New Roman" w:cs="Times New Roman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2A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2A06"/>
    <w:rPr>
      <w:rFonts w:ascii="Times New Roman" w:eastAsia="Times New Roman" w:hAnsi="Times New Roman" w:cs="Times New Roman"/>
      <w:b/>
      <w:bCs/>
      <w:sz w:val="20"/>
      <w:szCs w:val="20"/>
      <w:lang w:val="pl-PL"/>
    </w:rPr>
  </w:style>
  <w:style w:type="character" w:styleId="Odwoanieprzypisudolnego">
    <w:name w:val="footnote reference"/>
    <w:aliases w:val="Odwołanie przypisu,Footnote Reference Number"/>
    <w:uiPriority w:val="99"/>
    <w:semiHidden/>
    <w:rsid w:val="0052058C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77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rowinska\Desktop\2-papier%20fir.%20PKM%202016-2020%20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1BFBED-47A3-4A36-9521-00F2A1B17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2-papier fir. PKM 2016-2020 szablon</Template>
  <TotalTime>335</TotalTime>
  <Pages>9</Pages>
  <Words>2209</Words>
  <Characters>13259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PKM</Company>
  <LinksUpToDate>false</LinksUpToDate>
  <CharactersWithSpaces>15438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Rowińska</dc:creator>
  <cp:lastModifiedBy>Sławomir Kłos</cp:lastModifiedBy>
  <cp:revision>45</cp:revision>
  <cp:lastPrinted>2017-10-13T08:56:00Z</cp:lastPrinted>
  <dcterms:created xsi:type="dcterms:W3CDTF">2017-04-24T06:45:00Z</dcterms:created>
  <dcterms:modified xsi:type="dcterms:W3CDTF">2018-05-09T14:53:00Z</dcterms:modified>
</cp:coreProperties>
</file>