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p w14:paraId="352BE040" w14:textId="77777777" w:rsidR="0055215D" w:rsidRPr="00C01274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841"/>
      </w:tblGrid>
      <w:tr w:rsidR="0041294B" w:rsidRPr="00C01274" w14:paraId="04D60171" w14:textId="77777777" w:rsidTr="00D320E1">
        <w:trPr>
          <w:trHeight w:val="2396"/>
        </w:trPr>
        <w:tc>
          <w:tcPr>
            <w:tcW w:w="11341" w:type="dxa"/>
            <w:gridSpan w:val="2"/>
            <w:vAlign w:val="center"/>
            <w:hideMark/>
          </w:tcPr>
          <w:p w14:paraId="2DB3720D" w14:textId="77777777" w:rsidR="0041294B" w:rsidRPr="00C01274" w:rsidRDefault="0041294B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B257A" w14:textId="4C6BE25E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PKM/DO/SP/350/</w:t>
            </w:r>
            <w:r w:rsidR="00114867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/1</w:t>
            </w:r>
            <w:r w:rsidR="00114867">
              <w:rPr>
                <w:rFonts w:ascii="Arial" w:hAnsi="Arial" w:cs="Arial"/>
                <w:sz w:val="20"/>
                <w:szCs w:val="20"/>
                <w:lang w:eastAsia="ar-SA"/>
              </w:rPr>
              <w:t>8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D563FD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6FC65704" w:rsidR="0041294B" w:rsidRPr="005844AC" w:rsidRDefault="000342E0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B25F4D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Ubezpieczenie mienia oraz odpowiedzialności cywilnej Pomorskiej Kolei Metropolitalnej S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.</w:t>
            </w:r>
            <w:r w:rsidRPr="00B25F4D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A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.</w:t>
            </w:r>
          </w:p>
        </w:tc>
      </w:tr>
      <w:tr w:rsidR="0041294B" w:rsidRPr="00C01274" w14:paraId="55C664A7" w14:textId="77777777" w:rsidTr="00D320E1">
        <w:trPr>
          <w:trHeight w:val="1502"/>
        </w:trPr>
        <w:tc>
          <w:tcPr>
            <w:tcW w:w="11341" w:type="dxa"/>
            <w:gridSpan w:val="2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BFCF2" w14:textId="713A36F0" w:rsidR="0041294B" w:rsidRPr="00AF1A06" w:rsidRDefault="0041294B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0"/>
                <w:u w:val="single"/>
              </w:rPr>
              <w:t>MAŁY  / ŚREDNI PRZEDSIĘBIORCA</w:t>
            </w:r>
          </w:p>
          <w:p w14:paraId="3F3540E7" w14:textId="645DAD35" w:rsidR="0041294B" w:rsidRPr="00C01274" w:rsidRDefault="00CE24B3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5931A3" wp14:editId="5F97E55D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103505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EFC79" id="Prostokąt 18" o:spid="_x0000_s1026" style="position:absolute;margin-left:314.1pt;margin-top:8.15pt;width:19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AA0654" wp14:editId="78CAC0CA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F5C6E" id="Prostokąt 17" o:spid="_x0000_s1026" style="position:absolute;margin-left:192.6pt;margin-top:8.6pt;width:19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"/>
                  </w:pict>
                </mc:Fallback>
              </mc:AlternateContent>
            </w:r>
          </w:p>
          <w:p w14:paraId="7907B1C2" w14:textId="14E90DD2" w:rsidR="0041294B" w:rsidRPr="00C01274" w:rsidRDefault="0041294B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410D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E24B3">
              <w:rPr>
                <w:rFonts w:ascii="Arial" w:hAnsi="Arial" w:cs="Arial"/>
                <w:i/>
                <w:sz w:val="20"/>
                <w:szCs w:val="20"/>
              </w:rPr>
              <w:t xml:space="preserve">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3EC63AB1" w14:textId="163A0355" w:rsidR="0041294B" w:rsidRPr="00C01274" w:rsidRDefault="0041294B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41294B" w:rsidRPr="00C01274" w14:paraId="51883BDB" w14:textId="77777777" w:rsidTr="00D320E1">
        <w:trPr>
          <w:trHeight w:val="534"/>
        </w:trPr>
        <w:tc>
          <w:tcPr>
            <w:tcW w:w="11341" w:type="dxa"/>
            <w:gridSpan w:val="2"/>
          </w:tcPr>
          <w:p w14:paraId="09A73E1E" w14:textId="77777777" w:rsidR="00114867" w:rsidRPr="00C01274" w:rsidRDefault="00114867" w:rsidP="00114867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7006B8AC" w14:textId="77777777" w:rsidR="00114867" w:rsidRDefault="00114867" w:rsidP="00114867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4CE78C07" w14:textId="77777777" w:rsidR="00114867" w:rsidRPr="00F409DC" w:rsidRDefault="00114867" w:rsidP="0011486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409DC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*  niepotrzebne skreślić</w:t>
            </w:r>
          </w:p>
          <w:p w14:paraId="69F3D7F6" w14:textId="77777777" w:rsidR="00114867" w:rsidRDefault="00114867" w:rsidP="00114867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AB0D607" w14:textId="55BDB8FA" w:rsidR="00114867" w:rsidRPr="00DE5DE6" w:rsidRDefault="00114867" w:rsidP="00114867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DE5DE6">
              <w:rPr>
                <w:rFonts w:ascii="Arial" w:hAnsi="Arial" w:cs="Arial"/>
                <w:b/>
                <w:sz w:val="28"/>
                <w:szCs w:val="28"/>
                <w:u w:val="single"/>
              </w:rPr>
              <w:t>Zadanie nr I przedmiotu zamówienia*</w:t>
            </w:r>
          </w:p>
          <w:p w14:paraId="6BA1D715" w14:textId="77777777" w:rsidR="00D320E1" w:rsidRPr="00DE5DE6" w:rsidRDefault="00D320E1" w:rsidP="00231137">
            <w:pPr>
              <w:spacing w:after="40"/>
              <w:contextualSpacing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</w:p>
          <w:p w14:paraId="4FCB1ACA" w14:textId="77777777" w:rsidR="00114867" w:rsidRPr="00C01274" w:rsidRDefault="00114867" w:rsidP="00114867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*</w:t>
            </w: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114867" w:rsidRPr="003B68EC" w14:paraId="6BF72D6D" w14:textId="77777777" w:rsidTr="00170A76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DCFA3F4" w14:textId="77777777" w:rsidR="00114867" w:rsidRPr="005E1EA9" w:rsidRDefault="00114867" w:rsidP="00114867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5E1EA9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1A90C" w14:textId="77777777" w:rsidR="00114867" w:rsidRDefault="00114867" w:rsidP="00114867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2EEA1F7C" w14:textId="77777777" w:rsidR="00114867" w:rsidRPr="005E1EA9" w:rsidRDefault="00114867" w:rsidP="00114867">
                  <w:pPr>
                    <w:spacing w:after="40"/>
                    <w:contextualSpacing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E1EA9">
                    <w:rPr>
                      <w:rFonts w:ascii="Arial" w:hAnsi="Arial" w:cs="Arial"/>
                      <w:b/>
                      <w:sz w:val="20"/>
                      <w:szCs w:val="20"/>
                    </w:rPr>
                    <w:t>Cena ogółem brutto: ........................................złotych</w:t>
                  </w:r>
                </w:p>
                <w:p w14:paraId="66C69962" w14:textId="70494EA8" w:rsidR="007D25E0" w:rsidRPr="00711017" w:rsidRDefault="00114867" w:rsidP="00711017">
                  <w:pPr>
                    <w:spacing w:after="40"/>
                    <w:contextualSpacing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5E1EA9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(należy wpisać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łączną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kwotę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Pakietu nr 1 i 2 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wskazaną w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>pkt 1 i 2</w:t>
                  </w:r>
                  <w:r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="00711017" w:rsidRPr="00711017">
                    <w:rPr>
                      <w:rFonts w:ascii="Arial" w:hAnsi="Arial" w:cs="Arial"/>
                      <w:bCs/>
                      <w:sz w:val="18"/>
                      <w:szCs w:val="18"/>
                    </w:rPr>
                    <w:t>poniżej)</w:t>
                  </w:r>
                </w:p>
              </w:tc>
            </w:tr>
          </w:tbl>
          <w:p w14:paraId="3AC520FD" w14:textId="77777777" w:rsidR="00D320E1" w:rsidRDefault="00D320E1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1E07EC9" w14:textId="77777777" w:rsidR="00231137" w:rsidRDefault="00D109EB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41294B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41294B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</w:t>
            </w:r>
            <w:r w:rsidR="00E703E1" w:rsidRPr="00C012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15C7A72" w14:textId="77777777" w:rsid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899A56" w14:textId="77777777" w:rsidR="008F46B3" w:rsidRDefault="008F46B3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8D3E69" w14:textId="77777777" w:rsidR="00711017" w:rsidRPr="00711017" w:rsidRDefault="00711017" w:rsidP="00711017">
            <w:pPr>
              <w:spacing w:line="276" w:lineRule="auto"/>
              <w:ind w:left="284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20"/>
                <w:szCs w:val="20"/>
              </w:rPr>
              <w:lastRenderedPageBreak/>
              <w:t>W tym za:</w:t>
            </w:r>
          </w:p>
          <w:p w14:paraId="27A0261A" w14:textId="77777777" w:rsidR="00711017" w:rsidRPr="00711017" w:rsidRDefault="00711017" w:rsidP="007110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5E272C2" w14:textId="77777777" w:rsidR="00711017" w:rsidRPr="00711017" w:rsidRDefault="00711017" w:rsidP="00711017">
            <w:pPr>
              <w:pStyle w:val="Akapitzlist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20"/>
                <w:szCs w:val="20"/>
              </w:rPr>
              <w:t>Pakiet nr 1: cena brutto - …………………………………zł</w:t>
            </w:r>
          </w:p>
          <w:p w14:paraId="0AFDED82" w14:textId="77777777" w:rsid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40F7E3" w14:textId="77777777" w:rsidR="00711017" w:rsidRP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 xml:space="preserve">Tabela nr 1. </w:t>
            </w:r>
          </w:p>
          <w:p w14:paraId="6C6C93FF" w14:textId="3554D375" w:rsidR="00114867" w:rsidRPr="00711017" w:rsidRDefault="0071101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>Składka za pakiet nr 1 w rozbiciu na poszczególne składniki mienia</w:t>
            </w:r>
          </w:p>
          <w:tbl>
            <w:tblPr>
              <w:tblW w:w="8852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040"/>
              <w:gridCol w:w="1843"/>
              <w:gridCol w:w="1134"/>
              <w:gridCol w:w="2268"/>
            </w:tblGrid>
            <w:tr w:rsidR="00711017" w:rsidRPr="00BA79F6" w14:paraId="1D59E0DE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39C9508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0E150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Rodzaj majątku/ryzyka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C4934B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ubezpieczanego mienia w PLN  </w:t>
                  </w:r>
                </w:p>
              </w:tc>
              <w:tc>
                <w:tcPr>
                  <w:tcW w:w="1134" w:type="dxa"/>
                  <w:vAlign w:val="center"/>
                </w:tcPr>
                <w:p w14:paraId="0F78FAEC" w14:textId="77777777" w:rsidR="00711017" w:rsidRPr="00BA79F6" w:rsidRDefault="00711017" w:rsidP="00711017">
                  <w:pPr>
                    <w:keepNext/>
                    <w:keepLines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Stawka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w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BA79F6">
                    <w:rPr>
                      <w:rFonts w:ascii="Arial" w:hAnsi="Arial" w:cs="Arial"/>
                      <w:sz w:val="16"/>
                      <w:szCs w:val="16"/>
                    </w:rPr>
                    <w:t>‰</w:t>
                  </w:r>
                </w:p>
              </w:tc>
              <w:tc>
                <w:tcPr>
                  <w:tcW w:w="2268" w:type="dxa"/>
                  <w:vAlign w:val="center"/>
                </w:tcPr>
                <w:p w14:paraId="2F3EF56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Składka roczna w PLN</w:t>
                  </w:r>
                </w:p>
              </w:tc>
            </w:tr>
            <w:tr w:rsidR="00711017" w:rsidRPr="00BA79F6" w14:paraId="23179F27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C1453B5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BFCE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Budynek LCS wraz z budynkiem gospodarczym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82F673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19 195 009,79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357844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9537E0D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6AA37241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415A42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2. 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306D91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Wyposażenie oraz sprzęt elektroniczny  starszy niż 2 lata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6E83A7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30 345 001,54 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183C4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ACC4C99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3FB81C60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B631E4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8E3F06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SRK przytorowe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01494DC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31 351 014,81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09F80EE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2220F78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01ADF045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525680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152751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GSM-R przytorowy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192268A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14 480 985,20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EDD6D5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FB8DAC7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25747EC1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8E730B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45291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Mechanizmy rozjazdów (33 000 za </w:t>
                  </w: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szt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br/>
                    <w:t>21 sztuk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0470A55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693 000,00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0640A13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8E35D05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703F22CA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12F8836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8927C8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Balisy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(5 500 za </w:t>
                  </w:r>
                  <w:proofErr w:type="spellStart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szt</w:t>
                  </w:r>
                  <w:proofErr w:type="spellEnd"/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br/>
                    <w:t>175 sztuk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3C7E4ED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962 500,00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6A5F8B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4843E899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7FB192A7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1268270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7.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66E19E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Infrastruktura kolejowa w tym: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EEA6FEB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634 840 032,88:</w:t>
                  </w:r>
                </w:p>
              </w:tc>
              <w:tc>
                <w:tcPr>
                  <w:tcW w:w="1134" w:type="dxa"/>
                  <w:vAlign w:val="center"/>
                </w:tcPr>
                <w:p w14:paraId="32D47E96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D090FD8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BA79F6" w14:paraId="4C5DD783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A5411EB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a)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404AF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wiaty i perony wraz z lokalami komercyjnymi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B88194E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94 794 663,04</w:t>
                  </w:r>
                </w:p>
              </w:tc>
              <w:tc>
                <w:tcPr>
                  <w:tcW w:w="1134" w:type="dxa"/>
                  <w:vAlign w:val="center"/>
                </w:tcPr>
                <w:p w14:paraId="3F3F94AF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0537E52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36BFFFD0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721A317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b)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7A95C6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obiekty inżynieryjne: mosty, przepusty i inne konstrukcje mostowe, tunele, przejścia nad i pod torami, mury oporowe i umocnienia skarp itd.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9D0C6C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261 305 778,64 </w:t>
                  </w:r>
                </w:p>
              </w:tc>
              <w:tc>
                <w:tcPr>
                  <w:tcW w:w="1134" w:type="dxa"/>
                  <w:vAlign w:val="center"/>
                </w:tcPr>
                <w:p w14:paraId="49660E2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6B3A4D9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4E404242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7EC59391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c)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BB2D0A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drogi technologiczne, dostępu, dojazdowe, przejazdy kolejowe, przejścia wzdłuż torów, mury ogradzające, żywopłoty, ogrodzenia, pasy przeciwpożarowe, osłony przeciwśniegowe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33BBD32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28 468 541,21</w:t>
                  </w:r>
                </w:p>
              </w:tc>
              <w:tc>
                <w:tcPr>
                  <w:tcW w:w="1134" w:type="dxa"/>
                  <w:vAlign w:val="center"/>
                </w:tcPr>
                <w:p w14:paraId="479FE551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C2D3B13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60F14AC4" w14:textId="77777777" w:rsidTr="00711017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23ACF9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d)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39D599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tory, podtorze, nawierzchnia kolejowa, w tym: szyny, zwrotnice, rozjazdy, podkłady, nasypy, przekopy, systemy kanałów i rowów odwadniających, rowy murowane, przepusty, ściany osłonowe, roślinność posadzona w celu ochrony skarp itd.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6C44C50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238 469 529,02 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B06B1B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209E70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0080DFE0" w14:textId="77777777" w:rsidTr="00711017">
              <w:trPr>
                <w:trHeight w:val="2006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3CE1CC4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e)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3263B2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budowle i urządzenia przytorowe, zabezpieczające, sygnalizacyjne i łącznościowe na szlaku, w stacjach i stacjach rozrządowych</w:t>
                  </w:r>
                </w:p>
                <w:p w14:paraId="69276AFE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>w tym urządzenia służące do wytwarzania, przetwarzania i dystrybucji prądu elektrycznego do celów sygnalizacji i łączności; hamulce torowe, systemy oświetleniowe do celów ruchu kolejowego i bezpieczeństwa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8408F7B" w14:textId="77777777" w:rsidR="00711017" w:rsidRPr="00711017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11017">
                    <w:rPr>
                      <w:rFonts w:ascii="Arial" w:hAnsi="Arial" w:cs="Arial"/>
                      <w:sz w:val="16"/>
                      <w:szCs w:val="16"/>
                    </w:rPr>
                    <w:t xml:space="preserve">11 801 520,97 </w:t>
                  </w:r>
                </w:p>
              </w:tc>
              <w:tc>
                <w:tcPr>
                  <w:tcW w:w="1134" w:type="dxa"/>
                </w:tcPr>
                <w:p w14:paraId="4FCD292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0CB1150A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11017" w:rsidRPr="00BA79F6" w14:paraId="27487B86" w14:textId="77777777" w:rsidTr="00711017">
              <w:trPr>
                <w:trHeight w:val="372"/>
              </w:trPr>
              <w:tc>
                <w:tcPr>
                  <w:tcW w:w="545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B19538A" w14:textId="77777777" w:rsidR="00711017" w:rsidRPr="00BA79F6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A79F6"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Łączna składka (1-7)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14:paraId="45A6B3B2" w14:textId="77777777" w:rsidR="00711017" w:rsidRPr="00BA79F6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25665430" w14:textId="77777777" w:rsidR="00114867" w:rsidRDefault="00114867" w:rsidP="009729E1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82DBAD" w14:textId="77777777" w:rsidR="00711017" w:rsidRP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C41761" w14:textId="77777777" w:rsidR="00711017" w:rsidRDefault="00711017" w:rsidP="00711017">
            <w:pPr>
              <w:pStyle w:val="Akapitzlist"/>
              <w:spacing w:line="276" w:lineRule="auto"/>
              <w:ind w:left="644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20A99B3D" w14:textId="2956E1E1" w:rsidR="00711017" w:rsidRPr="00711017" w:rsidRDefault="00711017" w:rsidP="00711017">
            <w:pPr>
              <w:pStyle w:val="Akapitzlist"/>
              <w:numPr>
                <w:ilvl w:val="0"/>
                <w:numId w:val="31"/>
              </w:num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711017">
              <w:rPr>
                <w:rFonts w:ascii="Arial" w:hAnsi="Arial" w:cs="Arial"/>
                <w:b/>
                <w:sz w:val="20"/>
                <w:szCs w:val="18"/>
              </w:rPr>
              <w:t>Pakiet nr 2: cena brutto - …………………………………zł</w:t>
            </w:r>
          </w:p>
          <w:p w14:paraId="1C8790A0" w14:textId="77777777" w:rsid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C0B65C" w14:textId="77777777" w:rsid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27297EB" w14:textId="77777777" w:rsidR="00711017" w:rsidRPr="00711017" w:rsidRDefault="00711017" w:rsidP="00711017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 xml:space="preserve">Tabela nr 1. </w:t>
            </w:r>
          </w:p>
          <w:p w14:paraId="33EB121E" w14:textId="77777777" w:rsidR="00711017" w:rsidRPr="00711017" w:rsidRDefault="00711017" w:rsidP="00711017">
            <w:pPr>
              <w:keepNext/>
              <w:keepLines/>
              <w:spacing w:line="276" w:lineRule="auto"/>
              <w:ind w:left="28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11017">
              <w:rPr>
                <w:rFonts w:ascii="Arial" w:hAnsi="Arial" w:cs="Arial"/>
                <w:b/>
                <w:sz w:val="18"/>
                <w:szCs w:val="18"/>
              </w:rPr>
              <w:t>Składka za pakiet nr 2 w rozbiciu na poszczególne składniki mienia</w:t>
            </w:r>
          </w:p>
          <w:tbl>
            <w:tblPr>
              <w:tblW w:w="8647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2410"/>
              <w:gridCol w:w="2268"/>
              <w:gridCol w:w="1134"/>
              <w:gridCol w:w="2268"/>
            </w:tblGrid>
            <w:tr w:rsidR="00711017" w:rsidRPr="006B4388" w14:paraId="76E578DB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22D93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F42EC2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Rodzaj majątku/ryzyka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5B2942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ubezpieczanego mienia w PLN  </w:t>
                  </w:r>
                </w:p>
              </w:tc>
              <w:tc>
                <w:tcPr>
                  <w:tcW w:w="1134" w:type="dxa"/>
                  <w:vAlign w:val="center"/>
                </w:tcPr>
                <w:p w14:paraId="7EEA8789" w14:textId="77777777" w:rsidR="00711017" w:rsidRPr="006B4388" w:rsidRDefault="00711017" w:rsidP="00711017">
                  <w:pPr>
                    <w:keepNext/>
                    <w:keepLines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Stawka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 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‰</w:t>
                  </w:r>
                </w:p>
              </w:tc>
              <w:tc>
                <w:tcPr>
                  <w:tcW w:w="2268" w:type="dxa"/>
                  <w:vAlign w:val="center"/>
                </w:tcPr>
                <w:p w14:paraId="065E9E24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Składka roczna w PLN</w:t>
                  </w:r>
                </w:p>
              </w:tc>
            </w:tr>
            <w:tr w:rsidR="00711017" w:rsidRPr="006B4388" w14:paraId="29F146FC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C5A6916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7E50D4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Serwerownie oraz pozostały sprzęt elektroniczny nie starszy niż 2 lata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FEF94B4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9.416.880,61</w:t>
                  </w:r>
                </w:p>
              </w:tc>
              <w:tc>
                <w:tcPr>
                  <w:tcW w:w="1134" w:type="dxa"/>
                  <w:vAlign w:val="center"/>
                </w:tcPr>
                <w:p w14:paraId="5528A65D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13832A0F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790BA8B0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83CFA9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2.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66C39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Sekcja II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F6AED18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100.000,00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169F1C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22E2FCDE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75ADFA25" w14:textId="77777777" w:rsidTr="00170A76">
              <w:trPr>
                <w:trHeight w:val="372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F53522F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84C4CB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Sekcja III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27E72EA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40.000,00 zł dla</w:t>
                  </w:r>
                </w:p>
                <w:p w14:paraId="280B6CAD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 xml:space="preserve"> proporcjonalnych;</w:t>
                  </w:r>
                </w:p>
                <w:p w14:paraId="5954F161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60.000,00 zł dla</w:t>
                  </w:r>
                </w:p>
                <w:p w14:paraId="2ABCE97C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  <w:r w:rsidRPr="006B4388">
                    <w:rPr>
                      <w:rFonts w:ascii="Arial" w:hAnsi="Arial" w:cs="Arial"/>
                      <w:sz w:val="16"/>
                      <w:szCs w:val="16"/>
                    </w:rPr>
                    <w:t>nieproporcjonalnych;</w:t>
                  </w:r>
                </w:p>
              </w:tc>
              <w:tc>
                <w:tcPr>
                  <w:tcW w:w="1134" w:type="dxa"/>
                  <w:vAlign w:val="center"/>
                </w:tcPr>
                <w:p w14:paraId="2C560C52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7C236A32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711017" w:rsidRPr="006B4388" w14:paraId="369B8C7A" w14:textId="77777777" w:rsidTr="00170A76">
              <w:trPr>
                <w:trHeight w:val="372"/>
              </w:trPr>
              <w:tc>
                <w:tcPr>
                  <w:tcW w:w="52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E62528E" w14:textId="77777777" w:rsidR="00711017" w:rsidRPr="006B4388" w:rsidRDefault="00711017" w:rsidP="00711017">
                  <w:pPr>
                    <w:keepNext/>
                    <w:keepLine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B4388"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Łączna składka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(1-3)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14:paraId="0D05E7D5" w14:textId="77777777" w:rsidR="00711017" w:rsidRPr="006B4388" w:rsidRDefault="00711017" w:rsidP="00711017">
                  <w:pPr>
                    <w:keepNext/>
                    <w:keepLines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01085CC0" w14:textId="77777777" w:rsid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DAD471" w14:textId="77777777" w:rsid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0B6EF3" w14:textId="77777777" w:rsidR="00711017" w:rsidRPr="00711017" w:rsidRDefault="00711017" w:rsidP="007110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78400B" w14:textId="683CF142" w:rsidR="007D25E0" w:rsidRDefault="00DE5DE6" w:rsidP="007D25E0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01"/>
              </w:tabs>
              <w:ind w:left="601" w:hanging="28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25E0">
              <w:rPr>
                <w:rFonts w:ascii="Arial" w:hAnsi="Arial" w:cs="Arial"/>
                <w:b/>
                <w:sz w:val="20"/>
                <w:szCs w:val="20"/>
                <w:u w:val="single"/>
              </w:rPr>
              <w:t>KRYTERIUM NR 2</w:t>
            </w:r>
          </w:p>
          <w:p w14:paraId="77AB2775" w14:textId="77777777" w:rsidR="007D25E0" w:rsidRDefault="007D25E0" w:rsidP="007D25E0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63AA664" w14:textId="343DA6F6" w:rsidR="00DE5DE6" w:rsidRDefault="00114867" w:rsidP="007D25E0">
            <w:pPr>
              <w:pStyle w:val="Akapitzlist"/>
              <w:ind w:left="6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14867">
              <w:rPr>
                <w:rFonts w:ascii="Arial" w:hAnsi="Arial" w:cs="Arial"/>
                <w:b/>
                <w:sz w:val="20"/>
                <w:szCs w:val="20"/>
              </w:rPr>
              <w:t>OŚWIADCZ</w:t>
            </w:r>
            <w:r w:rsidR="00DE5DE6">
              <w:rPr>
                <w:rFonts w:ascii="Arial" w:hAnsi="Arial" w:cs="Arial"/>
                <w:b/>
                <w:sz w:val="20"/>
                <w:szCs w:val="20"/>
              </w:rPr>
              <w:t>AMY,</w:t>
            </w:r>
            <w:r w:rsidRPr="00114867">
              <w:rPr>
                <w:rFonts w:ascii="Arial" w:hAnsi="Arial" w:cs="Arial"/>
                <w:b/>
                <w:sz w:val="20"/>
                <w:szCs w:val="20"/>
              </w:rPr>
              <w:t xml:space="preserve"> IŻ </w:t>
            </w:r>
          </w:p>
          <w:p w14:paraId="3B1B5B7D" w14:textId="77777777" w:rsidR="00DE5DE6" w:rsidRDefault="00DE5DE6" w:rsidP="00DE5DE6">
            <w:pPr>
              <w:pStyle w:val="Akapitzlist"/>
              <w:ind w:left="60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4E6C53F" w14:textId="55B9207F" w:rsidR="00DE5DE6" w:rsidRDefault="00114867" w:rsidP="00DE5DE6">
            <w:pPr>
              <w:pStyle w:val="Akapitzlist"/>
              <w:spacing w:before="120"/>
              <w:ind w:left="601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AKCEPTUJEMY</w:t>
            </w:r>
            <w:r w:rsidR="00DE5DE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/</w:t>
            </w:r>
            <w:r w:rsidR="00DE5DE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NIE AKCEPTUJEMY</w:t>
            </w:r>
            <w:r w:rsidR="00DE5DE6">
              <w:rPr>
                <w:rFonts w:ascii="Arial" w:hAnsi="Arial" w:cs="Arial"/>
                <w:b/>
                <w:sz w:val="20"/>
                <w:szCs w:val="20"/>
                <w:u w:val="single"/>
              </w:rPr>
              <w:t>*</w:t>
            </w:r>
          </w:p>
          <w:p w14:paraId="7186A6C7" w14:textId="77777777" w:rsidR="00DE5DE6" w:rsidRPr="00DE5DE6" w:rsidRDefault="00DE5DE6" w:rsidP="00DE5DE6">
            <w:pPr>
              <w:pStyle w:val="Akapitzlist"/>
              <w:spacing w:before="120" w:after="120" w:line="288" w:lineRule="auto"/>
              <w:ind w:left="601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A0B123" w14:textId="77777777" w:rsidR="00DE5DE6" w:rsidRDefault="00DE5DE6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5DE6">
              <w:rPr>
                <w:rFonts w:ascii="Arial" w:hAnsi="Arial" w:cs="Arial"/>
                <w:b/>
                <w:sz w:val="20"/>
                <w:szCs w:val="20"/>
                <w:u w:val="single"/>
              </w:rPr>
              <w:t>KLAUZULĘ FAKULTATYWNĄ</w:t>
            </w:r>
            <w:r w:rsidRPr="00DE5DE6">
              <w:rPr>
                <w:rFonts w:ascii="Arial" w:hAnsi="Arial" w:cs="Arial"/>
                <w:b/>
                <w:sz w:val="20"/>
                <w:szCs w:val="20"/>
              </w:rPr>
              <w:t xml:space="preserve"> – OBNIŻENIE FRANSZYZNY REDUKCYJNEJ W ODNIESIENIU DO INFRASTRUKTURY KOLEJOWEJ DLA RYZYKA DESZCZU NAWALNEGO ORAZ POWODZI: 200 000 ZŁ</w:t>
            </w:r>
          </w:p>
          <w:p w14:paraId="264CDDB9" w14:textId="77777777" w:rsidR="00C10B0E" w:rsidRDefault="00C10B0E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2B9CD" w14:textId="5112F016" w:rsidR="00C10B0E" w:rsidRPr="00C10B0E" w:rsidRDefault="00C10B0E" w:rsidP="00DE5DE6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skreśla/podkreśla/zaznacza w Formularzu ofertowym sformułowania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akceptujemy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lub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nie akceptujemy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. Przy czym, gdy żadne sformułowanie nie zostanie skreślone/podkreślone/zaznaczone lub zostaną skreślone/podkreślone/zaznaczone dwa sformułowania, Zamawiający przyjmuje, iż Wykonawca oferuje brak akceptacji dla „Klauzuli fakultatywnej” i tym samym w danym kryterium przyzna 0 pkt.</w:t>
            </w:r>
          </w:p>
          <w:p w14:paraId="2F85ABBF" w14:textId="5342AC18" w:rsidR="00DE5DE6" w:rsidRPr="00DE5DE6" w:rsidRDefault="00DE5DE6" w:rsidP="00DE5DE6">
            <w:pPr>
              <w:jc w:val="center"/>
              <w:rPr>
                <w:rFonts w:ascii="Arial" w:hAnsi="Arial" w:cs="Arial"/>
                <w:b/>
              </w:rPr>
            </w:pPr>
            <w:r w:rsidRPr="00DE5DE6">
              <w:rPr>
                <w:rFonts w:ascii="Arial" w:hAnsi="Arial" w:cs="Arial"/>
                <w:b/>
              </w:rPr>
              <w:t>-------------------------------------------------------------------------------------------------------------------------------------------</w:t>
            </w:r>
          </w:p>
          <w:p w14:paraId="48E9FAAD" w14:textId="77777777" w:rsidR="00DE5DE6" w:rsidRDefault="00DE5DE6" w:rsidP="00DE5DE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4EFD4666" w14:textId="14598257" w:rsidR="00DE5DE6" w:rsidRPr="00DE5DE6" w:rsidRDefault="00DE5DE6" w:rsidP="00DE5DE6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DE5DE6">
              <w:rPr>
                <w:rFonts w:ascii="Arial" w:hAnsi="Arial" w:cs="Arial"/>
                <w:b/>
                <w:sz w:val="28"/>
                <w:szCs w:val="28"/>
                <w:u w:val="single"/>
              </w:rPr>
              <w:t>Zadanie nr I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I</w:t>
            </w:r>
            <w:r w:rsidRPr="00DE5DE6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przedmiotu zamówienia*</w:t>
            </w:r>
          </w:p>
          <w:p w14:paraId="65828DD2" w14:textId="77777777" w:rsidR="00DE5DE6" w:rsidRDefault="00DE5DE6" w:rsidP="00DE5DE6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5C87982A" w14:textId="4A018337" w:rsidR="00DE5DE6" w:rsidRPr="007D25E0" w:rsidRDefault="00DE5DE6" w:rsidP="007D25E0">
            <w:pPr>
              <w:pStyle w:val="Akapitzlist"/>
              <w:numPr>
                <w:ilvl w:val="0"/>
                <w:numId w:val="32"/>
              </w:numPr>
              <w:suppressAutoHyphens/>
              <w:spacing w:after="4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D25E0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OFERTOWĄ**: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DE5DE6" w:rsidRPr="003B68EC" w14:paraId="18045908" w14:textId="77777777" w:rsidTr="00170A76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8E56C28" w14:textId="77777777" w:rsidR="00DE5DE6" w:rsidRPr="003B68EC" w:rsidRDefault="00DE5DE6" w:rsidP="00DE5DE6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9BCFE" w14:textId="1B4537E0" w:rsidR="00DE5DE6" w:rsidRPr="00711017" w:rsidRDefault="00DE5DE6" w:rsidP="00711017">
                  <w:pPr>
                    <w:spacing w:after="40"/>
                    <w:contextualSpacing/>
                    <w:rPr>
                      <w:b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</w:tc>
            </w:tr>
          </w:tbl>
          <w:p w14:paraId="79D84C03" w14:textId="77777777" w:rsidR="00DE5DE6" w:rsidRDefault="00DE5DE6" w:rsidP="00DE5DE6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9E9138F" w14:textId="77777777" w:rsidR="00DE5DE6" w:rsidRDefault="00DE5DE6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*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42B37353" w14:textId="77777777" w:rsidR="00711017" w:rsidRDefault="00711017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461A7D" w14:textId="739E512B" w:rsidR="00711017" w:rsidRDefault="00DE5DE6" w:rsidP="00711017">
            <w:pPr>
              <w:pStyle w:val="Akapitzlist"/>
              <w:numPr>
                <w:ilvl w:val="0"/>
                <w:numId w:val="32"/>
              </w:num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101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KRYTERIUM NR 2 </w:t>
            </w:r>
          </w:p>
          <w:p w14:paraId="1BA57897" w14:textId="77777777" w:rsidR="00711017" w:rsidRDefault="00711017" w:rsidP="00711017">
            <w:pPr>
              <w:pStyle w:val="Akapitzlis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E17E4F" w14:textId="589A39C7" w:rsidR="00711017" w:rsidRPr="00C10B0E" w:rsidRDefault="00C10B0E" w:rsidP="00711017">
            <w:pPr>
              <w:pStyle w:val="Akapitzlist"/>
              <w:ind w:left="885"/>
              <w:rPr>
                <w:rFonts w:ascii="Arial" w:hAnsi="Arial" w:cs="Arial"/>
                <w:b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sz w:val="20"/>
                <w:szCs w:val="20"/>
              </w:rPr>
              <w:t>OŚWIADCZENIE IŻ OFERUJĘ/EMY NASTĘPUJĄCE WŁĄCZENIA:</w:t>
            </w:r>
          </w:p>
          <w:p w14:paraId="2FA766C1" w14:textId="77777777" w:rsidR="00C10B0E" w:rsidRPr="00711017" w:rsidRDefault="00C10B0E" w:rsidP="00711017">
            <w:pPr>
              <w:pStyle w:val="Akapitzlist"/>
              <w:ind w:left="885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tbl>
            <w:tblPr>
              <w:tblW w:w="9512" w:type="dxa"/>
              <w:tblInd w:w="87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01"/>
              <w:gridCol w:w="1843"/>
              <w:gridCol w:w="2268"/>
            </w:tblGrid>
            <w:tr w:rsidR="00711017" w:rsidRPr="00016E1B" w14:paraId="3B71B9D5" w14:textId="77777777" w:rsidTr="00711017">
              <w:trPr>
                <w:trHeight w:val="870"/>
              </w:trPr>
              <w:tc>
                <w:tcPr>
                  <w:tcW w:w="5401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5BAC6803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Klauzula fakultatywna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1F26B1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Liczba punktów za daną klauzulę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61C017C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TAK/NIE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*</w:t>
                  </w:r>
                </w:p>
              </w:tc>
            </w:tr>
            <w:tr w:rsidR="00711017" w:rsidRPr="00016E1B" w14:paraId="62F57F06" w14:textId="77777777" w:rsidTr="00711017">
              <w:trPr>
                <w:trHeight w:val="904"/>
              </w:trPr>
              <w:tc>
                <w:tcPr>
                  <w:tcW w:w="54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</w:tcPr>
                <w:p w14:paraId="14F2E2B2" w14:textId="77777777" w:rsidR="00711017" w:rsidRPr="00016E1B" w:rsidRDefault="00711017" w:rsidP="00711017">
                  <w:p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 xml:space="preserve">Włączenie ryzyka aktu terroryzmu, strajków, zamieszek społecznych, sabotażu – limit odpowiedzialności na jeden i wszystkie wypadki: 2.000.000 zł, o której mowa w </w:t>
                  </w:r>
                  <w:proofErr w:type="spellStart"/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>pkcie</w:t>
                  </w:r>
                  <w:proofErr w:type="spellEnd"/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 xml:space="preserve"> 7.1. Załącznika nr … do SIWZ - Opis przedmiotu zamówienia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44EF70A0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b/>
                      <w:sz w:val="20"/>
                      <w:szCs w:val="20"/>
                    </w:rPr>
                    <w:t>5 pkt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30C0792D" w14:textId="77777777" w:rsidR="00711017" w:rsidRPr="00016E1B" w:rsidRDefault="00711017" w:rsidP="00711017">
                  <w:pP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</w:tr>
            <w:tr w:rsidR="00711017" w:rsidRPr="00016E1B" w14:paraId="0FDBE226" w14:textId="77777777" w:rsidTr="00711017">
              <w:trPr>
                <w:trHeight w:val="645"/>
              </w:trPr>
              <w:tc>
                <w:tcPr>
                  <w:tcW w:w="54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</w:tcPr>
                <w:p w14:paraId="7F16F48C" w14:textId="77777777" w:rsidR="00711017" w:rsidRPr="00016E1B" w:rsidRDefault="00711017" w:rsidP="007110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 xml:space="preserve">Włączenie kosztów dodatkowych zapobieżenia szkodzie ponad sumę gwarancyjną – limit odpowiedzialności  na jeden i wszystkie wypadki: 2.000.000 zł,  o której mowa w </w:t>
                  </w:r>
                  <w:proofErr w:type="spellStart"/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>pkcie</w:t>
                  </w:r>
                  <w:proofErr w:type="spellEnd"/>
                  <w:r w:rsidRPr="00016E1B">
                    <w:rPr>
                      <w:rFonts w:ascii="Arial" w:hAnsi="Arial" w:cs="Arial"/>
                      <w:sz w:val="20"/>
                      <w:szCs w:val="20"/>
                    </w:rPr>
                    <w:t xml:space="preserve"> 7.2. Załącznika nr … do SIWZ - Opis przedmiotu zamówienia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2EB0AA3A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16E1B">
                    <w:rPr>
                      <w:rFonts w:ascii="Arial" w:hAnsi="Arial" w:cs="Arial"/>
                      <w:b/>
                      <w:sz w:val="20"/>
                      <w:szCs w:val="20"/>
                    </w:rPr>
                    <w:t>5 pkt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4A7F4737" w14:textId="77777777" w:rsidR="00711017" w:rsidRPr="00016E1B" w:rsidRDefault="00711017" w:rsidP="00711017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14:paraId="39D8F994" w14:textId="55CAAF1A" w:rsidR="00114867" w:rsidRDefault="00114867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B8020" w14:textId="11D0CC1A" w:rsidR="00DE5DE6" w:rsidRDefault="00C10B0E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zaznacza poprzez wpisanie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w Formularzu ofertowym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sformułowania TAK lub NIE w każdej pozycji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. Przy czym, gdy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w danej pozycji </w:t>
            </w:r>
            <w:r w:rsidR="003E6182">
              <w:rPr>
                <w:rFonts w:ascii="Arial" w:hAnsi="Arial" w:cs="Arial"/>
                <w:b/>
                <w:i/>
                <w:sz w:val="20"/>
                <w:szCs w:val="20"/>
              </w:rPr>
              <w:t>zostanie wpisane sformułowanie NIE lub nie zostanie nic wpisane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, Zamawiający przyjmuje, iż Wykonawca oferuje brak akceptacji dla „Klauzuli fakultatywnej” i tym samym w danym kryterium przyzna 0 pkt.</w:t>
            </w:r>
          </w:p>
          <w:p w14:paraId="3FD0E81D" w14:textId="192F71F7" w:rsidR="00DE5DE6" w:rsidRPr="00DE5DE6" w:rsidRDefault="00DE5DE6" w:rsidP="00DE5DE6">
            <w:pPr>
              <w:spacing w:after="40"/>
              <w:ind w:firstLine="4"/>
              <w:rPr>
                <w:rFonts w:ascii="Arial" w:hAnsi="Arial" w:cs="Arial"/>
                <w:b/>
              </w:rPr>
            </w:pPr>
            <w:r w:rsidRPr="00DE5DE6">
              <w:rPr>
                <w:rFonts w:ascii="Arial" w:hAnsi="Arial" w:cs="Arial"/>
                <w:b/>
              </w:rPr>
              <w:t>-------------------------------------------------------------------------------------------------------------------------------------------</w:t>
            </w:r>
          </w:p>
          <w:p w14:paraId="4C6580BE" w14:textId="77777777" w:rsidR="00DE5DE6" w:rsidRDefault="00DE5DE6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9F31E8" w14:textId="192AA71B" w:rsidR="00DE5DE6" w:rsidRPr="00DE5DE6" w:rsidRDefault="00DE5DE6" w:rsidP="00DE5DE6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DE5DE6">
              <w:rPr>
                <w:rFonts w:ascii="Arial" w:hAnsi="Arial" w:cs="Arial"/>
                <w:b/>
                <w:sz w:val="28"/>
                <w:szCs w:val="28"/>
                <w:u w:val="single"/>
              </w:rPr>
              <w:t>Zadanie nr I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II</w:t>
            </w:r>
            <w:r w:rsidRPr="00DE5DE6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przedmiotu zamówienia*</w:t>
            </w:r>
          </w:p>
          <w:p w14:paraId="524A426F" w14:textId="77777777" w:rsidR="00DE5DE6" w:rsidRDefault="00DE5DE6" w:rsidP="00DE5DE6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5E37C29" w14:textId="3F4AA18B" w:rsidR="00DE5DE6" w:rsidRPr="000342E0" w:rsidRDefault="00DE5DE6" w:rsidP="000342E0">
            <w:pPr>
              <w:pStyle w:val="Akapitzlist"/>
              <w:numPr>
                <w:ilvl w:val="0"/>
                <w:numId w:val="34"/>
              </w:numPr>
              <w:suppressAutoHyphens/>
              <w:spacing w:after="4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342E0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OFERTOWĄ**: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DE5DE6" w:rsidRPr="003B68EC" w14:paraId="3F7A0CF3" w14:textId="77777777" w:rsidTr="00170A76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031EF096" w14:textId="77777777" w:rsidR="00DE5DE6" w:rsidRPr="003B68EC" w:rsidRDefault="00DE5DE6" w:rsidP="00DE5DE6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ABB24" w14:textId="53904628" w:rsidR="00DE5DE6" w:rsidRPr="000342E0" w:rsidRDefault="00DE5DE6" w:rsidP="000342E0">
                  <w:pPr>
                    <w:spacing w:after="40"/>
                    <w:contextualSpacing/>
                    <w:rPr>
                      <w:b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</w:tc>
            </w:tr>
          </w:tbl>
          <w:p w14:paraId="484F9AF2" w14:textId="77777777" w:rsidR="00DE5DE6" w:rsidRDefault="00DE5DE6" w:rsidP="00DE5DE6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0F8197F" w14:textId="77777777" w:rsidR="00DE5DE6" w:rsidRDefault="00DE5DE6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71FB2E31" w14:textId="77777777" w:rsidR="00DE5DE6" w:rsidRDefault="00DE5DE6" w:rsidP="00DE5DE6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F0979C" w14:textId="567E1D0F" w:rsidR="000342E0" w:rsidRPr="000342E0" w:rsidRDefault="00DE5DE6" w:rsidP="000342E0">
            <w:pPr>
              <w:pStyle w:val="Akapitzlist"/>
              <w:numPr>
                <w:ilvl w:val="0"/>
                <w:numId w:val="34"/>
              </w:num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342E0">
              <w:rPr>
                <w:rFonts w:ascii="Arial" w:hAnsi="Arial" w:cs="Arial"/>
                <w:b/>
                <w:sz w:val="20"/>
                <w:szCs w:val="20"/>
                <w:u w:val="single"/>
              </w:rPr>
              <w:t>KRYTERIUM NR 2</w:t>
            </w:r>
          </w:p>
          <w:p w14:paraId="7A136E5F" w14:textId="77777777" w:rsidR="000342E0" w:rsidRDefault="000342E0" w:rsidP="000342E0">
            <w:pPr>
              <w:pStyle w:val="Akapitzli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280CBB" w14:textId="31F4FBD0" w:rsidR="00DE5DE6" w:rsidRPr="000342E0" w:rsidRDefault="00DE5DE6" w:rsidP="000342E0">
            <w:pPr>
              <w:pStyle w:val="Akapitzli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42E0">
              <w:rPr>
                <w:rFonts w:ascii="Arial" w:hAnsi="Arial" w:cs="Arial"/>
                <w:b/>
                <w:sz w:val="20"/>
                <w:szCs w:val="20"/>
              </w:rPr>
              <w:t xml:space="preserve">OŚWIADCZAMY, IŻ </w:t>
            </w:r>
          </w:p>
          <w:p w14:paraId="377D3062" w14:textId="77777777" w:rsidR="00DE5DE6" w:rsidRDefault="00DE5DE6" w:rsidP="00DE5DE6">
            <w:pPr>
              <w:pStyle w:val="Akapitzlist"/>
              <w:ind w:left="601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8B60042" w14:textId="77777777" w:rsidR="00DE5DE6" w:rsidRDefault="00DE5DE6" w:rsidP="00DE5DE6">
            <w:pPr>
              <w:pStyle w:val="Akapitzlist"/>
              <w:spacing w:before="120"/>
              <w:ind w:left="601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AKCEPTUJEMY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114867">
              <w:rPr>
                <w:rFonts w:ascii="Arial" w:hAnsi="Arial" w:cs="Arial"/>
                <w:b/>
                <w:sz w:val="20"/>
                <w:szCs w:val="20"/>
                <w:u w:val="single"/>
              </w:rPr>
              <w:t>NIE AKCEPTUJEMY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*</w:t>
            </w:r>
          </w:p>
          <w:p w14:paraId="279D45A5" w14:textId="77777777" w:rsidR="000342E0" w:rsidRDefault="000342E0" w:rsidP="000342E0">
            <w:pPr>
              <w:spacing w:before="120" w:after="120" w:line="288" w:lineRule="auto"/>
              <w:ind w:left="318" w:firstLine="6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2B7E074" w14:textId="77777777" w:rsidR="00DE5DE6" w:rsidRDefault="00DE5DE6" w:rsidP="000342E0">
            <w:pPr>
              <w:spacing w:before="120" w:after="120" w:line="288" w:lineRule="auto"/>
              <w:ind w:left="318" w:firstLine="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E5DE6">
              <w:rPr>
                <w:rFonts w:ascii="Arial" w:hAnsi="Arial" w:cs="Arial"/>
                <w:b/>
                <w:sz w:val="20"/>
                <w:szCs w:val="20"/>
                <w:u w:val="single"/>
              </w:rPr>
              <w:t>KLAUZULĘ FAKULTATYWNĄ</w:t>
            </w:r>
            <w:r w:rsidRPr="00DE5DE6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0342E0">
              <w:rPr>
                <w:rFonts w:ascii="Arial" w:hAnsi="Arial" w:cs="Arial"/>
                <w:b/>
                <w:sz w:val="20"/>
                <w:szCs w:val="20"/>
              </w:rPr>
              <w:t>„STEP-DOWN” – PUNKT ZACZEPIENIA POLISY NADWYŻSZKOWEJ STANOWI WYSOKOŚĆ SUMY GWARANCYJNEJ POLISY PODSTAWOWEJ W WYSOKOŚCI 5.000.000 ZŁ</w:t>
            </w:r>
          </w:p>
          <w:p w14:paraId="1E738A2A" w14:textId="2AFF5DF7" w:rsidR="000342E0" w:rsidRPr="000342E0" w:rsidRDefault="000342E0" w:rsidP="000342E0">
            <w:pPr>
              <w:spacing w:before="120" w:after="120" w:line="288" w:lineRule="auto"/>
              <w:ind w:left="317" w:firstLine="4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UWAGA: Wykonawca skreśla/podkreśla/zaznacza w Formularzu ofertowym sformułowania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akceptujemy</w:t>
            </w:r>
            <w: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lub 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nie akceptujemy</w:t>
            </w:r>
            <w:r w:rsidRPr="00C10B0E">
              <w:rPr>
                <w:rFonts w:ascii="Arial" w:hAnsi="Arial" w:cs="Arial"/>
                <w:b/>
                <w:i/>
                <w:sz w:val="20"/>
                <w:szCs w:val="20"/>
              </w:rPr>
              <w:t>. Przy czym, gdy żadne sformułowanie nie zostanie skreślone/podkreślone/zaznaczone lub zostaną skreślone/podkreślone/zaznaczone dwa sformułowania, Zamawiający przyjmuje, iż Wykonawca oferuje brak akceptacji dla „Klauzuli fakultatywnej” i tym samym w danym kryterium przyzna 0 pkt.</w:t>
            </w:r>
          </w:p>
        </w:tc>
      </w:tr>
      <w:tr w:rsidR="0041294B" w:rsidRPr="00C01274" w14:paraId="4CF61565" w14:textId="77777777" w:rsidTr="00D320E1">
        <w:trPr>
          <w:trHeight w:val="600"/>
        </w:trPr>
        <w:tc>
          <w:tcPr>
            <w:tcW w:w="11341" w:type="dxa"/>
            <w:gridSpan w:val="2"/>
            <w:hideMark/>
          </w:tcPr>
          <w:p w14:paraId="726D2F26" w14:textId="441DBD53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1D930E59" w:rsidR="0041294B" w:rsidRPr="00B10ADF" w:rsidRDefault="0041294B" w:rsidP="00B10ADF">
            <w:pPr>
              <w:pStyle w:val="Akapitzlist"/>
              <w:numPr>
                <w:ilvl w:val="0"/>
                <w:numId w:val="20"/>
              </w:numPr>
              <w:spacing w:after="40"/>
              <w:ind w:left="459" w:hanging="459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0ADF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074CEE2F" w:rsidR="0041294B" w:rsidRPr="00C01274" w:rsidRDefault="0041294B" w:rsidP="0041294B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</w:t>
            </w:r>
            <w:r w:rsidR="00DE5DE6">
              <w:rPr>
                <w:rFonts w:ascii="Arial" w:hAnsi="Arial" w:cs="Arial"/>
                <w:sz w:val="20"/>
                <w:szCs w:val="20"/>
              </w:rPr>
              <w:t>, SOPZ oraz wzor</w:t>
            </w:r>
            <w:r w:rsidR="00B10ADF">
              <w:rPr>
                <w:rFonts w:ascii="Arial" w:hAnsi="Arial" w:cs="Arial"/>
                <w:sz w:val="20"/>
                <w:szCs w:val="20"/>
              </w:rPr>
              <w:t>ze</w:t>
            </w:r>
            <w:r w:rsidR="00DE5DE6">
              <w:rPr>
                <w:rFonts w:ascii="Arial" w:hAnsi="Arial" w:cs="Arial"/>
                <w:sz w:val="20"/>
                <w:szCs w:val="20"/>
              </w:rPr>
              <w:t xml:space="preserve"> um</w:t>
            </w:r>
            <w:r w:rsidR="00B10ADF">
              <w:rPr>
                <w:rFonts w:ascii="Arial" w:hAnsi="Arial" w:cs="Arial"/>
                <w:sz w:val="20"/>
                <w:szCs w:val="20"/>
              </w:rPr>
              <w:t>owy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, uwzględnia wszystkie wymagane opłaty i koszty niezbędne do zrealizowania całości przedmiotu zamówienia, bez względu na okoliczności i źródła ich powstania.   </w:t>
            </w:r>
          </w:p>
          <w:p w14:paraId="1B155914" w14:textId="3E025330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</w:t>
            </w:r>
            <w:r w:rsidR="00B10ADF">
              <w:rPr>
                <w:rStyle w:val="FontStyle43"/>
                <w:rFonts w:ascii="Arial" w:hAnsi="Arial" w:cs="Arial"/>
              </w:rPr>
              <w:t>ze</w:t>
            </w:r>
            <w:r w:rsidRPr="00C01274">
              <w:rPr>
                <w:rStyle w:val="FontStyle43"/>
                <w:rFonts w:ascii="Arial" w:hAnsi="Arial" w:cs="Arial"/>
              </w:rPr>
              <w:t xml:space="preserve"> um</w:t>
            </w:r>
            <w:r w:rsidR="00B10ADF">
              <w:rPr>
                <w:rStyle w:val="FontStyle43"/>
                <w:rFonts w:ascii="Arial" w:hAnsi="Arial" w:cs="Arial"/>
              </w:rPr>
              <w:t>owy</w:t>
            </w:r>
            <w:r w:rsidRPr="00C01274">
              <w:rPr>
                <w:rStyle w:val="FontStyle43"/>
                <w:rFonts w:ascii="Arial" w:hAnsi="Arial" w:cs="Arial"/>
              </w:rPr>
              <w:t>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4F1050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5D5B4957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1219806D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D320E1">
        <w:trPr>
          <w:trHeight w:val="70"/>
        </w:trPr>
        <w:tc>
          <w:tcPr>
            <w:tcW w:w="11341" w:type="dxa"/>
            <w:gridSpan w:val="2"/>
          </w:tcPr>
          <w:p w14:paraId="179F96CA" w14:textId="77777777" w:rsidR="0041294B" w:rsidRPr="00C01274" w:rsidRDefault="0041294B" w:rsidP="00B10ADF">
            <w:pPr>
              <w:numPr>
                <w:ilvl w:val="0"/>
                <w:numId w:val="20"/>
              </w:numPr>
              <w:spacing w:before="120" w:after="40"/>
              <w:ind w:left="318" w:hanging="31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320E1">
        <w:trPr>
          <w:trHeight w:val="241"/>
        </w:trPr>
        <w:tc>
          <w:tcPr>
            <w:tcW w:w="11341" w:type="dxa"/>
            <w:gridSpan w:val="2"/>
            <w:hideMark/>
          </w:tcPr>
          <w:p w14:paraId="6A7C3B78" w14:textId="77777777" w:rsidR="0041294B" w:rsidRPr="00C01274" w:rsidRDefault="0041294B" w:rsidP="00B10ADF">
            <w:pPr>
              <w:numPr>
                <w:ilvl w:val="0"/>
                <w:numId w:val="20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4CB80F8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lastRenderedPageBreak/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92BB9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2C331C38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77777777" w:rsidR="0041294B" w:rsidRPr="00C01274" w:rsidRDefault="0041294B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41294B" w:rsidRPr="00C01274" w14:paraId="0DC5C124" w14:textId="77777777" w:rsidTr="00D320E1">
        <w:trPr>
          <w:trHeight w:val="1677"/>
        </w:trPr>
        <w:tc>
          <w:tcPr>
            <w:tcW w:w="4500" w:type="dxa"/>
            <w:vAlign w:val="bottom"/>
            <w:hideMark/>
          </w:tcPr>
          <w:p w14:paraId="013B6A6C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lastRenderedPageBreak/>
              <w:t>……………………………………………………….</w:t>
            </w:r>
          </w:p>
          <w:p w14:paraId="5F6E53A0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6841" w:type="dxa"/>
            <w:vAlign w:val="bottom"/>
            <w:hideMark/>
          </w:tcPr>
          <w:p w14:paraId="268B0947" w14:textId="77777777" w:rsidR="0041294B" w:rsidRPr="00C01274" w:rsidRDefault="0041294B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EEFBA2A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p w14:paraId="6FC131D9" w14:textId="2750D293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1A25255" w14:textId="77777777" w:rsidR="00D406CE" w:rsidRDefault="00D406C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3091DF8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FCF81F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6BAD160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7FF437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6CCF6AB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01FB2F3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B20C9ED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3EF650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203ED9F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BBFE76B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C1DDAF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06659E6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193A56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83DE40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D95A2AA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08E13D2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59B44BE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0A9049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F22E1D7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83EB0A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80C9FD6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75C970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61BC469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24ABF32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895ACD7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626299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E6D50EF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2C6DA5C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1B3C6B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8DB961A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B1A36B2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7B0F693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AF029D0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A80E42E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BEADD4" w14:textId="77777777" w:rsidR="008A0A2E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6F946C8" w14:textId="77777777" w:rsidR="008A0A2E" w:rsidRPr="00C01274" w:rsidRDefault="008A0A2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C01274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C01274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5B7608" w:rsidRPr="00C01274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C01274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C01274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4C25A812" w:rsidR="005B7608" w:rsidRPr="00C01274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0342E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WYKONAWCY </w:t>
            </w:r>
            <w:r w:rsidR="000342E0" w:rsidRPr="000342E0">
              <w:rPr>
                <w:rFonts w:ascii="Arial" w:hAnsi="Arial" w:cs="Arial"/>
                <w:b/>
                <w:sz w:val="20"/>
                <w:szCs w:val="20"/>
                <w:u w:val="single"/>
              </w:rPr>
              <w:t>DLA ZADANIA I-III</w:t>
            </w:r>
          </w:p>
          <w:p w14:paraId="1B6B580E" w14:textId="77777777" w:rsidR="005B7608" w:rsidRPr="00C01274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C01274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C0127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C01274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C01274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3788D929" w14:textId="77777777" w:rsidR="000342E0" w:rsidRPr="00C01274" w:rsidRDefault="000342E0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FFD1F0" w14:textId="77777777" w:rsidR="005B7608" w:rsidRDefault="000342E0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iCs/>
                <w:lang w:eastAsia="x-none"/>
              </w:rPr>
            </w:pPr>
            <w:r w:rsidRPr="000342E0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Ubezpieczenie mienia oraz odpowiedzialności cywilnej Pomorskiej Kolei Metropolitalnej S.A</w:t>
            </w:r>
            <w:r>
              <w:rPr>
                <w:rFonts w:ascii="Arial" w:hAnsi="Arial" w:cs="Arial"/>
                <w:b/>
                <w:bCs/>
                <w:iCs/>
                <w:lang w:eastAsia="x-none"/>
              </w:rPr>
              <w:t>.</w:t>
            </w:r>
          </w:p>
          <w:p w14:paraId="217D6AEE" w14:textId="2E7BA6C3" w:rsidR="000342E0" w:rsidRPr="008A0A2E" w:rsidRDefault="000342E0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B7608" w:rsidRPr="00C01274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C01274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C01274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C01274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C01274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C01274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C01274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C01274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C01274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C01274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C01274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C01274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C01274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C01274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C01274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C01274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C01274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C01274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40E3E96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C01274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oraz ust. 2 pkt. 1 – 7 Regulaminu.</w:t>
            </w:r>
          </w:p>
          <w:p w14:paraId="3437674B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0B8DDD6" w14:textId="77777777" w:rsidR="0042329E" w:rsidRDefault="0042329E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1502222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5F66709D" w14:textId="2FBFC230" w:rsidR="008A0A2E" w:rsidRPr="00C01274" w:rsidRDefault="002B09CA" w:rsidP="0042329E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</w:tc>
      </w:tr>
      <w:tr w:rsidR="002B09CA" w:rsidRPr="00C01274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C01274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C01274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C01274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C01274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C01274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C01274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C01274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C01274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B5F143D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9984871" w14:textId="77777777" w:rsidR="005D7538" w:rsidRDefault="005D7538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E06D2FC" w14:textId="77777777" w:rsidR="008B0463" w:rsidRDefault="008B0463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AEB12F" w14:textId="77777777" w:rsidR="00EE6190" w:rsidRDefault="00EE6190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88E9E06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2511DEE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CF5ED74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56422CD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D97F83B" w14:textId="77777777" w:rsidR="001C7AB1" w:rsidRDefault="001C7AB1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3DD291FA" w14:textId="7DBADA44" w:rsidR="003140F3" w:rsidRPr="008A0A2E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A0A2E">
        <w:rPr>
          <w:rFonts w:ascii="Arial" w:hAnsi="Arial" w:cs="Arial"/>
          <w:b/>
          <w:sz w:val="20"/>
          <w:szCs w:val="20"/>
        </w:rPr>
        <w:t xml:space="preserve">Załącznik nr </w:t>
      </w:r>
      <w:r w:rsidR="00EE6190">
        <w:rPr>
          <w:rFonts w:ascii="Arial" w:hAnsi="Arial" w:cs="Arial"/>
          <w:b/>
          <w:sz w:val="20"/>
          <w:szCs w:val="20"/>
        </w:rPr>
        <w:t>4</w:t>
      </w:r>
      <w:r w:rsidR="003140F3" w:rsidRPr="008A0A2E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053CE2E8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9318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1.55pt;margin-top:1.4pt;width:149.85pt;height:60.8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Boq2Xw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9CA356" w14:textId="77777777" w:rsidR="003140F3" w:rsidRPr="00C01274" w:rsidRDefault="003140F3" w:rsidP="003140F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32D07D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7538BA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70E384C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3DD82A50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8DC07AB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Zobowiązanie </w:t>
      </w:r>
      <w:r w:rsidRPr="00C01274">
        <w:rPr>
          <w:rFonts w:ascii="Arial" w:hAnsi="Arial" w:cs="Arial"/>
          <w:b/>
          <w:sz w:val="20"/>
          <w:szCs w:val="22"/>
        </w:rPr>
        <w:t>podmiotów trzecich do oddania do dyspozycji Wykonawcy niezbędnych zasobów na okres korzystania z nich przy wykonywaniu zamówienia</w:t>
      </w:r>
    </w:p>
    <w:p w14:paraId="1C1F0556" w14:textId="77777777" w:rsidR="003140F3" w:rsidRPr="00C01274" w:rsidRDefault="003140F3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1C8264" w14:textId="77777777" w:rsidR="00182388" w:rsidRPr="00C01274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0C08E6A" w14:textId="4D15B3DF" w:rsidR="008A0A2E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 w:rsidR="008A0A2E"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="00114F15"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79C32179" w14:textId="392367E0" w:rsidR="003140F3" w:rsidRPr="00C01274" w:rsidRDefault="005139DE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EE6190" w:rsidRPr="000342E0">
        <w:rPr>
          <w:rFonts w:ascii="Arial" w:hAnsi="Arial" w:cs="Arial"/>
          <w:b/>
          <w:bCs/>
          <w:iCs/>
          <w:sz w:val="20"/>
          <w:szCs w:val="20"/>
          <w:lang w:eastAsia="x-none"/>
        </w:rPr>
        <w:t>Ubezpieczenie mienia oraz odpowiedzialności cywilnej Pomorskiej Kolei Metropolitalnej S.A</w:t>
      </w:r>
      <w:r w:rsidR="00EE6190">
        <w:rPr>
          <w:rFonts w:ascii="Arial" w:hAnsi="Arial" w:cs="Arial"/>
          <w:b/>
          <w:bCs/>
          <w:iCs/>
          <w:sz w:val="22"/>
          <w:szCs w:val="22"/>
          <w:lang w:eastAsia="x-none"/>
        </w:rPr>
        <w:t>.</w:t>
      </w:r>
      <w:r w:rsidR="008A0A2E"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DE81591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B904A32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 xml:space="preserve">Działając w imieniu …………………………. zobowiązuje się do oddania do dyspozycji dla Wykonawcy ……………………………………. biorącego udział w przedmiotowym postępowaniu swoich zasobów </w:t>
      </w:r>
      <w:r w:rsidR="00E811B6" w:rsidRPr="00C01274">
        <w:rPr>
          <w:rFonts w:ascii="Arial" w:hAnsi="Arial" w:cs="Arial"/>
          <w:sz w:val="20"/>
          <w:szCs w:val="22"/>
        </w:rPr>
        <w:t>na zasadzie</w:t>
      </w:r>
      <w:r w:rsidRPr="00C01274">
        <w:rPr>
          <w:rFonts w:ascii="Arial" w:hAnsi="Arial" w:cs="Arial"/>
          <w:sz w:val="20"/>
          <w:szCs w:val="22"/>
        </w:rPr>
        <w:t xml:space="preserve"> </w:t>
      </w:r>
      <w:r w:rsidR="005F422E" w:rsidRPr="00C01274">
        <w:rPr>
          <w:rFonts w:ascii="Arial" w:hAnsi="Arial" w:cs="Arial"/>
          <w:sz w:val="20"/>
          <w:szCs w:val="22"/>
        </w:rPr>
        <w:t>§ 18</w:t>
      </w:r>
      <w:r w:rsidRPr="00C01274">
        <w:rPr>
          <w:rFonts w:ascii="Arial" w:hAnsi="Arial" w:cs="Arial"/>
          <w:sz w:val="20"/>
          <w:szCs w:val="22"/>
        </w:rPr>
        <w:t xml:space="preserve"> Regulaminu, w następującym zakresie: …………</w:t>
      </w:r>
      <w:r w:rsidR="00182388" w:rsidRPr="00C01274">
        <w:rPr>
          <w:rFonts w:ascii="Arial" w:hAnsi="Arial" w:cs="Arial"/>
          <w:sz w:val="20"/>
          <w:szCs w:val="22"/>
        </w:rPr>
        <w:t>……………………………………</w:t>
      </w:r>
    </w:p>
    <w:p w14:paraId="497B36EE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16F72F57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Jednocześnie wskazuje, iż:</w:t>
      </w:r>
    </w:p>
    <w:p w14:paraId="23DFDF25" w14:textId="77777777" w:rsidR="003140F3" w:rsidRPr="00C01274" w:rsidRDefault="003140F3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Sposób wykorzystania w/w zasobów, przez Wykonawcę, przy wykonywaniu zamówienia będzie następujący: …………………………………………………….……..…………………</w:t>
      </w:r>
    </w:p>
    <w:p w14:paraId="5E804D4E" w14:textId="77777777" w:rsidR="005C54E1" w:rsidRPr="00C01274" w:rsidRDefault="005C54E1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Charakter stosunku, jaki będzie łączył nas z Wykonawcą, będzie następujący:…………………………………………………………………………………………</w:t>
      </w:r>
    </w:p>
    <w:p w14:paraId="7B229262" w14:textId="77777777" w:rsidR="00D573D4" w:rsidRPr="00C01274" w:rsidRDefault="003140F3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Zakres i okres naszego udziału przy wykonywaniu przedmiotowego zamówienia, będzie następujący:………………………………………………………………………………………….</w:t>
      </w:r>
    </w:p>
    <w:p w14:paraId="7856ACC3" w14:textId="77777777" w:rsidR="005F422E" w:rsidRPr="00C01274" w:rsidRDefault="00E7133E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Będziemy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Pr="00C01274">
        <w:rPr>
          <w:rFonts w:ascii="Arial" w:hAnsi="Arial" w:cs="Arial"/>
          <w:sz w:val="20"/>
          <w:szCs w:val="22"/>
        </w:rPr>
        <w:t>r</w:t>
      </w:r>
      <w:r w:rsidR="005F422E" w:rsidRPr="00C01274">
        <w:rPr>
          <w:rFonts w:ascii="Arial" w:hAnsi="Arial" w:cs="Arial"/>
          <w:sz w:val="20"/>
          <w:szCs w:val="22"/>
        </w:rPr>
        <w:t>ealiz</w:t>
      </w:r>
      <w:r w:rsidRPr="00C01274">
        <w:rPr>
          <w:rFonts w:ascii="Arial" w:hAnsi="Arial" w:cs="Arial"/>
          <w:sz w:val="20"/>
          <w:szCs w:val="22"/>
        </w:rPr>
        <w:t>ować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="00DC2EA2" w:rsidRPr="00C01274">
        <w:rPr>
          <w:rFonts w:ascii="Arial" w:hAnsi="Arial" w:cs="Arial"/>
          <w:sz w:val="20"/>
          <w:szCs w:val="22"/>
        </w:rPr>
        <w:t>usługi, których</w:t>
      </w:r>
      <w:r w:rsidR="005F422E" w:rsidRPr="00C01274">
        <w:rPr>
          <w:rFonts w:ascii="Arial" w:hAnsi="Arial" w:cs="Arial"/>
          <w:sz w:val="20"/>
          <w:szCs w:val="22"/>
        </w:rPr>
        <w:t xml:space="preserve"> dotyczą</w:t>
      </w:r>
      <w:r w:rsidR="00DC2EA2" w:rsidRPr="00C01274">
        <w:rPr>
          <w:rFonts w:ascii="Arial" w:hAnsi="Arial" w:cs="Arial"/>
          <w:sz w:val="20"/>
          <w:szCs w:val="22"/>
        </w:rPr>
        <w:t xml:space="preserve"> ww. zasoby.</w:t>
      </w:r>
    </w:p>
    <w:p w14:paraId="302EBC16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</w:p>
    <w:p w14:paraId="0BF26C97" w14:textId="77777777" w:rsidR="003140F3" w:rsidRPr="00C0127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 xml:space="preserve">UWAGA: </w:t>
      </w:r>
      <w:r w:rsidR="003140F3" w:rsidRPr="00C01274">
        <w:rPr>
          <w:rFonts w:ascii="Arial" w:hAnsi="Arial" w:cs="Arial"/>
          <w:sz w:val="20"/>
          <w:szCs w:val="22"/>
          <w:lang w:eastAsia="ar-SA"/>
        </w:rPr>
        <w:t xml:space="preserve">zobowiązanie </w:t>
      </w:r>
      <w:r w:rsidR="003140F3" w:rsidRPr="00C01274">
        <w:rPr>
          <w:rFonts w:ascii="Arial" w:hAnsi="Arial" w:cs="Arial"/>
          <w:sz w:val="20"/>
          <w:szCs w:val="22"/>
        </w:rPr>
        <w:t xml:space="preserve">podmiotów trzecich do oddania do dyspozycji Wykonawcy niezbędnych zasobów na potrzeby wykonania zamówienia musi być złożone </w:t>
      </w:r>
      <w:r w:rsidR="005C54E1" w:rsidRPr="00C01274">
        <w:rPr>
          <w:rFonts w:ascii="Arial" w:hAnsi="Arial" w:cs="Arial"/>
          <w:sz w:val="20"/>
          <w:szCs w:val="22"/>
          <w:u w:val="single"/>
        </w:rPr>
        <w:t xml:space="preserve">wraz z ofertą </w:t>
      </w:r>
      <w:r w:rsidR="003140F3" w:rsidRPr="00C01274">
        <w:rPr>
          <w:rFonts w:ascii="Arial" w:hAnsi="Arial" w:cs="Arial"/>
          <w:sz w:val="20"/>
          <w:szCs w:val="22"/>
          <w:u w:val="single"/>
        </w:rPr>
        <w:t>w oryginale</w:t>
      </w:r>
      <w:r w:rsidR="003140F3" w:rsidRPr="00C01274">
        <w:rPr>
          <w:rFonts w:ascii="Arial" w:hAnsi="Arial" w:cs="Arial"/>
          <w:sz w:val="20"/>
          <w:szCs w:val="22"/>
        </w:rPr>
        <w:t>.</w:t>
      </w:r>
    </w:p>
    <w:p w14:paraId="6E3C931A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4E439C5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6288EEA4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3A37ECA2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E7DE1A4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7E9C8070" w14:textId="77777777" w:rsidR="001F3207" w:rsidRPr="00C01274" w:rsidRDefault="001F3207" w:rsidP="001F320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54F8388E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19E80C4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8BECF98" w14:textId="77777777" w:rsidR="00DA194F" w:rsidRPr="00C01274" w:rsidRDefault="00DA194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C01274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C01274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355AA84B" w:rsidR="00E55D29" w:rsidRPr="008A0A2E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EE6190">
        <w:rPr>
          <w:rFonts w:ascii="Arial" w:hAnsi="Arial" w:cs="Arial"/>
          <w:b/>
          <w:sz w:val="20"/>
          <w:szCs w:val="20"/>
          <w:lang w:eastAsia="ar-SA"/>
        </w:rPr>
        <w:t>5</w:t>
      </w:r>
      <w:r w:rsidRPr="008A0A2E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C01274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84DF" id="Pole tekstowe 6" o:spid="_x0000_s1028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Ex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O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C7UXEx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C01274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C01274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>
        <w:rPr>
          <w:rFonts w:ascii="Arial" w:hAnsi="Arial" w:cs="Arial"/>
          <w:bCs/>
          <w:color w:val="000000"/>
          <w:sz w:val="20"/>
          <w:szCs w:val="22"/>
          <w:lang w:eastAsia="ar-SA"/>
        </w:rPr>
        <w:t>:</w:t>
      </w:r>
      <w:r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CB5974F" w14:textId="311CD8E8" w:rsidR="008A0A2E" w:rsidRPr="00C01274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EE6190" w:rsidRPr="000342E0">
        <w:rPr>
          <w:rFonts w:ascii="Arial" w:hAnsi="Arial" w:cs="Arial"/>
          <w:b/>
          <w:bCs/>
          <w:iCs/>
          <w:sz w:val="20"/>
          <w:szCs w:val="20"/>
          <w:lang w:eastAsia="x-none"/>
        </w:rPr>
        <w:t>Ubezpieczenie mienia oraz odpowiedzialności cywilnej Pomorskiej Kolei Metropolitalnej S.A</w:t>
      </w:r>
      <w:r w:rsidR="00EE6190">
        <w:rPr>
          <w:rFonts w:ascii="Arial" w:hAnsi="Arial" w:cs="Arial"/>
          <w:b/>
          <w:bCs/>
          <w:iCs/>
          <w:sz w:val="22"/>
          <w:szCs w:val="22"/>
          <w:lang w:eastAsia="x-none"/>
        </w:rPr>
        <w:t>.</w:t>
      </w:r>
      <w:r w:rsidRPr="008A0A2E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C0127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C01274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C01274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C01274">
        <w:rPr>
          <w:rFonts w:ascii="Arial" w:hAnsi="Arial" w:cs="Arial"/>
          <w:sz w:val="20"/>
          <w:szCs w:val="20"/>
          <w:lang w:eastAsia="ar-SA"/>
        </w:rPr>
        <w:t>.</w:t>
      </w:r>
      <w:r w:rsidRPr="00C01274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entów (</w:t>
      </w:r>
      <w:proofErr w:type="spellStart"/>
      <w:r w:rsidR="00182388" w:rsidRPr="00C01274">
        <w:rPr>
          <w:rFonts w:ascii="Arial" w:hAnsi="Arial" w:cs="Arial"/>
          <w:sz w:val="20"/>
          <w:szCs w:val="20"/>
          <w:lang w:eastAsia="ar-SA"/>
        </w:rPr>
        <w:t>t.j</w:t>
      </w:r>
      <w:proofErr w:type="spellEnd"/>
      <w:r w:rsidR="00182388" w:rsidRPr="00C01274">
        <w:rPr>
          <w:rFonts w:ascii="Arial" w:hAnsi="Arial" w:cs="Arial"/>
          <w:sz w:val="20"/>
          <w:szCs w:val="20"/>
          <w:lang w:eastAsia="ar-SA"/>
        </w:rPr>
        <w:t xml:space="preserve">., Dz. U z 2015 r. poz. 184 z </w:t>
      </w:r>
      <w:proofErr w:type="spellStart"/>
      <w:r w:rsidR="00182388" w:rsidRPr="00C01274">
        <w:rPr>
          <w:rFonts w:ascii="Arial" w:hAnsi="Arial" w:cs="Arial"/>
          <w:sz w:val="20"/>
          <w:szCs w:val="20"/>
          <w:lang w:eastAsia="ar-SA"/>
        </w:rPr>
        <w:t>późn</w:t>
      </w:r>
      <w:proofErr w:type="spellEnd"/>
      <w:r w:rsidR="00182388" w:rsidRPr="00C01274">
        <w:rPr>
          <w:rFonts w:ascii="Arial" w:hAnsi="Arial" w:cs="Arial"/>
          <w:sz w:val="20"/>
          <w:szCs w:val="20"/>
          <w:lang w:eastAsia="ar-SA"/>
        </w:rPr>
        <w:t>. zm.</w:t>
      </w:r>
      <w:r w:rsidRPr="00C01274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C01274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C01274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C01274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C01274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C01274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….</w:t>
      </w:r>
      <w:r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C01274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C01274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4CA3A493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3CED88B9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77777777" w:rsidR="00DA194F" w:rsidRPr="00C01274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10"/>
          <w:szCs w:val="22"/>
          <w:lang w:eastAsia="ar-SA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C01274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C01274" w:rsidSect="002F1906">
      <w:headerReference w:type="default" r:id="rId8"/>
      <w:footerReference w:type="default" r:id="rId9"/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5B775" w14:textId="77777777" w:rsidR="003104A1" w:rsidRDefault="003104A1" w:rsidP="00F816E4">
      <w:r>
        <w:separator/>
      </w:r>
    </w:p>
  </w:endnote>
  <w:endnote w:type="continuationSeparator" w:id="0">
    <w:p w14:paraId="08659532" w14:textId="77777777" w:rsidR="003104A1" w:rsidRDefault="003104A1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F2465" w14:textId="4E2196E0" w:rsidR="00FE570B" w:rsidRDefault="00114867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233A25" wp14:editId="5B30829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62825" cy="147447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4" b="35707"/>
                  <a:stretch/>
                </pic:blipFill>
                <pic:spPr bwMode="auto">
                  <a:xfrm>
                    <a:off x="0" y="0"/>
                    <a:ext cx="7362825" cy="147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B3E87" w14:textId="77777777" w:rsidR="003104A1" w:rsidRDefault="003104A1" w:rsidP="00F816E4">
      <w:r>
        <w:separator/>
      </w:r>
    </w:p>
  </w:footnote>
  <w:footnote w:type="continuationSeparator" w:id="0">
    <w:p w14:paraId="76727431" w14:textId="77777777" w:rsidR="003104A1" w:rsidRDefault="003104A1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AA36B" w14:textId="5E32638A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79A5DEDF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8683FBF"/>
    <w:multiLevelType w:val="hybridMultilevel"/>
    <w:tmpl w:val="720000AA"/>
    <w:lvl w:ilvl="0" w:tplc="8ADC9D2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235E20"/>
    <w:multiLevelType w:val="hybridMultilevel"/>
    <w:tmpl w:val="78F4C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30971"/>
    <w:multiLevelType w:val="hybridMultilevel"/>
    <w:tmpl w:val="44A49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C2040"/>
    <w:multiLevelType w:val="hybridMultilevel"/>
    <w:tmpl w:val="720000AA"/>
    <w:lvl w:ilvl="0" w:tplc="8ADC9D2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072ED9"/>
    <w:multiLevelType w:val="hybridMultilevel"/>
    <w:tmpl w:val="D98AFB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CDE1E0D"/>
    <w:multiLevelType w:val="hybridMultilevel"/>
    <w:tmpl w:val="D98AFB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F506F91"/>
    <w:multiLevelType w:val="hybridMultilevel"/>
    <w:tmpl w:val="94D8A4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28"/>
  </w:num>
  <w:num w:numId="4">
    <w:abstractNumId w:val="0"/>
  </w:num>
  <w:num w:numId="5">
    <w:abstractNumId w:val="23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2"/>
  </w:num>
  <w:num w:numId="9">
    <w:abstractNumId w:val="8"/>
  </w:num>
  <w:num w:numId="10">
    <w:abstractNumId w:val="26"/>
  </w:num>
  <w:num w:numId="11">
    <w:abstractNumId w:val="31"/>
  </w:num>
  <w:num w:numId="12">
    <w:abstractNumId w:val="25"/>
  </w:num>
  <w:num w:numId="13">
    <w:abstractNumId w:val="19"/>
  </w:num>
  <w:num w:numId="14">
    <w:abstractNumId w:val="4"/>
  </w:num>
  <w:num w:numId="15">
    <w:abstractNumId w:val="7"/>
  </w:num>
  <w:num w:numId="16">
    <w:abstractNumId w:val="1"/>
  </w:num>
  <w:num w:numId="17">
    <w:abstractNumId w:val="24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7"/>
  </w:num>
  <w:num w:numId="25">
    <w:abstractNumId w:val="15"/>
  </w:num>
  <w:num w:numId="26">
    <w:abstractNumId w:val="12"/>
  </w:num>
  <w:num w:numId="27">
    <w:abstractNumId w:val="29"/>
  </w:num>
  <w:num w:numId="28">
    <w:abstractNumId w:val="22"/>
  </w:num>
  <w:num w:numId="29">
    <w:abstractNumId w:val="20"/>
  </w:num>
  <w:num w:numId="30">
    <w:abstractNumId w:val="21"/>
  </w:num>
  <w:num w:numId="31">
    <w:abstractNumId w:val="18"/>
  </w:num>
  <w:num w:numId="32">
    <w:abstractNumId w:val="17"/>
  </w:num>
  <w:num w:numId="33">
    <w:abstractNumId w:val="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7C"/>
    <w:rsid w:val="000077B8"/>
    <w:rsid w:val="000342E0"/>
    <w:rsid w:val="00054D0C"/>
    <w:rsid w:val="000656A1"/>
    <w:rsid w:val="000817B0"/>
    <w:rsid w:val="00094DE3"/>
    <w:rsid w:val="000B4BCE"/>
    <w:rsid w:val="000E1E2C"/>
    <w:rsid w:val="00103E79"/>
    <w:rsid w:val="00114867"/>
    <w:rsid w:val="00114F15"/>
    <w:rsid w:val="0012051A"/>
    <w:rsid w:val="00142857"/>
    <w:rsid w:val="00155BC3"/>
    <w:rsid w:val="00182388"/>
    <w:rsid w:val="001C7AB1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D2C1B"/>
    <w:rsid w:val="002D7433"/>
    <w:rsid w:val="002F1906"/>
    <w:rsid w:val="002F2B3E"/>
    <w:rsid w:val="002F2E23"/>
    <w:rsid w:val="003104A1"/>
    <w:rsid w:val="003140F3"/>
    <w:rsid w:val="00314EE8"/>
    <w:rsid w:val="00317AA3"/>
    <w:rsid w:val="00322A06"/>
    <w:rsid w:val="00326219"/>
    <w:rsid w:val="0035617A"/>
    <w:rsid w:val="00384C10"/>
    <w:rsid w:val="00392AC9"/>
    <w:rsid w:val="003B30ED"/>
    <w:rsid w:val="003C3BA6"/>
    <w:rsid w:val="003E6182"/>
    <w:rsid w:val="0040565D"/>
    <w:rsid w:val="00410331"/>
    <w:rsid w:val="00410D18"/>
    <w:rsid w:val="0041294B"/>
    <w:rsid w:val="00416E93"/>
    <w:rsid w:val="0042329E"/>
    <w:rsid w:val="00425884"/>
    <w:rsid w:val="004653CA"/>
    <w:rsid w:val="004871EF"/>
    <w:rsid w:val="004945F3"/>
    <w:rsid w:val="004C4B51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E1EA9"/>
    <w:rsid w:val="005F422E"/>
    <w:rsid w:val="005F461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711017"/>
    <w:rsid w:val="0071368F"/>
    <w:rsid w:val="007526A3"/>
    <w:rsid w:val="00794D06"/>
    <w:rsid w:val="007B0DAD"/>
    <w:rsid w:val="007D25E0"/>
    <w:rsid w:val="007F42E8"/>
    <w:rsid w:val="007F7E15"/>
    <w:rsid w:val="008513C2"/>
    <w:rsid w:val="0085758E"/>
    <w:rsid w:val="00860ED8"/>
    <w:rsid w:val="00883FD1"/>
    <w:rsid w:val="008879BC"/>
    <w:rsid w:val="008A0A2E"/>
    <w:rsid w:val="008A6CB3"/>
    <w:rsid w:val="008B0463"/>
    <w:rsid w:val="008E52E6"/>
    <w:rsid w:val="008F46B3"/>
    <w:rsid w:val="008F541E"/>
    <w:rsid w:val="00912BD6"/>
    <w:rsid w:val="009729E1"/>
    <w:rsid w:val="00993A4D"/>
    <w:rsid w:val="00995E8E"/>
    <w:rsid w:val="00996CB4"/>
    <w:rsid w:val="009972E4"/>
    <w:rsid w:val="009B0842"/>
    <w:rsid w:val="009C1510"/>
    <w:rsid w:val="009E6055"/>
    <w:rsid w:val="009E718E"/>
    <w:rsid w:val="00A12AA0"/>
    <w:rsid w:val="00A32E6E"/>
    <w:rsid w:val="00A42261"/>
    <w:rsid w:val="00A56860"/>
    <w:rsid w:val="00A62E8E"/>
    <w:rsid w:val="00A92335"/>
    <w:rsid w:val="00AB05F3"/>
    <w:rsid w:val="00AC36B1"/>
    <w:rsid w:val="00AD0CA0"/>
    <w:rsid w:val="00AF1A06"/>
    <w:rsid w:val="00B10ADF"/>
    <w:rsid w:val="00B127CF"/>
    <w:rsid w:val="00B14F78"/>
    <w:rsid w:val="00B64247"/>
    <w:rsid w:val="00B85756"/>
    <w:rsid w:val="00BA63BB"/>
    <w:rsid w:val="00BB70A8"/>
    <w:rsid w:val="00BB7AC2"/>
    <w:rsid w:val="00BC5761"/>
    <w:rsid w:val="00BD57CA"/>
    <w:rsid w:val="00BE617C"/>
    <w:rsid w:val="00C01274"/>
    <w:rsid w:val="00C10B0E"/>
    <w:rsid w:val="00C32F46"/>
    <w:rsid w:val="00C45315"/>
    <w:rsid w:val="00C50302"/>
    <w:rsid w:val="00C6095F"/>
    <w:rsid w:val="00C64BD6"/>
    <w:rsid w:val="00C76E3A"/>
    <w:rsid w:val="00C85E77"/>
    <w:rsid w:val="00C97448"/>
    <w:rsid w:val="00CB53DC"/>
    <w:rsid w:val="00CC475E"/>
    <w:rsid w:val="00CC4F7F"/>
    <w:rsid w:val="00CE24B3"/>
    <w:rsid w:val="00D109EB"/>
    <w:rsid w:val="00D2045D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A194F"/>
    <w:rsid w:val="00DC2EA2"/>
    <w:rsid w:val="00DE5DE6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E6190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699891-3999-451E-8CCF-2D1AF3D6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327</TotalTime>
  <Pages>10</Pages>
  <Words>2545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17781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40</cp:revision>
  <cp:lastPrinted>2017-10-13T08:56:00Z</cp:lastPrinted>
  <dcterms:created xsi:type="dcterms:W3CDTF">2017-04-24T06:45:00Z</dcterms:created>
  <dcterms:modified xsi:type="dcterms:W3CDTF">2018-04-10T10:21:00Z</dcterms:modified>
</cp:coreProperties>
</file>