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D4B" w:rsidRPr="001F11E0" w:rsidRDefault="00171D4B" w:rsidP="00171D4B">
      <w:pPr>
        <w:widowControl w:val="0"/>
        <w:suppressAutoHyphens/>
        <w:autoSpaceDE w:val="0"/>
        <w:ind w:left="5040"/>
        <w:contextualSpacing/>
        <w:jc w:val="right"/>
        <w:outlineLvl w:val="6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1F11E0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6E69730" wp14:editId="07430154">
                <wp:simplePos x="0" y="0"/>
                <wp:positionH relativeFrom="column">
                  <wp:posOffset>-15875</wp:posOffset>
                </wp:positionH>
                <wp:positionV relativeFrom="paragraph">
                  <wp:posOffset>-12065</wp:posOffset>
                </wp:positionV>
                <wp:extent cx="1903095" cy="772160"/>
                <wp:effectExtent l="0" t="0" r="20955" b="279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D4B" w:rsidRDefault="00171D4B" w:rsidP="00171D4B"/>
                          <w:p w:rsidR="00171D4B" w:rsidRPr="00D72B3F" w:rsidRDefault="00171D4B" w:rsidP="00171D4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1D4B" w:rsidRPr="00D72B3F" w:rsidRDefault="00171D4B" w:rsidP="00171D4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72B3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6973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25pt;margin-top:-.95pt;width:149.85pt;height:60.8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" strokeweight=".5pt">
                <v:textbox inset=".25pt,.25pt,.25pt,.25pt">
                  <w:txbxContent>
                    <w:p w:rsidR="00171D4B" w:rsidRDefault="00171D4B" w:rsidP="00171D4B"/>
                    <w:p w:rsidR="00171D4B" w:rsidRPr="00D72B3F" w:rsidRDefault="00171D4B" w:rsidP="00171D4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71D4B" w:rsidRPr="00D72B3F" w:rsidRDefault="00171D4B" w:rsidP="00171D4B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D72B3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>Załącznik nr 1</w:t>
      </w:r>
      <w:r w:rsidRPr="001F11E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do Zapytania</w: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o ofertę</w:t>
      </w:r>
    </w:p>
    <w:p w:rsidR="00171D4B" w:rsidRPr="001F11E0" w:rsidRDefault="00171D4B" w:rsidP="00171D4B">
      <w:pPr>
        <w:widowControl w:val="0"/>
        <w:suppressAutoHyphens/>
        <w:contextualSpacing/>
        <w:rPr>
          <w:rFonts w:ascii="Arial" w:hAnsi="Arial" w:cs="Arial"/>
          <w:sz w:val="20"/>
          <w:szCs w:val="20"/>
          <w:lang w:eastAsia="ar-SA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OFERTA</w:t>
      </w:r>
    </w:p>
    <w:p w:rsidR="00171D4B" w:rsidRPr="001F11E0" w:rsidRDefault="00171D4B" w:rsidP="00171D4B">
      <w:pPr>
        <w:rPr>
          <w:rFonts w:ascii="Arial" w:hAnsi="Arial" w:cs="Arial"/>
          <w:b/>
          <w:sz w:val="20"/>
          <w:szCs w:val="20"/>
        </w:rPr>
      </w:pPr>
    </w:p>
    <w:p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na:</w:t>
      </w:r>
    </w:p>
    <w:p w:rsidR="00171D4B" w:rsidRPr="001F11E0" w:rsidRDefault="001201CC" w:rsidP="00F00A2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  <w:lang w:eastAsia="x-none"/>
        </w:rPr>
        <w:t>Dostawa fabrycznie nowych tonerów oraz sprzętu dla PKM S.A.</w:t>
      </w:r>
    </w:p>
    <w:p w:rsidR="00171D4B" w:rsidRPr="001F11E0" w:rsidRDefault="00171D4B" w:rsidP="00416F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………………………………………………………………………………………...………………………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1F11E0">
        <w:rPr>
          <w:rFonts w:ascii="Arial" w:hAnsi="Arial" w:cs="Arial"/>
          <w:b/>
          <w:bCs/>
          <w:iCs/>
          <w:sz w:val="20"/>
          <w:szCs w:val="20"/>
        </w:rPr>
        <w:t>nazwa firmy</w:t>
      </w:r>
    </w:p>
    <w:p w:rsidR="00416F3C" w:rsidRPr="001F11E0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……………………………………………………………………………………………………..……………</w:t>
      </w:r>
    </w:p>
    <w:p w:rsidR="00171D4B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A</w:t>
      </w:r>
      <w:r w:rsidR="00171D4B" w:rsidRPr="004F6B7F">
        <w:rPr>
          <w:rFonts w:ascii="Arial" w:hAnsi="Arial" w:cs="Arial"/>
          <w:b/>
          <w:bCs/>
          <w:iCs/>
          <w:sz w:val="20"/>
          <w:szCs w:val="20"/>
        </w:rPr>
        <w:t>dres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…………………………………………………………………………………………………….……………</w:t>
      </w:r>
    </w:p>
    <w:p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Regon/NIP</w:t>
      </w:r>
    </w:p>
    <w:p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……………………………………………………………………………………………….……………………………</w:t>
      </w:r>
    </w:p>
    <w:p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telefon, faks, e-mail</w:t>
      </w:r>
    </w:p>
    <w:p w:rsidR="004B5BD5" w:rsidRDefault="004B5BD5" w:rsidP="004C05BB">
      <w:pPr>
        <w:widowControl w:val="0"/>
        <w:suppressAutoHyphens/>
        <w:autoSpaceDE w:val="0"/>
        <w:ind w:left="-142" w:right="-144"/>
        <w:contextualSpacing/>
        <w:jc w:val="both"/>
        <w:rPr>
          <w:rFonts w:ascii="Arial" w:hAnsi="Arial" w:cs="Arial"/>
          <w:sz w:val="20"/>
          <w:szCs w:val="20"/>
        </w:rPr>
      </w:pPr>
    </w:p>
    <w:p w:rsidR="000D1E05" w:rsidRDefault="000D1E05" w:rsidP="00F00A21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4C05BB" w:rsidRDefault="00F00A21" w:rsidP="00F00A21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Częś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ć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1</w:t>
      </w:r>
      <w:r w:rsidRPr="00835168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 xml:space="preserve"> przedmiotu zamówienia *</w:t>
      </w:r>
    </w:p>
    <w:p w:rsidR="00A82B78" w:rsidRDefault="00A82B78" w:rsidP="00A82B78">
      <w:pPr>
        <w:jc w:val="center"/>
        <w:rPr>
          <w:rFonts w:ascii="Arial" w:hAnsi="Arial" w:cs="Arial"/>
          <w:b/>
          <w:u w:val="single"/>
        </w:rPr>
      </w:pPr>
      <w:r w:rsidRPr="00A82B78">
        <w:rPr>
          <w:rFonts w:ascii="Arial" w:hAnsi="Arial" w:cs="Arial"/>
          <w:b/>
          <w:u w:val="single"/>
        </w:rPr>
        <w:t>* Niepotrzebne skreślić</w:t>
      </w:r>
    </w:p>
    <w:p w:rsidR="00A82B78" w:rsidRPr="00A82B78" w:rsidRDefault="00A82B78" w:rsidP="00A82B78">
      <w:pPr>
        <w:jc w:val="center"/>
        <w:rPr>
          <w:rFonts w:ascii="Arial" w:hAnsi="Arial" w:cs="Arial"/>
          <w:b/>
          <w:u w:val="single"/>
        </w:rPr>
      </w:pPr>
    </w:p>
    <w:p w:rsidR="000D1E05" w:rsidRPr="00A82B78" w:rsidRDefault="000D1E05" w:rsidP="000D1E05">
      <w:pPr>
        <w:pStyle w:val="Akapitzlist"/>
        <w:widowControl w:val="0"/>
        <w:numPr>
          <w:ilvl w:val="0"/>
          <w:numId w:val="21"/>
        </w:numPr>
        <w:suppressAutoHyphens/>
        <w:autoSpaceDE w:val="0"/>
        <w:ind w:right="-144"/>
        <w:jc w:val="both"/>
        <w:rPr>
          <w:rFonts w:ascii="Arial" w:hAnsi="Arial" w:cs="Arial"/>
          <w:sz w:val="20"/>
          <w:szCs w:val="20"/>
        </w:rPr>
      </w:pPr>
      <w:r w:rsidRPr="000D1E05">
        <w:rPr>
          <w:rFonts w:ascii="Arial" w:hAnsi="Arial" w:cs="Arial"/>
          <w:sz w:val="20"/>
          <w:szCs w:val="20"/>
        </w:rPr>
        <w:t>W odpowiedzi na Zapytanie o ofertę na niniejszym oferuję/oferujemy realizację przedmiotu zamówienia za ŁĄCZNĄ CENĘ OFERTOWĄ</w:t>
      </w:r>
      <w:r w:rsidRPr="000D1E05">
        <w:rPr>
          <w:rFonts w:ascii="Arial" w:hAnsi="Arial" w:cs="Arial"/>
          <w:vanish/>
          <w:sz w:val="20"/>
          <w:szCs w:val="20"/>
        </w:rPr>
        <w:t>**nia za ŁĄCZNĄ CENĘ OFERTOWĄ**riumma w rozdziale III SIWZmacją o podstawie do dysponowania tymi osobami, konania zamówienia, a</w:t>
      </w:r>
      <w:r w:rsidRPr="000D1E05">
        <w:rPr>
          <w:rFonts w:ascii="Arial" w:hAnsi="Arial" w:cs="Arial"/>
          <w:sz w:val="20"/>
          <w:szCs w:val="20"/>
        </w:rPr>
        <w:t>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416F3C" w:rsidRPr="003B68EC" w:rsidTr="00416F3C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16F3C" w:rsidRPr="003B68EC" w:rsidRDefault="00416F3C" w:rsidP="00416F3C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F3C" w:rsidRDefault="00416F3C" w:rsidP="00203351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F00A21" w:rsidRPr="00D00FB8" w:rsidRDefault="00F00A21" w:rsidP="00F00A21">
            <w:pPr>
              <w:spacing w:after="4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0FB8">
              <w:rPr>
                <w:rFonts w:ascii="Arial" w:hAnsi="Arial" w:cs="Arial"/>
                <w:bCs/>
                <w:sz w:val="18"/>
                <w:szCs w:val="18"/>
              </w:rPr>
              <w:t>(należy wpisać kwotę zgodną z załączonym formularzem cenowym</w:t>
            </w:r>
            <w:r w:rsidR="00B25360" w:rsidRPr="00D00FB8">
              <w:rPr>
                <w:rFonts w:ascii="Arial" w:hAnsi="Arial" w:cs="Arial"/>
                <w:bCs/>
                <w:sz w:val="18"/>
                <w:szCs w:val="18"/>
              </w:rPr>
              <w:t xml:space="preserve"> dla Części 1 przedmiotu zamówienia</w:t>
            </w:r>
            <w:r w:rsidRPr="00D00FB8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:rsidR="004C05BB" w:rsidRPr="00D00FB8" w:rsidRDefault="004C05BB" w:rsidP="00416F3C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Cena ogółem brutto</w:t>
            </w:r>
            <w:r w:rsidRPr="00D00FB8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1"/>
            </w:r>
            <w:r w:rsidRPr="00D00FB8">
              <w:rPr>
                <w:rFonts w:ascii="Arial" w:hAnsi="Arial" w:cs="Arial"/>
                <w:b/>
                <w:sz w:val="20"/>
                <w:szCs w:val="20"/>
              </w:rPr>
              <w:t>: ............................................złotych</w:t>
            </w:r>
          </w:p>
          <w:p w:rsidR="00F00A21" w:rsidRPr="00D00FB8" w:rsidRDefault="00F00A21" w:rsidP="00F00A21">
            <w:pPr>
              <w:spacing w:after="4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0FB8">
              <w:rPr>
                <w:rFonts w:ascii="Arial" w:hAnsi="Arial" w:cs="Arial"/>
                <w:bCs/>
                <w:sz w:val="18"/>
                <w:szCs w:val="18"/>
              </w:rPr>
              <w:t>(należy wpisać kwotę zgodną z załączonym formularzem cenowym</w:t>
            </w:r>
            <w:r w:rsidR="00B25360" w:rsidRPr="00D00FB8">
              <w:rPr>
                <w:rFonts w:ascii="Arial" w:hAnsi="Arial" w:cs="Arial"/>
                <w:bCs/>
                <w:sz w:val="18"/>
                <w:szCs w:val="18"/>
              </w:rPr>
              <w:t xml:space="preserve"> dla Części 1 przedmiotu zamówienia</w:t>
            </w:r>
            <w:r w:rsidRPr="00D00FB8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:rsidR="00416F3C" w:rsidRPr="00B67BA6" w:rsidRDefault="00416F3C" w:rsidP="004C05BB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47D67" w:rsidRDefault="00D47D67" w:rsidP="00171D4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D063F9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C54F5C" w:rsidRDefault="00C54F5C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D063F9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660752" w:rsidRDefault="00660752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D00FB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Formularz cenowy</w:t>
      </w:r>
      <w:r w:rsidR="00C54F5C" w:rsidRPr="00D00FB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dla Części </w:t>
      </w:r>
      <w:r w:rsidR="005245DB" w:rsidRPr="00D00FB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</w:t>
      </w:r>
      <w:r w:rsidR="00C54F5C" w:rsidRPr="00D00FB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przedmiotu zamówienia</w:t>
      </w:r>
    </w:p>
    <w:tbl>
      <w:tblPr>
        <w:tblpPr w:leftFromText="141" w:rightFromText="141" w:vertAnchor="text" w:horzAnchor="page" w:tblpX="242" w:tblpY="419"/>
        <w:tblOverlap w:val="never"/>
        <w:tblW w:w="1105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52"/>
        <w:gridCol w:w="2835"/>
        <w:gridCol w:w="1711"/>
        <w:gridCol w:w="992"/>
        <w:gridCol w:w="1286"/>
        <w:gridCol w:w="992"/>
        <w:gridCol w:w="1276"/>
        <w:gridCol w:w="1408"/>
      </w:tblGrid>
      <w:tr w:rsidR="00660752" w:rsidRPr="00841D92" w:rsidTr="00FF1E89">
        <w:trPr>
          <w:trHeight w:val="261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Opis</w:t>
            </w:r>
          </w:p>
        </w:tc>
        <w:tc>
          <w:tcPr>
            <w:tcW w:w="17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Wydajność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Ilość </w:t>
            </w:r>
            <w:proofErr w:type="spellStart"/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Cena jednostkowa  netto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660752" w:rsidRPr="00841D92" w:rsidRDefault="00406FE6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Podatek </w:t>
            </w:r>
            <w:r w:rsidR="00660752"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VAT%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Cena jednostkowa  brutto</w:t>
            </w:r>
          </w:p>
        </w:tc>
        <w:tc>
          <w:tcPr>
            <w:tcW w:w="14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Całkowita wartość brutto</w:t>
            </w:r>
          </w:p>
        </w:tc>
      </w:tr>
      <w:tr w:rsidR="00660752" w:rsidRPr="00841D92" w:rsidTr="00FF1E89">
        <w:trPr>
          <w:trHeight w:val="262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I.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II.</w:t>
            </w:r>
          </w:p>
        </w:tc>
        <w:tc>
          <w:tcPr>
            <w:tcW w:w="17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III.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IV.</w:t>
            </w:r>
          </w:p>
        </w:tc>
        <w:tc>
          <w:tcPr>
            <w:tcW w:w="12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VI.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VII=(</w:t>
            </w:r>
            <w:proofErr w:type="spellStart"/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VxVI</w:t>
            </w:r>
            <w:proofErr w:type="spellEnd"/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)+V</w:t>
            </w:r>
          </w:p>
        </w:tc>
        <w:tc>
          <w:tcPr>
            <w:tcW w:w="14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VIII=</w:t>
            </w:r>
            <w:proofErr w:type="spellStart"/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VIIxIV</w:t>
            </w:r>
            <w:proofErr w:type="spellEnd"/>
          </w:p>
        </w:tc>
      </w:tr>
      <w:tr w:rsidR="00660752" w:rsidRPr="00841D92" w:rsidTr="00FF1E89">
        <w:trPr>
          <w:trHeight w:val="400"/>
        </w:trPr>
        <w:tc>
          <w:tcPr>
            <w:tcW w:w="6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sz w:val="18"/>
                <w:szCs w:val="18"/>
              </w:rPr>
              <w:t>Ricoh MPC4502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FF1E89" w:rsidRPr="00841D92" w:rsidTr="00FF1E89">
        <w:trPr>
          <w:trHeight w:val="43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black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31000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cyan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22500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yellow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22500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magenta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22500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0752" w:rsidRPr="00841D92" w:rsidTr="00FF1E89">
        <w:trPr>
          <w:trHeight w:val="423"/>
        </w:trPr>
        <w:tc>
          <w:tcPr>
            <w:tcW w:w="6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FF1E89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Ricoh MPC4503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black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32000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cyan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22500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yellow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22500 stron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magenta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22500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0752" w:rsidRPr="00841D92" w:rsidTr="00FF1E89">
        <w:trPr>
          <w:trHeight w:val="423"/>
        </w:trPr>
        <w:tc>
          <w:tcPr>
            <w:tcW w:w="6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FF1E89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Ricoh MPC3300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black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32000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cyan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22500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yellow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22500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F1E89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 xml:space="preserve">Toner </w:t>
            </w:r>
            <w:proofErr w:type="spellStart"/>
            <w:r w:rsidRPr="00FF1E89">
              <w:rPr>
                <w:rFonts w:ascii="Arial" w:hAnsi="Arial" w:cs="Arial"/>
                <w:sz w:val="18"/>
                <w:szCs w:val="18"/>
              </w:rPr>
              <w:t>magenta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22500 stron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FF1E89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1E8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E89" w:rsidRPr="00841D92" w:rsidRDefault="00FF1E89" w:rsidP="00FF1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0752" w:rsidRPr="00841D92" w:rsidTr="00FF1E89">
        <w:trPr>
          <w:trHeight w:val="423"/>
        </w:trPr>
        <w:tc>
          <w:tcPr>
            <w:tcW w:w="6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FF1E89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Ricoh MP C4502 (D1442253)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660752" w:rsidRPr="00841D92" w:rsidTr="00FF1E89">
        <w:trPr>
          <w:trHeight w:val="42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41D9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752" w:rsidRPr="00FF1E89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sz w:val="18"/>
                <w:szCs w:val="18"/>
              </w:rPr>
              <w:t>Bęben drukujący kolor (CMY)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752" w:rsidRPr="00FF1E89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FF1E89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1E8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0752" w:rsidRPr="00841D92" w:rsidTr="00FF1E89">
        <w:trPr>
          <w:trHeight w:val="423"/>
        </w:trPr>
        <w:tc>
          <w:tcPr>
            <w:tcW w:w="96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660752" w:rsidRPr="00C54F5C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54F5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RAZEM 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0752" w:rsidRPr="00841D92" w:rsidRDefault="00660752" w:rsidP="00BC7E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660752" w:rsidRDefault="00660752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:rsidR="00D00FB8" w:rsidRDefault="00D00FB8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eastAsiaTheme="minorEastAsia" w:hAnsi="Arial" w:cs="Arial"/>
          <w:b/>
          <w:sz w:val="20"/>
          <w:szCs w:val="20"/>
        </w:rPr>
      </w:pPr>
    </w:p>
    <w:p w:rsidR="00A82B78" w:rsidRDefault="00A82B78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eastAsiaTheme="minorEastAsia" w:hAnsi="Arial" w:cs="Arial"/>
          <w:b/>
          <w:sz w:val="20"/>
          <w:szCs w:val="20"/>
        </w:rPr>
      </w:pPr>
    </w:p>
    <w:p w:rsidR="00A82B78" w:rsidRDefault="00A82B78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eastAsiaTheme="minorEastAsia" w:hAnsi="Arial" w:cs="Arial"/>
          <w:b/>
          <w:sz w:val="20"/>
          <w:szCs w:val="20"/>
        </w:rPr>
      </w:pPr>
    </w:p>
    <w:p w:rsidR="00A82B78" w:rsidRDefault="00A82B78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eastAsiaTheme="minorEastAsia" w:hAnsi="Arial" w:cs="Arial"/>
          <w:b/>
          <w:sz w:val="20"/>
          <w:szCs w:val="20"/>
        </w:rPr>
      </w:pPr>
    </w:p>
    <w:p w:rsidR="00A82B78" w:rsidRDefault="00A82B78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eastAsiaTheme="minorEastAsia" w:hAnsi="Arial" w:cs="Arial"/>
          <w:b/>
          <w:sz w:val="20"/>
          <w:szCs w:val="20"/>
        </w:rPr>
      </w:pPr>
    </w:p>
    <w:p w:rsidR="00A82B78" w:rsidRDefault="00A82B78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eastAsiaTheme="minorEastAsia" w:hAnsi="Arial" w:cs="Arial"/>
          <w:b/>
          <w:sz w:val="20"/>
          <w:szCs w:val="20"/>
        </w:rPr>
      </w:pPr>
    </w:p>
    <w:p w:rsidR="00A82B78" w:rsidRDefault="00A82B78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eastAsiaTheme="minorEastAsia" w:hAnsi="Arial" w:cs="Arial"/>
          <w:b/>
          <w:sz w:val="20"/>
          <w:szCs w:val="20"/>
        </w:rPr>
      </w:pPr>
    </w:p>
    <w:p w:rsidR="00A82B78" w:rsidRDefault="00A82B78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eastAsiaTheme="minorEastAsia" w:hAnsi="Arial" w:cs="Arial"/>
          <w:b/>
          <w:sz w:val="20"/>
          <w:szCs w:val="20"/>
        </w:rPr>
      </w:pPr>
    </w:p>
    <w:p w:rsidR="00D063F9" w:rsidRDefault="00D063F9" w:rsidP="00D063F9">
      <w:pPr>
        <w:widowControl w:val="0"/>
        <w:suppressAutoHyphens/>
        <w:autoSpaceDE w:val="0"/>
        <w:ind w:left="-142" w:right="-144"/>
        <w:contextualSpacing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D00FB8">
        <w:rPr>
          <w:rFonts w:ascii="Arial" w:hAnsi="Arial" w:cs="Arial"/>
          <w:b/>
          <w:bCs/>
          <w:color w:val="000000"/>
          <w:sz w:val="24"/>
          <w:szCs w:val="24"/>
          <w:u w:val="single"/>
        </w:rPr>
        <w:lastRenderedPageBreak/>
        <w:t>Część 2 przedmiotu zamówienia *</w:t>
      </w:r>
    </w:p>
    <w:p w:rsidR="00A82B78" w:rsidRPr="00A82B78" w:rsidRDefault="00A82B78" w:rsidP="00A82B78">
      <w:pPr>
        <w:jc w:val="center"/>
        <w:rPr>
          <w:rFonts w:ascii="Arial" w:hAnsi="Arial" w:cs="Arial"/>
          <w:b/>
          <w:u w:val="single"/>
        </w:rPr>
      </w:pPr>
      <w:r w:rsidRPr="00A82B78">
        <w:rPr>
          <w:rFonts w:ascii="Arial" w:hAnsi="Arial" w:cs="Arial"/>
          <w:b/>
          <w:u w:val="single"/>
        </w:rPr>
        <w:t>* Niepotrzebne skreślić</w:t>
      </w:r>
    </w:p>
    <w:p w:rsidR="00A82B78" w:rsidRPr="00D00FB8" w:rsidRDefault="00A82B78" w:rsidP="00A82B78">
      <w:pPr>
        <w:widowControl w:val="0"/>
        <w:suppressAutoHyphens/>
        <w:autoSpaceDE w:val="0"/>
        <w:ind w:left="-142" w:right="-144"/>
        <w:contextualSpacing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0D1E05" w:rsidRPr="00A82B78" w:rsidRDefault="000D1E05" w:rsidP="000D1E05">
      <w:pPr>
        <w:pStyle w:val="Akapitzlist"/>
        <w:widowControl w:val="0"/>
        <w:numPr>
          <w:ilvl w:val="0"/>
          <w:numId w:val="22"/>
        </w:numPr>
        <w:suppressAutoHyphens/>
        <w:autoSpaceDE w:val="0"/>
        <w:ind w:right="-144"/>
        <w:jc w:val="both"/>
        <w:rPr>
          <w:rFonts w:ascii="Arial" w:hAnsi="Arial" w:cs="Arial"/>
          <w:sz w:val="20"/>
          <w:szCs w:val="20"/>
        </w:rPr>
      </w:pPr>
      <w:r w:rsidRPr="000D1E05">
        <w:rPr>
          <w:rFonts w:ascii="Arial" w:hAnsi="Arial" w:cs="Arial"/>
          <w:sz w:val="20"/>
          <w:szCs w:val="20"/>
        </w:rPr>
        <w:t>W odpowiedzi na Zapytanie o ofertę na niniejszym oferuję/oferujemy realizację przedmiotu zamówienia za ŁĄCZNĄ CENĘ OFERTOWĄ</w:t>
      </w:r>
      <w:r w:rsidRPr="000D1E05">
        <w:rPr>
          <w:rFonts w:ascii="Arial" w:hAnsi="Arial" w:cs="Arial"/>
          <w:vanish/>
          <w:sz w:val="20"/>
          <w:szCs w:val="20"/>
        </w:rPr>
        <w:t>**nia za ŁĄCZNĄ CENĘ OFERTOWĄ**riumma w rozdziale III SIWZmacją o podstawie do dysponowania tymi osobami, konania zamówienia, a</w:t>
      </w:r>
      <w:r w:rsidRPr="000D1E05">
        <w:rPr>
          <w:rFonts w:ascii="Arial" w:hAnsi="Arial" w:cs="Arial"/>
          <w:sz w:val="20"/>
          <w:szCs w:val="20"/>
        </w:rPr>
        <w:t>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D063F9" w:rsidRPr="003B68EC" w:rsidTr="004C3C52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063F9" w:rsidRPr="003B68EC" w:rsidRDefault="00D063F9" w:rsidP="004C3C52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3F9" w:rsidRDefault="00D063F9" w:rsidP="004C3C52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063F9" w:rsidRPr="00416F3C" w:rsidRDefault="00D063F9" w:rsidP="004C3C52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Cenę ogółem netto:………………………………………złotych</w:t>
            </w:r>
          </w:p>
          <w:p w:rsidR="00D063F9" w:rsidRDefault="00D063F9" w:rsidP="004C3C52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Pr="00B67BA6">
              <w:rPr>
                <w:bCs/>
                <w:sz w:val="18"/>
                <w:szCs w:val="18"/>
              </w:rPr>
              <w:t xml:space="preserve">należy wpisać kwotę </w:t>
            </w:r>
            <w:r>
              <w:rPr>
                <w:bCs/>
                <w:sz w:val="18"/>
                <w:szCs w:val="18"/>
              </w:rPr>
              <w:t xml:space="preserve">zgodną z załączonym formularzem cenowym dla części nr 2 </w:t>
            </w:r>
            <w:r w:rsidR="00B25360">
              <w:rPr>
                <w:bCs/>
                <w:sz w:val="18"/>
                <w:szCs w:val="18"/>
              </w:rPr>
              <w:t>przedmiotu zamówienia</w:t>
            </w:r>
            <w:r w:rsidRPr="00B67BA6">
              <w:rPr>
                <w:bCs/>
                <w:sz w:val="18"/>
                <w:szCs w:val="18"/>
              </w:rPr>
              <w:t>)</w:t>
            </w:r>
          </w:p>
          <w:p w:rsidR="00D063F9" w:rsidRDefault="00D063F9" w:rsidP="004C3C52">
            <w:pPr>
              <w:spacing w:after="40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D063F9" w:rsidRDefault="00D063F9" w:rsidP="004C3C52">
            <w:pPr>
              <w:spacing w:after="40"/>
              <w:contextualSpacing/>
              <w:rPr>
                <w:rFonts w:ascii="Times New Roman" w:hAnsi="Times New Roman"/>
                <w:b/>
              </w:rPr>
            </w:pPr>
            <w:r w:rsidRPr="00416F3C">
              <w:rPr>
                <w:rFonts w:ascii="Tahoma" w:hAnsi="Tahoma" w:cs="Tahoma"/>
                <w:b/>
                <w:sz w:val="20"/>
                <w:szCs w:val="20"/>
              </w:rPr>
              <w:t>Cena ogółem brutto</w:t>
            </w:r>
            <w:r w:rsidRPr="00416F3C">
              <w:rPr>
                <w:rStyle w:val="Odwoanieprzypisudolnego"/>
                <w:rFonts w:ascii="Tahoma" w:hAnsi="Tahoma" w:cs="Tahoma"/>
                <w:b/>
                <w:sz w:val="20"/>
                <w:szCs w:val="20"/>
              </w:rPr>
              <w:footnoteReference w:id="2"/>
            </w:r>
            <w:r w:rsidRPr="00416F3C">
              <w:rPr>
                <w:rFonts w:ascii="Tahoma" w:hAnsi="Tahoma" w:cs="Tahoma"/>
                <w:b/>
                <w:sz w:val="20"/>
                <w:szCs w:val="20"/>
              </w:rPr>
              <w:t>: ............................................złotych</w:t>
            </w:r>
          </w:p>
          <w:p w:rsidR="00D063F9" w:rsidRDefault="00D063F9" w:rsidP="004C3C52">
            <w:pPr>
              <w:spacing w:after="40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(</w:t>
            </w:r>
            <w:r w:rsidR="00B25360" w:rsidRPr="00B67BA6">
              <w:rPr>
                <w:bCs/>
                <w:sz w:val="18"/>
                <w:szCs w:val="18"/>
              </w:rPr>
              <w:t xml:space="preserve">należy wpisać kwotę </w:t>
            </w:r>
            <w:r w:rsidR="00B25360">
              <w:rPr>
                <w:bCs/>
                <w:sz w:val="18"/>
                <w:szCs w:val="18"/>
              </w:rPr>
              <w:t>zgodną z załączonym formularzem cenowym dla części nr 2 przedmiotu zamówienia</w:t>
            </w:r>
            <w:r w:rsidRPr="00B67BA6">
              <w:rPr>
                <w:bCs/>
                <w:sz w:val="18"/>
                <w:szCs w:val="18"/>
              </w:rPr>
              <w:t>)</w:t>
            </w:r>
          </w:p>
          <w:p w:rsidR="00D063F9" w:rsidRPr="00B67BA6" w:rsidRDefault="00D063F9" w:rsidP="004C3C52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4C05BB" w:rsidRDefault="004C05BB" w:rsidP="00171D4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0D1E05" w:rsidRDefault="000D1E05" w:rsidP="00B25360">
      <w:pPr>
        <w:contextualSpacing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D063F9" w:rsidRPr="00D00FB8" w:rsidRDefault="00B25360" w:rsidP="00B25360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D00FB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Formularz cenowy dla Części</w:t>
      </w:r>
      <w:r w:rsidR="005245DB" w:rsidRPr="00D00FB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2</w:t>
      </w:r>
      <w:r w:rsidRPr="00D00FB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przedmiotu zamówienia</w:t>
      </w:r>
    </w:p>
    <w:p w:rsidR="00B25360" w:rsidRDefault="00B25360" w:rsidP="00171D4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435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2694"/>
        <w:gridCol w:w="1436"/>
        <w:gridCol w:w="1436"/>
        <w:gridCol w:w="1436"/>
        <w:gridCol w:w="1436"/>
        <w:gridCol w:w="1436"/>
      </w:tblGrid>
      <w:tr w:rsidR="00406FE6" w:rsidRPr="006F2354" w:rsidTr="00406FE6">
        <w:trPr>
          <w:trHeight w:val="1152"/>
        </w:trPr>
        <w:tc>
          <w:tcPr>
            <w:tcW w:w="561" w:type="dxa"/>
            <w:shd w:val="clear" w:color="auto" w:fill="CCCCCC"/>
            <w:vAlign w:val="center"/>
          </w:tcPr>
          <w:p w:rsidR="00406FE6" w:rsidRPr="00406FE6" w:rsidRDefault="00406FE6" w:rsidP="00406FE6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06FE6">
              <w:rPr>
                <w:rFonts w:ascii="Arial" w:hAnsi="Arial" w:cs="Arial"/>
                <w:b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694" w:type="dxa"/>
            <w:shd w:val="clear" w:color="auto" w:fill="CCCCCC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06FE6">
              <w:rPr>
                <w:rFonts w:ascii="Arial" w:hAnsi="Arial" w:cs="Arial"/>
                <w:b/>
                <w:color w:val="000000"/>
                <w:sz w:val="18"/>
                <w:szCs w:val="18"/>
              </w:rPr>
              <w:t>Opis przedmiotu zamówienia</w:t>
            </w:r>
          </w:p>
        </w:tc>
        <w:tc>
          <w:tcPr>
            <w:tcW w:w="1436" w:type="dxa"/>
            <w:shd w:val="clear" w:color="auto" w:fill="CCCCCC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06FE6">
              <w:rPr>
                <w:rFonts w:ascii="Arial" w:hAnsi="Arial" w:cs="Arial"/>
                <w:b/>
                <w:sz w:val="18"/>
                <w:szCs w:val="18"/>
              </w:rPr>
              <w:t>Ilość sztuk</w:t>
            </w:r>
          </w:p>
        </w:tc>
        <w:tc>
          <w:tcPr>
            <w:tcW w:w="1436" w:type="dxa"/>
            <w:shd w:val="clear" w:color="auto" w:fill="CCCCCC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06FE6">
              <w:rPr>
                <w:rFonts w:ascii="Arial" w:hAnsi="Arial" w:cs="Arial"/>
                <w:b/>
                <w:bCs/>
                <w:sz w:val="18"/>
                <w:szCs w:val="18"/>
              </w:rPr>
              <w:t>Wartość jednostkowa netto</w:t>
            </w:r>
          </w:p>
        </w:tc>
        <w:tc>
          <w:tcPr>
            <w:tcW w:w="1436" w:type="dxa"/>
            <w:shd w:val="clear" w:color="auto" w:fill="CCCCCC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06FE6">
              <w:rPr>
                <w:rFonts w:ascii="Arial" w:hAnsi="Arial" w:cs="Arial"/>
                <w:b/>
                <w:color w:val="000000"/>
                <w:sz w:val="18"/>
                <w:szCs w:val="18"/>
              </w:rPr>
              <w:t>Podatek VAT %</w:t>
            </w:r>
          </w:p>
        </w:tc>
        <w:tc>
          <w:tcPr>
            <w:tcW w:w="1436" w:type="dxa"/>
            <w:shd w:val="clear" w:color="auto" w:fill="CCCCCC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06FE6">
              <w:rPr>
                <w:rFonts w:ascii="Arial" w:hAnsi="Arial" w:cs="Arial"/>
                <w:b/>
                <w:bCs/>
                <w:sz w:val="18"/>
                <w:szCs w:val="18"/>
              </w:rPr>
              <w:t>Wartość jednostkowa brutto</w:t>
            </w:r>
          </w:p>
        </w:tc>
        <w:tc>
          <w:tcPr>
            <w:tcW w:w="1436" w:type="dxa"/>
            <w:shd w:val="clear" w:color="auto" w:fill="CCCCCC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6F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Całkowita wartość brutto</w:t>
            </w:r>
          </w:p>
        </w:tc>
      </w:tr>
      <w:tr w:rsidR="00406FE6" w:rsidRPr="006F2354" w:rsidTr="00406FE6">
        <w:trPr>
          <w:trHeight w:val="538"/>
        </w:trPr>
        <w:tc>
          <w:tcPr>
            <w:tcW w:w="561" w:type="dxa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I.</w:t>
            </w:r>
          </w:p>
        </w:tc>
        <w:tc>
          <w:tcPr>
            <w:tcW w:w="2694" w:type="dxa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II.</w:t>
            </w:r>
          </w:p>
        </w:tc>
        <w:tc>
          <w:tcPr>
            <w:tcW w:w="1436" w:type="dxa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III.</w:t>
            </w:r>
          </w:p>
        </w:tc>
        <w:tc>
          <w:tcPr>
            <w:tcW w:w="1436" w:type="dxa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IV.</w:t>
            </w:r>
          </w:p>
        </w:tc>
        <w:tc>
          <w:tcPr>
            <w:tcW w:w="1436" w:type="dxa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V.</w:t>
            </w:r>
          </w:p>
        </w:tc>
        <w:tc>
          <w:tcPr>
            <w:tcW w:w="1436" w:type="dxa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VI=(</w:t>
            </w:r>
            <w:proofErr w:type="spellStart"/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IVxV</w:t>
            </w:r>
            <w:proofErr w:type="spellEnd"/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)+IV</w:t>
            </w:r>
          </w:p>
        </w:tc>
        <w:tc>
          <w:tcPr>
            <w:tcW w:w="1436" w:type="dxa"/>
            <w:vAlign w:val="center"/>
          </w:tcPr>
          <w:p w:rsidR="00406FE6" w:rsidRP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VII=</w:t>
            </w:r>
            <w:proofErr w:type="spellStart"/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VIxIII</w:t>
            </w:r>
            <w:proofErr w:type="spellEnd"/>
          </w:p>
        </w:tc>
      </w:tr>
      <w:tr w:rsidR="00406FE6" w:rsidRPr="006F2354" w:rsidTr="00406FE6">
        <w:trPr>
          <w:trHeight w:val="538"/>
        </w:trPr>
        <w:tc>
          <w:tcPr>
            <w:tcW w:w="561" w:type="dxa"/>
            <w:vAlign w:val="center"/>
          </w:tcPr>
          <w:p w:rsid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center"/>
          </w:tcPr>
          <w:p w:rsidR="00406FE6" w:rsidRPr="00D00FB8" w:rsidRDefault="00406FE6" w:rsidP="0002413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0FB8">
              <w:rPr>
                <w:rFonts w:ascii="Arial" w:hAnsi="Arial" w:cs="Arial"/>
                <w:sz w:val="20"/>
                <w:szCs w:val="20"/>
              </w:rPr>
              <w:t>Kopiarka wielofunkcyjna</w:t>
            </w:r>
            <w:r w:rsidR="00024137">
              <w:rPr>
                <w:rFonts w:ascii="Arial" w:hAnsi="Arial" w:cs="Arial"/>
                <w:sz w:val="20"/>
                <w:szCs w:val="20"/>
              </w:rPr>
              <w:t xml:space="preserve"> wraz z dodatkami</w:t>
            </w: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06FE6" w:rsidRPr="006F2354" w:rsidTr="00406FE6">
        <w:trPr>
          <w:trHeight w:val="538"/>
        </w:trPr>
        <w:tc>
          <w:tcPr>
            <w:tcW w:w="561" w:type="dxa"/>
            <w:vAlign w:val="center"/>
          </w:tcPr>
          <w:p w:rsidR="00406FE6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4" w:type="dxa"/>
            <w:vAlign w:val="center"/>
          </w:tcPr>
          <w:p w:rsidR="00406FE6" w:rsidRPr="00D00FB8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00FB8">
              <w:rPr>
                <w:rFonts w:ascii="Arial" w:hAnsi="Arial" w:cs="Arial"/>
                <w:sz w:val="20"/>
                <w:szCs w:val="20"/>
              </w:rPr>
              <w:t>Niszczarka dokumentów</w:t>
            </w: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6" w:type="dxa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06FE6" w:rsidRPr="006F2354" w:rsidTr="000033A7">
        <w:trPr>
          <w:trHeight w:val="544"/>
        </w:trPr>
        <w:tc>
          <w:tcPr>
            <w:tcW w:w="8999" w:type="dxa"/>
            <w:gridSpan w:val="6"/>
            <w:shd w:val="clear" w:color="auto" w:fill="BFBFBF" w:themeFill="background1" w:themeFillShade="BF"/>
            <w:vAlign w:val="center"/>
          </w:tcPr>
          <w:p w:rsidR="00406FE6" w:rsidRPr="00F77FB0" w:rsidRDefault="00406FE6" w:rsidP="00406F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06FE6">
              <w:rPr>
                <w:rFonts w:ascii="Arial" w:hAnsi="Arial" w:cs="Arial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436" w:type="dxa"/>
            <w:vAlign w:val="center"/>
          </w:tcPr>
          <w:p w:rsidR="00406FE6" w:rsidRPr="00F77FB0" w:rsidRDefault="00406FE6" w:rsidP="00BC7E3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0D1E05" w:rsidRDefault="000D1E05" w:rsidP="000D1E05">
      <w:pPr>
        <w:pStyle w:val="Akapitzlist"/>
        <w:autoSpaceDE w:val="0"/>
        <w:autoSpaceDN w:val="0"/>
        <w:adjustRightInd w:val="0"/>
        <w:spacing w:after="0" w:line="240" w:lineRule="auto"/>
        <w:ind w:left="218"/>
        <w:jc w:val="both"/>
        <w:rPr>
          <w:rFonts w:ascii="Arial" w:eastAsiaTheme="minorEastAsia" w:hAnsi="Arial" w:cs="Arial"/>
          <w:b/>
          <w:sz w:val="20"/>
          <w:szCs w:val="20"/>
        </w:rPr>
      </w:pPr>
    </w:p>
    <w:p w:rsidR="005245DB" w:rsidRPr="000D1E05" w:rsidRDefault="005245DB" w:rsidP="000D1E05">
      <w:pPr>
        <w:pStyle w:val="Akapitzlist"/>
        <w:numPr>
          <w:ilvl w:val="0"/>
          <w:numId w:val="22"/>
        </w:numPr>
        <w:spacing w:after="0" w:line="240" w:lineRule="auto"/>
        <w:rPr>
          <w:b/>
          <w:sz w:val="20"/>
          <w:szCs w:val="20"/>
        </w:rPr>
      </w:pPr>
      <w:r w:rsidRPr="000D1E05">
        <w:rPr>
          <w:b/>
          <w:sz w:val="20"/>
          <w:szCs w:val="20"/>
        </w:rPr>
        <w:t>OŚWIADCZENIE IŻ OFERUJĘ/EMY NASTĘPUJĄCY TERMIN GWARANCJI NA URZĄDZENIA:</w:t>
      </w:r>
    </w:p>
    <w:p w:rsidR="005245DB" w:rsidRPr="00335D4D" w:rsidRDefault="005245DB" w:rsidP="005245DB">
      <w:pPr>
        <w:ind w:left="34"/>
        <w:contextualSpacing/>
        <w:jc w:val="both"/>
        <w:rPr>
          <w:b/>
          <w:i/>
          <w:sz w:val="20"/>
          <w:szCs w:val="20"/>
        </w:rPr>
      </w:pPr>
    </w:p>
    <w:p w:rsidR="005245DB" w:rsidRDefault="005245DB" w:rsidP="005245DB">
      <w:pPr>
        <w:ind w:left="34"/>
        <w:contextualSpacing/>
        <w:jc w:val="both"/>
        <w:rPr>
          <w:b/>
          <w:i/>
          <w:sz w:val="20"/>
          <w:szCs w:val="20"/>
        </w:rPr>
      </w:pPr>
      <w:r w:rsidRPr="005245DB">
        <w:rPr>
          <w:rFonts w:ascii="Arial" w:hAnsi="Arial" w:cs="Arial"/>
          <w:b/>
          <w:sz w:val="20"/>
          <w:szCs w:val="20"/>
        </w:rPr>
        <w:t>UWAGA: Wykonawca</w:t>
      </w:r>
      <w:r w:rsidRPr="00C73D23">
        <w:rPr>
          <w:rFonts w:ascii="Arial" w:hAnsi="Arial" w:cs="Arial"/>
          <w:b/>
          <w:sz w:val="20"/>
          <w:szCs w:val="20"/>
        </w:rPr>
        <w:t xml:space="preserve"> zaznacza </w:t>
      </w:r>
      <w:r>
        <w:rPr>
          <w:rFonts w:ascii="Arial" w:hAnsi="Arial" w:cs="Arial"/>
          <w:b/>
          <w:sz w:val="20"/>
          <w:szCs w:val="20"/>
        </w:rPr>
        <w:t xml:space="preserve">w Formularzu ofertowym stanowiącym załącznik nr 1 do Zapytania </w:t>
      </w:r>
      <w:r w:rsidRPr="00C73D23">
        <w:rPr>
          <w:rFonts w:ascii="Arial" w:hAnsi="Arial" w:cs="Arial"/>
          <w:b/>
          <w:sz w:val="20"/>
          <w:szCs w:val="20"/>
        </w:rPr>
        <w:t xml:space="preserve">(np. poprzez skreślenie kratki, lub wpisanie w kratkę „krzyżyka”), który termin gwarancji oferuje. Przy czym, gdy żadna opcja/kratka nie zostanie zakreślona/skreślona lub zostaną zakreślone/skreślone dwie opcje/kratki, Zamawiający przyjmuje, iż Wykonawca oferuje minimalny/wymagany w </w:t>
      </w:r>
      <w:r>
        <w:rPr>
          <w:rFonts w:ascii="Arial" w:hAnsi="Arial" w:cs="Arial"/>
          <w:b/>
          <w:sz w:val="20"/>
          <w:szCs w:val="20"/>
        </w:rPr>
        <w:t>Zapytaniu</w:t>
      </w:r>
      <w:r w:rsidRPr="00C73D23">
        <w:rPr>
          <w:rFonts w:ascii="Arial" w:hAnsi="Arial" w:cs="Arial"/>
          <w:b/>
          <w:sz w:val="20"/>
          <w:szCs w:val="20"/>
        </w:rPr>
        <w:t xml:space="preserve"> okres gwarancji tj. </w:t>
      </w:r>
      <w:r w:rsidR="005164A4">
        <w:rPr>
          <w:rFonts w:ascii="Arial" w:hAnsi="Arial" w:cs="Arial"/>
          <w:b/>
          <w:sz w:val="20"/>
          <w:szCs w:val="20"/>
        </w:rPr>
        <w:t>24</w:t>
      </w:r>
      <w:r w:rsidRPr="00C73D23">
        <w:rPr>
          <w:rFonts w:ascii="Arial" w:hAnsi="Arial" w:cs="Arial"/>
          <w:b/>
          <w:sz w:val="20"/>
          <w:szCs w:val="20"/>
        </w:rPr>
        <w:t xml:space="preserve"> miesi</w:t>
      </w:r>
      <w:r w:rsidR="005164A4">
        <w:rPr>
          <w:rFonts w:ascii="Arial" w:hAnsi="Arial" w:cs="Arial"/>
          <w:b/>
          <w:sz w:val="20"/>
          <w:szCs w:val="20"/>
        </w:rPr>
        <w:t>ęcy</w:t>
      </w:r>
      <w:r w:rsidRPr="00C73D23">
        <w:rPr>
          <w:rFonts w:ascii="Arial" w:hAnsi="Arial" w:cs="Arial"/>
          <w:b/>
          <w:sz w:val="20"/>
          <w:szCs w:val="20"/>
        </w:rPr>
        <w:t>.</w:t>
      </w:r>
      <w:r w:rsidRPr="003560C2">
        <w:rPr>
          <w:rFonts w:ascii="Arial" w:hAnsi="Arial" w:cs="Arial"/>
          <w:i/>
          <w:sz w:val="20"/>
          <w:szCs w:val="20"/>
        </w:rPr>
        <w:t xml:space="preserve"> </w:t>
      </w:r>
      <w:r w:rsidRPr="00292871">
        <w:rPr>
          <w:rFonts w:ascii="Arial" w:hAnsi="Arial" w:cs="Arial"/>
          <w:b/>
          <w:sz w:val="20"/>
          <w:szCs w:val="20"/>
        </w:rPr>
        <w:t>Dodatkowo Zamawiający</w:t>
      </w:r>
      <w:r>
        <w:rPr>
          <w:rFonts w:ascii="Arial" w:hAnsi="Arial" w:cs="Arial"/>
          <w:b/>
          <w:sz w:val="20"/>
          <w:szCs w:val="20"/>
        </w:rPr>
        <w:t xml:space="preserve"> informuje, iż nie dopuszcza moż</w:t>
      </w:r>
      <w:r w:rsidRPr="00292871">
        <w:rPr>
          <w:rFonts w:ascii="Arial" w:hAnsi="Arial" w:cs="Arial"/>
          <w:b/>
          <w:sz w:val="20"/>
          <w:szCs w:val="20"/>
        </w:rPr>
        <w:t xml:space="preserve">liwości zadeklarowania wydłużenia gwarancji </w:t>
      </w:r>
      <w:r>
        <w:rPr>
          <w:rFonts w:ascii="Arial" w:hAnsi="Arial" w:cs="Arial"/>
          <w:b/>
          <w:sz w:val="20"/>
          <w:szCs w:val="20"/>
        </w:rPr>
        <w:t>tylko na jedno</w:t>
      </w:r>
      <w:r w:rsidRPr="00292871">
        <w:rPr>
          <w:rFonts w:ascii="Arial" w:hAnsi="Arial" w:cs="Arial"/>
          <w:b/>
          <w:sz w:val="20"/>
          <w:szCs w:val="20"/>
        </w:rPr>
        <w:t xml:space="preserve"> z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92871">
        <w:rPr>
          <w:rFonts w:ascii="Arial" w:hAnsi="Arial" w:cs="Arial"/>
          <w:b/>
          <w:sz w:val="20"/>
          <w:szCs w:val="20"/>
        </w:rPr>
        <w:t>Urządzeń.</w:t>
      </w:r>
    </w:p>
    <w:p w:rsidR="005245DB" w:rsidRDefault="005245DB" w:rsidP="005245DB">
      <w:pPr>
        <w:ind w:left="34"/>
        <w:contextualSpacing/>
        <w:jc w:val="both"/>
        <w:rPr>
          <w:b/>
          <w:i/>
          <w:sz w:val="20"/>
          <w:szCs w:val="20"/>
        </w:rPr>
      </w:pPr>
    </w:p>
    <w:p w:rsidR="005245DB" w:rsidRPr="00335D4D" w:rsidRDefault="005245DB" w:rsidP="005245DB">
      <w:pPr>
        <w:ind w:left="34"/>
        <w:contextualSpacing/>
        <w:jc w:val="both"/>
        <w:rPr>
          <w:b/>
          <w:i/>
          <w:sz w:val="20"/>
          <w:szCs w:val="20"/>
        </w:rPr>
      </w:pPr>
    </w:p>
    <w:tbl>
      <w:tblPr>
        <w:tblpPr w:leftFromText="141" w:rightFromText="141" w:vertAnchor="text" w:horzAnchor="margin" w:tblpY="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"/>
      </w:tblGrid>
      <w:tr w:rsidR="005245DB" w:rsidTr="003E594F">
        <w:trPr>
          <w:trHeight w:val="264"/>
        </w:trPr>
        <w:tc>
          <w:tcPr>
            <w:tcW w:w="252" w:type="dxa"/>
          </w:tcPr>
          <w:p w:rsidR="005245DB" w:rsidRPr="005245DB" w:rsidRDefault="005245DB" w:rsidP="003E594F">
            <w:pPr>
              <w:tabs>
                <w:tab w:val="left" w:pos="1080"/>
              </w:tabs>
              <w:spacing w:after="0" w:line="240" w:lineRule="auto"/>
              <w:jc w:val="both"/>
              <w:rPr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</w:tbl>
    <w:p w:rsidR="005245DB" w:rsidRPr="005245DB" w:rsidRDefault="005245DB" w:rsidP="005245DB">
      <w:pPr>
        <w:tabs>
          <w:tab w:val="left" w:pos="1080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245DB">
        <w:rPr>
          <w:outline/>
          <w:color w:val="00000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fldChar w:fldCharType="begin"/>
      </w:r>
      <w:bookmarkStart w:id="1" w:name="Wybór1"/>
      <w:r w:rsidRPr="005245DB">
        <w:rPr>
          <w:outline/>
          <w:color w:val="00000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instrText xml:space="preserve"> FORMCHECKBOX </w:instrText>
      </w:r>
      <w:r w:rsidR="00427B62">
        <w:rPr>
          <w:outline/>
          <w:color w:val="00000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fldChar w:fldCharType="separate"/>
      </w:r>
      <w:r w:rsidRPr="005245DB">
        <w:rPr>
          <w:outline/>
          <w:color w:val="00000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fldChar w:fldCharType="end"/>
      </w:r>
      <w:bookmarkEnd w:id="1"/>
      <w:r w:rsidRPr="005245DB">
        <w:rPr>
          <w:rFonts w:ascii="Arial" w:hAnsi="Arial" w:cs="Arial"/>
          <w:sz w:val="20"/>
          <w:szCs w:val="20"/>
        </w:rPr>
        <w:t>Oferuję/-</w:t>
      </w:r>
      <w:proofErr w:type="spellStart"/>
      <w:r w:rsidRPr="005245DB">
        <w:rPr>
          <w:rFonts w:ascii="Arial" w:hAnsi="Arial" w:cs="Arial"/>
          <w:sz w:val="20"/>
          <w:szCs w:val="20"/>
        </w:rPr>
        <w:t>emy</w:t>
      </w:r>
      <w:proofErr w:type="spellEnd"/>
      <w:r w:rsidRPr="005245DB">
        <w:rPr>
          <w:rFonts w:ascii="Arial" w:hAnsi="Arial" w:cs="Arial"/>
          <w:sz w:val="20"/>
          <w:szCs w:val="20"/>
        </w:rPr>
        <w:t xml:space="preserve"> gwarancję Urządzeń na okres </w:t>
      </w:r>
      <w:r w:rsidR="005164A4">
        <w:rPr>
          <w:rFonts w:ascii="Arial" w:hAnsi="Arial" w:cs="Arial"/>
          <w:sz w:val="20"/>
          <w:szCs w:val="20"/>
        </w:rPr>
        <w:t>30</w:t>
      </w:r>
      <w:r w:rsidRPr="005245DB">
        <w:rPr>
          <w:rFonts w:ascii="Arial" w:hAnsi="Arial" w:cs="Arial"/>
          <w:sz w:val="20"/>
          <w:szCs w:val="20"/>
        </w:rPr>
        <w:t xml:space="preserve"> miesięcy </w:t>
      </w:r>
    </w:p>
    <w:p w:rsidR="005245DB" w:rsidRPr="005245DB" w:rsidRDefault="005245DB" w:rsidP="005245DB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245DB">
        <w:rPr>
          <w:rFonts w:ascii="Arial" w:hAnsi="Arial" w:cs="Arial"/>
          <w:outline/>
          <w:color w:val="00000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fldChar w:fldCharType="begin"/>
      </w:r>
      <w:r w:rsidRPr="005245DB">
        <w:rPr>
          <w:rFonts w:ascii="Arial" w:hAnsi="Arial" w:cs="Arial"/>
          <w:outline/>
          <w:color w:val="00000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instrText xml:space="preserve"> FORMCHECKBOX </w:instrText>
      </w:r>
      <w:r w:rsidR="00427B62">
        <w:rPr>
          <w:rFonts w:ascii="Arial" w:hAnsi="Arial" w:cs="Arial"/>
          <w:outline/>
          <w:color w:val="00000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fldChar w:fldCharType="separate"/>
      </w:r>
      <w:r w:rsidRPr="005245DB">
        <w:rPr>
          <w:rFonts w:ascii="Arial" w:hAnsi="Arial" w:cs="Arial"/>
          <w:outline/>
          <w:color w:val="000000"/>
          <w:sz w:val="20"/>
          <w:szCs w:val="2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fldChar w:fldCharType="end"/>
      </w:r>
      <w:r w:rsidRPr="005245DB">
        <w:rPr>
          <w:rFonts w:ascii="Arial" w:hAnsi="Arial" w:cs="Arial"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Y="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"/>
      </w:tblGrid>
      <w:tr w:rsidR="005245DB" w:rsidRPr="005245DB" w:rsidTr="003E594F">
        <w:trPr>
          <w:trHeight w:val="264"/>
        </w:trPr>
        <w:tc>
          <w:tcPr>
            <w:tcW w:w="252" w:type="dxa"/>
          </w:tcPr>
          <w:p w:rsidR="005245DB" w:rsidRPr="005245DB" w:rsidRDefault="005245DB" w:rsidP="003E594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</w:tbl>
    <w:p w:rsidR="005245DB" w:rsidRPr="005245DB" w:rsidRDefault="005245DB" w:rsidP="005245DB">
      <w:pPr>
        <w:tabs>
          <w:tab w:val="left" w:pos="1080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245DB">
        <w:rPr>
          <w:rFonts w:ascii="Arial" w:hAnsi="Arial" w:cs="Arial"/>
          <w:sz w:val="20"/>
          <w:szCs w:val="20"/>
        </w:rPr>
        <w:t>Oferuję/-</w:t>
      </w:r>
      <w:proofErr w:type="spellStart"/>
      <w:r w:rsidRPr="005245DB">
        <w:rPr>
          <w:rFonts w:ascii="Arial" w:hAnsi="Arial" w:cs="Arial"/>
          <w:sz w:val="20"/>
          <w:szCs w:val="20"/>
        </w:rPr>
        <w:t>emy</w:t>
      </w:r>
      <w:proofErr w:type="spellEnd"/>
      <w:r w:rsidRPr="005245DB">
        <w:rPr>
          <w:rFonts w:ascii="Arial" w:hAnsi="Arial" w:cs="Arial"/>
          <w:sz w:val="20"/>
          <w:szCs w:val="20"/>
        </w:rPr>
        <w:t xml:space="preserve"> gwarancję Urządzeń na okres </w:t>
      </w:r>
      <w:r w:rsidR="005164A4">
        <w:rPr>
          <w:rFonts w:ascii="Arial" w:hAnsi="Arial" w:cs="Arial"/>
          <w:sz w:val="20"/>
          <w:szCs w:val="20"/>
        </w:rPr>
        <w:t>36</w:t>
      </w:r>
      <w:r w:rsidRPr="005245DB">
        <w:rPr>
          <w:rFonts w:ascii="Arial" w:hAnsi="Arial" w:cs="Arial"/>
          <w:sz w:val="20"/>
          <w:szCs w:val="20"/>
        </w:rPr>
        <w:t xml:space="preserve"> miesięcy</w:t>
      </w:r>
    </w:p>
    <w:p w:rsidR="005245DB" w:rsidRPr="005245DB" w:rsidRDefault="005245DB" w:rsidP="005245DB">
      <w:pPr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"/>
      </w:tblGrid>
      <w:tr w:rsidR="005245DB" w:rsidRPr="005245DB" w:rsidTr="003E594F">
        <w:trPr>
          <w:trHeight w:val="264"/>
        </w:trPr>
        <w:tc>
          <w:tcPr>
            <w:tcW w:w="252" w:type="dxa"/>
          </w:tcPr>
          <w:p w:rsidR="005245DB" w:rsidRPr="005245DB" w:rsidRDefault="005245DB" w:rsidP="003E594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</w:tbl>
    <w:p w:rsidR="005245DB" w:rsidRPr="005245DB" w:rsidRDefault="005245DB" w:rsidP="005245DB">
      <w:pPr>
        <w:tabs>
          <w:tab w:val="left" w:pos="1080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5245DB">
        <w:rPr>
          <w:rFonts w:ascii="Arial" w:hAnsi="Arial" w:cs="Arial"/>
          <w:sz w:val="20"/>
          <w:szCs w:val="20"/>
        </w:rPr>
        <w:t>Oferuję/-</w:t>
      </w:r>
      <w:proofErr w:type="spellStart"/>
      <w:r w:rsidRPr="005245DB">
        <w:rPr>
          <w:rFonts w:ascii="Arial" w:hAnsi="Arial" w:cs="Arial"/>
          <w:sz w:val="20"/>
          <w:szCs w:val="20"/>
        </w:rPr>
        <w:t>emy</w:t>
      </w:r>
      <w:proofErr w:type="spellEnd"/>
      <w:r w:rsidRPr="005245DB">
        <w:rPr>
          <w:rFonts w:ascii="Arial" w:hAnsi="Arial" w:cs="Arial"/>
          <w:sz w:val="20"/>
          <w:szCs w:val="20"/>
        </w:rPr>
        <w:t xml:space="preserve"> gwarancję Urządzeń na okres </w:t>
      </w:r>
      <w:r w:rsidR="005164A4">
        <w:rPr>
          <w:rFonts w:ascii="Arial" w:hAnsi="Arial" w:cs="Arial"/>
          <w:sz w:val="20"/>
          <w:szCs w:val="20"/>
        </w:rPr>
        <w:t>42</w:t>
      </w:r>
      <w:r w:rsidRPr="005245DB">
        <w:rPr>
          <w:rFonts w:ascii="Arial" w:hAnsi="Arial" w:cs="Arial"/>
          <w:sz w:val="20"/>
          <w:szCs w:val="20"/>
        </w:rPr>
        <w:t xml:space="preserve"> miesięcy </w:t>
      </w:r>
    </w:p>
    <w:p w:rsidR="005245DB" w:rsidRPr="005245DB" w:rsidRDefault="005245DB" w:rsidP="005245DB">
      <w:pPr>
        <w:tabs>
          <w:tab w:val="left" w:pos="1080"/>
        </w:tabs>
        <w:spacing w:after="0" w:line="240" w:lineRule="auto"/>
        <w:ind w:left="567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"/>
      </w:tblGrid>
      <w:tr w:rsidR="005245DB" w:rsidRPr="005245DB" w:rsidTr="003E594F">
        <w:trPr>
          <w:trHeight w:val="264"/>
        </w:trPr>
        <w:tc>
          <w:tcPr>
            <w:tcW w:w="252" w:type="dxa"/>
          </w:tcPr>
          <w:p w:rsidR="005245DB" w:rsidRPr="005245DB" w:rsidRDefault="005245DB" w:rsidP="003E594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outline/>
                <w:color w:val="000000"/>
                <w:sz w:val="20"/>
                <w:szCs w:val="2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</w:tr>
    </w:tbl>
    <w:p w:rsidR="00B25360" w:rsidRPr="005245DB" w:rsidRDefault="005245DB" w:rsidP="005245DB">
      <w:pPr>
        <w:ind w:left="567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5245DB">
        <w:rPr>
          <w:rFonts w:ascii="Arial" w:hAnsi="Arial" w:cs="Arial"/>
          <w:sz w:val="20"/>
          <w:szCs w:val="20"/>
        </w:rPr>
        <w:t>Oferuję/-</w:t>
      </w:r>
      <w:proofErr w:type="spellStart"/>
      <w:r w:rsidRPr="005245DB">
        <w:rPr>
          <w:rFonts w:ascii="Arial" w:hAnsi="Arial" w:cs="Arial"/>
          <w:sz w:val="20"/>
          <w:szCs w:val="20"/>
        </w:rPr>
        <w:t>emy</w:t>
      </w:r>
      <w:proofErr w:type="spellEnd"/>
      <w:r w:rsidRPr="005245DB">
        <w:rPr>
          <w:rFonts w:ascii="Arial" w:hAnsi="Arial" w:cs="Arial"/>
          <w:sz w:val="20"/>
          <w:szCs w:val="20"/>
        </w:rPr>
        <w:t xml:space="preserve"> gwarancję Urządzeń na okres </w:t>
      </w:r>
      <w:r w:rsidR="005164A4">
        <w:rPr>
          <w:rFonts w:ascii="Arial" w:hAnsi="Arial" w:cs="Arial"/>
          <w:sz w:val="20"/>
          <w:szCs w:val="20"/>
        </w:rPr>
        <w:t>48</w:t>
      </w:r>
      <w:r w:rsidRPr="005245DB">
        <w:rPr>
          <w:rFonts w:ascii="Arial" w:hAnsi="Arial" w:cs="Arial"/>
          <w:sz w:val="20"/>
          <w:szCs w:val="20"/>
        </w:rPr>
        <w:t xml:space="preserve"> miesięcy</w:t>
      </w:r>
    </w:p>
    <w:p w:rsidR="00B25360" w:rsidRDefault="00B25360" w:rsidP="00171D4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D063F9" w:rsidRPr="00D063F9" w:rsidRDefault="00D063F9" w:rsidP="00D063F9">
      <w:pPr>
        <w:pStyle w:val="Akapitzlist"/>
        <w:numPr>
          <w:ilvl w:val="0"/>
          <w:numId w:val="11"/>
        </w:numPr>
        <w:tabs>
          <w:tab w:val="left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Style w:val="FontStyle43"/>
          <w:rFonts w:ascii="Arial" w:hAnsi="Arial" w:cs="Arial"/>
        </w:rPr>
      </w:pPr>
      <w:r w:rsidRPr="00D063F9">
        <w:rPr>
          <w:rFonts w:ascii="Arial" w:hAnsi="Arial" w:cs="Arial"/>
          <w:sz w:val="20"/>
          <w:szCs w:val="20"/>
        </w:rPr>
        <w:t xml:space="preserve">wskazana cena w Formularzu Ofertowym na poszczególne części przedmiotu zamówienia obejmuje cały jego zakres wskazany przez Zamawiającego w </w:t>
      </w:r>
      <w:r>
        <w:rPr>
          <w:rFonts w:ascii="Arial" w:hAnsi="Arial" w:cs="Arial"/>
          <w:sz w:val="20"/>
          <w:szCs w:val="20"/>
        </w:rPr>
        <w:t>Zapytaniu ofertowym</w:t>
      </w:r>
      <w:r w:rsidRPr="00D063F9">
        <w:rPr>
          <w:rFonts w:ascii="Arial" w:hAnsi="Arial" w:cs="Arial"/>
          <w:sz w:val="20"/>
          <w:szCs w:val="20"/>
        </w:rPr>
        <w:t xml:space="preserve">, uwzględnia wszystkie wymagane opłaty i koszty niezbędne do zrealizowania całości przedmiotu zamówienia, bez względu na okoliczności i źródła ich powstania.   </w:t>
      </w:r>
    </w:p>
    <w:p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Style w:val="FontStyle43"/>
          <w:rFonts w:ascii="Arial" w:hAnsi="Arial" w:cs="Arial"/>
        </w:rPr>
        <w:t xml:space="preserve">akceptuję/akceptujemy* warunki wskazane w </w:t>
      </w:r>
      <w:r>
        <w:rPr>
          <w:rStyle w:val="FontStyle43"/>
          <w:rFonts w:ascii="Arial" w:hAnsi="Arial" w:cs="Arial"/>
        </w:rPr>
        <w:t>Zapytaniu ofertowym</w:t>
      </w:r>
      <w:r w:rsidRPr="00C01274">
        <w:rPr>
          <w:rStyle w:val="FontStyle43"/>
          <w:rFonts w:ascii="Arial" w:hAnsi="Arial" w:cs="Arial"/>
        </w:rPr>
        <w:t>, SOPZ oraz wzorze umowy. W</w:t>
      </w:r>
      <w:r w:rsidRPr="00C01274">
        <w:rPr>
          <w:rFonts w:ascii="Arial" w:hAnsi="Arial" w:cs="Arial"/>
          <w:sz w:val="20"/>
          <w:szCs w:val="20"/>
        </w:rPr>
        <w:t xml:space="preserve"> trakcie realizacji umowy nie przewiduje się możliwości waloryzacji ww. stawki o wskaźnik inflacji.</w:t>
      </w:r>
    </w:p>
    <w:p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zapoznałem/zapoznaliśmy* się z Zapytaniem ofertowym </w:t>
      </w:r>
      <w:r w:rsidRPr="00C01274">
        <w:rPr>
          <w:rFonts w:ascii="Arial" w:hAnsi="Arial" w:cs="Arial"/>
          <w:sz w:val="20"/>
          <w:szCs w:val="20"/>
        </w:rPr>
        <w:t>i nie wnosimy do nie</w:t>
      </w:r>
      <w:r>
        <w:rPr>
          <w:rFonts w:ascii="Arial" w:hAnsi="Arial" w:cs="Arial"/>
          <w:sz w:val="20"/>
          <w:szCs w:val="20"/>
        </w:rPr>
        <w:t>go</w:t>
      </w:r>
      <w:r w:rsidRPr="00C01274">
        <w:rPr>
          <w:rFonts w:ascii="Arial" w:hAnsi="Arial" w:cs="Arial"/>
          <w:sz w:val="20"/>
          <w:szCs w:val="20"/>
        </w:rPr>
        <w:t xml:space="preserve"> zastrzeżeń oraz zdobyliśmy konieczne informacje do przygotowania oferty.</w:t>
      </w:r>
    </w:p>
    <w:p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akceptuję/akceptujemy* </w:t>
      </w:r>
      <w:r w:rsidR="003D5A00">
        <w:rPr>
          <w:rFonts w:ascii="Arial" w:hAnsi="Arial" w:cs="Arial"/>
          <w:sz w:val="20"/>
          <w:szCs w:val="20"/>
        </w:rPr>
        <w:t xml:space="preserve">wzór </w:t>
      </w:r>
      <w:r w:rsidRPr="00C01274">
        <w:rPr>
          <w:rFonts w:ascii="Arial" w:hAnsi="Arial" w:cs="Arial"/>
          <w:sz w:val="20"/>
          <w:szCs w:val="20"/>
        </w:rPr>
        <w:t xml:space="preserve">umowy i we wskazanym przez Zamawiającego terminie zobowiązuje/zobowiązujemy* się do </w:t>
      </w:r>
      <w:r w:rsidR="003D5A00">
        <w:rPr>
          <w:rFonts w:ascii="Arial" w:hAnsi="Arial" w:cs="Arial"/>
          <w:sz w:val="20"/>
          <w:szCs w:val="20"/>
        </w:rPr>
        <w:t>jej podpisania</w:t>
      </w:r>
      <w:r w:rsidRPr="00C01274">
        <w:rPr>
          <w:rFonts w:ascii="Arial" w:hAnsi="Arial" w:cs="Arial"/>
          <w:sz w:val="20"/>
          <w:szCs w:val="20"/>
        </w:rPr>
        <w:t>, w miejscu i terminie wyznaczonym przez Zamawiającego.</w:t>
      </w:r>
    </w:p>
    <w:p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>zapoznałem/zapoznaliśmy* się ze wszystkimi warunkami zamówienia oraz dokumentami dotyczącymi przedmiotu zamówienia i akceptujemy je bez zastrzeżeń.</w:t>
      </w:r>
    </w:p>
    <w:p w:rsidR="003D5A00" w:rsidRDefault="00D063F9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</w:r>
    </w:p>
    <w:p w:rsidR="003D5A00" w:rsidRDefault="003D5A00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3D5A00">
        <w:rPr>
          <w:rFonts w:ascii="Arial" w:hAnsi="Arial" w:cs="Arial"/>
          <w:sz w:val="20"/>
          <w:szCs w:val="20"/>
        </w:rPr>
        <w:t>świadczamy, że zapoznaliśmy się ze wzorem umowy, określonymi w Zapytaniu o ofertę i zobowiązujemy się, w przypadku wyboru naszej oferty, do zawarcia umowy zgodnej z niniejszą ofertą, na warunkach określonych w Zapytaniu o ofertę, w miejscu i terminie wyznaczonym przez Zamawiającego.</w:t>
      </w:r>
    </w:p>
    <w:p w:rsidR="003D5A00" w:rsidRDefault="003D5A00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3D5A00">
        <w:rPr>
          <w:rFonts w:ascii="Arial" w:hAnsi="Arial" w:cs="Arial"/>
          <w:sz w:val="20"/>
          <w:szCs w:val="20"/>
        </w:rPr>
        <w:t>Ofertę niniejszą składamy na _________ kolejno ponumerowanych stronach.</w:t>
      </w:r>
    </w:p>
    <w:p w:rsidR="003D5A00" w:rsidRPr="003D5A00" w:rsidRDefault="003D5A00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Do niniejszej oferty załączam wymagane w Zapytaniu o ofertę dokumenty tj.</w:t>
      </w:r>
    </w:p>
    <w:p w:rsidR="003D5A00" w:rsidRDefault="003D5A00" w:rsidP="003D5A00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40" w:lineRule="auto"/>
        <w:ind w:left="709" w:hanging="283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3D5A00" w:rsidRDefault="003D5A00" w:rsidP="003D5A00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40" w:lineRule="auto"/>
        <w:ind w:left="709" w:hanging="283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171D4B" w:rsidRPr="00D00FB8" w:rsidRDefault="003D5A00" w:rsidP="00D2495C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D00FB8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:rsidR="00171D4B" w:rsidRPr="001F11E0" w:rsidRDefault="00171D4B" w:rsidP="00171D4B">
      <w:pPr>
        <w:contextualSpacing/>
        <w:jc w:val="both"/>
        <w:rPr>
          <w:rFonts w:ascii="Cambria" w:hAnsi="Cambria" w:cs="Arial"/>
        </w:rPr>
      </w:pP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Cambria" w:eastAsia="Calibri" w:hAnsi="Cambria" w:cs="Arial"/>
                <w:b/>
                <w:lang w:eastAsia="ar-SA"/>
              </w:rPr>
            </w:pPr>
          </w:p>
        </w:tc>
      </w:tr>
      <w:tr w:rsidR="00171D4B" w:rsidRPr="001F11E0" w:rsidTr="00DC48E0"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b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b/>
                <w:sz w:val="18"/>
                <w:lang w:eastAsia="ar-SA"/>
              </w:rPr>
              <w:t>______________________________________</w:t>
            </w:r>
          </w:p>
          <w:p w:rsidR="00171D4B" w:rsidRPr="001F11E0" w:rsidRDefault="00171D4B" w:rsidP="00DC48E0">
            <w:pPr>
              <w:suppressAutoHyphens/>
              <w:snapToGrid w:val="0"/>
              <w:jc w:val="center"/>
              <w:rPr>
                <w:rFonts w:ascii="Arial" w:eastAsia="Calibri" w:hAnsi="Arial" w:cs="Arial"/>
                <w:sz w:val="18"/>
                <w:lang w:eastAsia="ar-SA"/>
              </w:rPr>
            </w:pPr>
            <w:r w:rsidRPr="001F11E0">
              <w:rPr>
                <w:rFonts w:ascii="Arial" w:eastAsia="Calibri" w:hAnsi="Arial" w:cs="Arial"/>
                <w:sz w:val="18"/>
                <w:lang w:eastAsia="ar-SA"/>
              </w:rPr>
              <w:t>(podpis i pieczęć Wykonawcy)</w:t>
            </w:r>
          </w:p>
        </w:tc>
      </w:tr>
    </w:tbl>
    <w:p w:rsidR="00171D4B" w:rsidRDefault="00171D4B" w:rsidP="001201CC">
      <w:pPr>
        <w:rPr>
          <w:rFonts w:ascii="Arial" w:hAnsi="Arial" w:cs="Arial"/>
        </w:rPr>
      </w:pPr>
    </w:p>
    <w:sectPr w:rsidR="00171D4B" w:rsidSect="007A1B17">
      <w:footerReference w:type="default" r:id="rId8"/>
      <w:headerReference w:type="first" r:id="rId9"/>
      <w:footerReference w:type="first" r:id="rId10"/>
      <w:pgSz w:w="11900" w:h="16840"/>
      <w:pgMar w:top="2126" w:right="987" w:bottom="2552" w:left="1418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B62" w:rsidRDefault="00427B62" w:rsidP="00F816E4">
      <w:r>
        <w:separator/>
      </w:r>
    </w:p>
  </w:endnote>
  <w:endnote w:type="continuationSeparator" w:id="0">
    <w:p w:rsidR="00427B62" w:rsidRDefault="00427B62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ECE" w:rsidRDefault="0002413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27952C4E" wp14:editId="20D17E3C">
          <wp:simplePos x="0" y="0"/>
          <wp:positionH relativeFrom="margin">
            <wp:align>center</wp:align>
          </wp:positionH>
          <wp:positionV relativeFrom="margin">
            <wp:posOffset>7899400</wp:posOffset>
          </wp:positionV>
          <wp:extent cx="7362825" cy="147447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34" b="35707"/>
                  <a:stretch/>
                </pic:blipFill>
                <pic:spPr bwMode="auto">
                  <a:xfrm>
                    <a:off x="0" y="0"/>
                    <a:ext cx="7362825" cy="1474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B62" w:rsidRDefault="00427B62" w:rsidP="00F816E4">
      <w:r>
        <w:separator/>
      </w:r>
    </w:p>
  </w:footnote>
  <w:footnote w:type="continuationSeparator" w:id="0">
    <w:p w:rsidR="00427B62" w:rsidRDefault="00427B62" w:rsidP="00F816E4">
      <w:r>
        <w:continuationSeparator/>
      </w:r>
    </w:p>
  </w:footnote>
  <w:footnote w:id="1">
    <w:p w:rsidR="00416F3C" w:rsidRPr="004E53C2" w:rsidRDefault="00416F3C" w:rsidP="00416F3C">
      <w:pPr>
        <w:pStyle w:val="Tekstprzypisudolnego"/>
        <w:rPr>
          <w:sz w:val="16"/>
          <w:szCs w:val="16"/>
        </w:rPr>
      </w:pPr>
      <w:r w:rsidRPr="004E53C2">
        <w:rPr>
          <w:rStyle w:val="Odwoanieprzypisudolnego"/>
          <w:sz w:val="16"/>
          <w:szCs w:val="16"/>
        </w:rPr>
        <w:footnoteRef/>
      </w:r>
      <w:r w:rsidRPr="004E53C2">
        <w:rPr>
          <w:sz w:val="16"/>
          <w:szCs w:val="16"/>
        </w:rPr>
        <w:t xml:space="preserve">  </w:t>
      </w:r>
      <w:r w:rsidRPr="00C54F5C">
        <w:rPr>
          <w:sz w:val="16"/>
          <w:szCs w:val="16"/>
        </w:rPr>
        <w:t xml:space="preserve">Cena ogółem brutto, to suma </w:t>
      </w:r>
      <w:r w:rsidR="004C05BB" w:rsidRPr="00C54F5C">
        <w:rPr>
          <w:sz w:val="16"/>
          <w:szCs w:val="16"/>
        </w:rPr>
        <w:t>wynikająca z dodania do wartości netto zamówieni</w:t>
      </w:r>
      <w:r w:rsidR="00C54F5C" w:rsidRPr="00C54F5C">
        <w:rPr>
          <w:sz w:val="16"/>
          <w:szCs w:val="16"/>
        </w:rPr>
        <w:t>a (kolumna nr VIII</w:t>
      </w:r>
      <w:r w:rsidR="004C05BB" w:rsidRPr="00C54F5C">
        <w:rPr>
          <w:sz w:val="16"/>
          <w:szCs w:val="16"/>
        </w:rPr>
        <w:t>) kwoty należnego podatku VAT.</w:t>
      </w:r>
    </w:p>
  </w:footnote>
  <w:footnote w:id="2">
    <w:p w:rsidR="00D063F9" w:rsidRPr="004E53C2" w:rsidRDefault="00D063F9" w:rsidP="00D063F9">
      <w:pPr>
        <w:pStyle w:val="Tekstprzypisudolnego"/>
        <w:rPr>
          <w:sz w:val="16"/>
          <w:szCs w:val="16"/>
        </w:rPr>
      </w:pPr>
      <w:r w:rsidRPr="004E53C2">
        <w:rPr>
          <w:rStyle w:val="Odwoanieprzypisudolnego"/>
          <w:sz w:val="16"/>
          <w:szCs w:val="16"/>
        </w:rPr>
        <w:footnoteRef/>
      </w:r>
      <w:r w:rsidRPr="004E53C2">
        <w:rPr>
          <w:sz w:val="16"/>
          <w:szCs w:val="16"/>
        </w:rPr>
        <w:t xml:space="preserve">  Cena ogółem brutto, to suma </w:t>
      </w:r>
      <w:r>
        <w:rPr>
          <w:sz w:val="16"/>
          <w:szCs w:val="16"/>
        </w:rPr>
        <w:t>wynikająca z dodania do wartośc</w:t>
      </w:r>
      <w:r w:rsidR="00406FE6">
        <w:rPr>
          <w:sz w:val="16"/>
          <w:szCs w:val="16"/>
        </w:rPr>
        <w:t>i netto zamówienia (kolumna nr VII</w:t>
      </w:r>
      <w:r>
        <w:rPr>
          <w:sz w:val="16"/>
          <w:szCs w:val="16"/>
        </w:rPr>
        <w:t>) kwoty należnego podatku VAT.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ECE" w:rsidRDefault="00C10EC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841D046" wp14:editId="5FDFB43E">
          <wp:simplePos x="0" y="0"/>
          <wp:positionH relativeFrom="column">
            <wp:posOffset>-777240</wp:posOffset>
          </wp:positionH>
          <wp:positionV relativeFrom="paragraph">
            <wp:posOffset>-60960</wp:posOffset>
          </wp:positionV>
          <wp:extent cx="7294216" cy="1384774"/>
          <wp:effectExtent l="0" t="0" r="0" b="12700"/>
          <wp:wrapNone/>
          <wp:docPr id="1" name="Obraz 1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2540C"/>
    <w:multiLevelType w:val="hybridMultilevel"/>
    <w:tmpl w:val="0C489136"/>
    <w:lvl w:ilvl="0" w:tplc="C0BA591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15634F7"/>
    <w:multiLevelType w:val="hybridMultilevel"/>
    <w:tmpl w:val="24BA6C9E"/>
    <w:lvl w:ilvl="0" w:tplc="D92C03A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03519"/>
    <w:multiLevelType w:val="hybridMultilevel"/>
    <w:tmpl w:val="1BBEC6C4"/>
    <w:lvl w:ilvl="0" w:tplc="09CAD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8904DF"/>
    <w:multiLevelType w:val="hybridMultilevel"/>
    <w:tmpl w:val="5192C090"/>
    <w:lvl w:ilvl="0" w:tplc="E0C20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90401F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3B3A7E"/>
    <w:multiLevelType w:val="hybridMultilevel"/>
    <w:tmpl w:val="E21270AE"/>
    <w:lvl w:ilvl="0" w:tplc="2D00B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D23AB"/>
    <w:multiLevelType w:val="hybridMultilevel"/>
    <w:tmpl w:val="9678E6BC"/>
    <w:lvl w:ilvl="0" w:tplc="3DFE91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8E808D9"/>
    <w:multiLevelType w:val="hybridMultilevel"/>
    <w:tmpl w:val="839455D2"/>
    <w:lvl w:ilvl="0" w:tplc="216A3E2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5ADE3DD1"/>
    <w:multiLevelType w:val="hybridMultilevel"/>
    <w:tmpl w:val="B6A4671C"/>
    <w:lvl w:ilvl="0" w:tplc="FA760EF0">
      <w:start w:val="1"/>
      <w:numFmt w:val="decimal"/>
      <w:lvlText w:val="%1."/>
      <w:lvlJc w:val="left"/>
      <w:pPr>
        <w:ind w:left="106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3">
    <w:nsid w:val="68597BD3"/>
    <w:multiLevelType w:val="hybridMultilevel"/>
    <w:tmpl w:val="E64EF998"/>
    <w:lvl w:ilvl="0" w:tplc="00D6718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D60D37"/>
    <w:multiLevelType w:val="hybridMultilevel"/>
    <w:tmpl w:val="5A76EB32"/>
    <w:lvl w:ilvl="0" w:tplc="146E2A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E52FB6"/>
    <w:multiLevelType w:val="hybridMultilevel"/>
    <w:tmpl w:val="9878B0E6"/>
    <w:lvl w:ilvl="0" w:tplc="F1FE6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CC504E"/>
    <w:multiLevelType w:val="hybridMultilevel"/>
    <w:tmpl w:val="592A22D2"/>
    <w:lvl w:ilvl="0" w:tplc="1D52184C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2EB6480"/>
    <w:multiLevelType w:val="hybridMultilevel"/>
    <w:tmpl w:val="40CAF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B52D82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243D5D"/>
    <w:multiLevelType w:val="hybridMultilevel"/>
    <w:tmpl w:val="6E820602"/>
    <w:lvl w:ilvl="0" w:tplc="F0AA46A0">
      <w:start w:val="1"/>
      <w:numFmt w:val="lowerLetter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9"/>
  </w:num>
  <w:num w:numId="5">
    <w:abstractNumId w:val="15"/>
  </w:num>
  <w:num w:numId="6">
    <w:abstractNumId w:val="9"/>
  </w:num>
  <w:num w:numId="7">
    <w:abstractNumId w:val="2"/>
  </w:num>
  <w:num w:numId="8">
    <w:abstractNumId w:val="12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6"/>
  </w:num>
  <w:num w:numId="12">
    <w:abstractNumId w:val="18"/>
  </w:num>
  <w:num w:numId="13">
    <w:abstractNumId w:val="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"/>
  </w:num>
  <w:num w:numId="17">
    <w:abstractNumId w:val="20"/>
  </w:num>
  <w:num w:numId="18">
    <w:abstractNumId w:val="3"/>
  </w:num>
  <w:num w:numId="19">
    <w:abstractNumId w:val="10"/>
  </w:num>
  <w:num w:numId="20">
    <w:abstractNumId w:val="6"/>
  </w:num>
  <w:num w:numId="21">
    <w:abstractNumId w:val="1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C8"/>
    <w:rsid w:val="0002080C"/>
    <w:rsid w:val="00024137"/>
    <w:rsid w:val="000C347A"/>
    <w:rsid w:val="000D1E05"/>
    <w:rsid w:val="000E0DBE"/>
    <w:rsid w:val="000F11DA"/>
    <w:rsid w:val="00102FD6"/>
    <w:rsid w:val="0011677B"/>
    <w:rsid w:val="001201CC"/>
    <w:rsid w:val="0012051A"/>
    <w:rsid w:val="00171D4B"/>
    <w:rsid w:val="00180D82"/>
    <w:rsid w:val="001D7351"/>
    <w:rsid w:val="002259CD"/>
    <w:rsid w:val="00240220"/>
    <w:rsid w:val="00327551"/>
    <w:rsid w:val="003470A1"/>
    <w:rsid w:val="003A3ADE"/>
    <w:rsid w:val="003D5A00"/>
    <w:rsid w:val="003F49DB"/>
    <w:rsid w:val="004035B9"/>
    <w:rsid w:val="00406FE6"/>
    <w:rsid w:val="004145C8"/>
    <w:rsid w:val="00416F3C"/>
    <w:rsid w:val="00427B62"/>
    <w:rsid w:val="00431237"/>
    <w:rsid w:val="004871EF"/>
    <w:rsid w:val="004B5BD5"/>
    <w:rsid w:val="004C05BB"/>
    <w:rsid w:val="0051145B"/>
    <w:rsid w:val="005164A4"/>
    <w:rsid w:val="00521347"/>
    <w:rsid w:val="005245DB"/>
    <w:rsid w:val="00660752"/>
    <w:rsid w:val="00697D4B"/>
    <w:rsid w:val="006B2D40"/>
    <w:rsid w:val="006D0A87"/>
    <w:rsid w:val="0073157F"/>
    <w:rsid w:val="0074195F"/>
    <w:rsid w:val="00751141"/>
    <w:rsid w:val="007706FF"/>
    <w:rsid w:val="007A1B17"/>
    <w:rsid w:val="007A2C6D"/>
    <w:rsid w:val="00817864"/>
    <w:rsid w:val="00864ABF"/>
    <w:rsid w:val="008720A5"/>
    <w:rsid w:val="008F001B"/>
    <w:rsid w:val="00936059"/>
    <w:rsid w:val="009614B5"/>
    <w:rsid w:val="0097260A"/>
    <w:rsid w:val="00975D69"/>
    <w:rsid w:val="0098714A"/>
    <w:rsid w:val="00995E8E"/>
    <w:rsid w:val="009B0842"/>
    <w:rsid w:val="00A132F1"/>
    <w:rsid w:val="00A143E9"/>
    <w:rsid w:val="00A16A40"/>
    <w:rsid w:val="00A32AF6"/>
    <w:rsid w:val="00A82B78"/>
    <w:rsid w:val="00AE1BE4"/>
    <w:rsid w:val="00B127CF"/>
    <w:rsid w:val="00B24A04"/>
    <w:rsid w:val="00B25360"/>
    <w:rsid w:val="00B33B72"/>
    <w:rsid w:val="00B466F7"/>
    <w:rsid w:val="00B6134B"/>
    <w:rsid w:val="00B67BA6"/>
    <w:rsid w:val="00B85756"/>
    <w:rsid w:val="00B877B8"/>
    <w:rsid w:val="00B94CB0"/>
    <w:rsid w:val="00B9610E"/>
    <w:rsid w:val="00BB70A8"/>
    <w:rsid w:val="00C10ECE"/>
    <w:rsid w:val="00C234BA"/>
    <w:rsid w:val="00C54F5C"/>
    <w:rsid w:val="00C67C00"/>
    <w:rsid w:val="00CC679F"/>
    <w:rsid w:val="00CE19C8"/>
    <w:rsid w:val="00D00FB8"/>
    <w:rsid w:val="00D063F9"/>
    <w:rsid w:val="00D17215"/>
    <w:rsid w:val="00D23752"/>
    <w:rsid w:val="00D35771"/>
    <w:rsid w:val="00D47D67"/>
    <w:rsid w:val="00D54FF7"/>
    <w:rsid w:val="00E20A97"/>
    <w:rsid w:val="00E41DD1"/>
    <w:rsid w:val="00EB00BD"/>
    <w:rsid w:val="00ED18CE"/>
    <w:rsid w:val="00EF4FCA"/>
    <w:rsid w:val="00F00A21"/>
    <w:rsid w:val="00F52E1A"/>
    <w:rsid w:val="00F816E4"/>
    <w:rsid w:val="00F83DBD"/>
    <w:rsid w:val="00F9583E"/>
    <w:rsid w:val="00FF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C07A4E50-E080-4AD7-A1D5-4E402071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5C8"/>
    <w:pPr>
      <w:spacing w:after="200" w:line="276" w:lineRule="auto"/>
    </w:pPr>
    <w:rPr>
      <w:rFonts w:eastAsiaTheme="minorHAnsi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4145C8"/>
    <w:pPr>
      <w:ind w:left="720"/>
      <w:contextualSpacing/>
    </w:p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45C8"/>
    <w:rPr>
      <w:rFonts w:eastAsiaTheme="minorHAnsi"/>
      <w:sz w:val="22"/>
      <w:szCs w:val="22"/>
      <w:lang w:val="pl-PL" w:eastAsia="en-US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416F3C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416F3C"/>
    <w:rPr>
      <w:rFonts w:ascii="Calibri" w:eastAsia="Calibri" w:hAnsi="Calibri" w:cs="Times New Roman"/>
      <w:sz w:val="20"/>
      <w:szCs w:val="20"/>
      <w:lang w:val="pl-PL" w:eastAsia="en-US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416F3C"/>
    <w:rPr>
      <w:rFonts w:cs="Times New Roman"/>
      <w:vertAlign w:val="superscript"/>
    </w:rPr>
  </w:style>
  <w:style w:type="paragraph" w:customStyle="1" w:styleId="ZnakZnak26">
    <w:name w:val="Znak Znak26"/>
    <w:basedOn w:val="Normalny"/>
    <w:uiPriority w:val="99"/>
    <w:rsid w:val="00416F3C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D47D67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D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-definicja">
    <w:name w:val="HTML Definition"/>
    <w:basedOn w:val="Domylnaczcionkaakapitu"/>
    <w:uiPriority w:val="99"/>
    <w:semiHidden/>
    <w:unhideWhenUsed/>
    <w:rsid w:val="006B2D40"/>
    <w:rPr>
      <w:i/>
      <w:iCs/>
    </w:rPr>
  </w:style>
  <w:style w:type="character" w:customStyle="1" w:styleId="FontStyle43">
    <w:name w:val="Font Style43"/>
    <w:basedOn w:val="Domylnaczcionkaakapitu"/>
    <w:rsid w:val="00D063F9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mir.klos\Desktop\PKM%202017\papier%20firmowy%202017%2003%2007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2ADCE-FD85-4196-8E01-FFBE218EB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2017 03 07 szablon</Template>
  <TotalTime>59</TotalTime>
  <Pages>4</Pages>
  <Words>793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5544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Kłos</dc:creator>
  <cp:lastModifiedBy>Sławomir Kłos</cp:lastModifiedBy>
  <cp:revision>14</cp:revision>
  <cp:lastPrinted>2017-03-22T12:08:00Z</cp:lastPrinted>
  <dcterms:created xsi:type="dcterms:W3CDTF">2017-05-31T09:23:00Z</dcterms:created>
  <dcterms:modified xsi:type="dcterms:W3CDTF">2018-03-19T09:29:00Z</dcterms:modified>
</cp:coreProperties>
</file>