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170839" w14:textId="77777777" w:rsidR="00CC4F7F" w:rsidRPr="00C01274" w:rsidRDefault="00CC4F7F" w:rsidP="003140F3">
      <w:pPr>
        <w:spacing w:line="276" w:lineRule="auto"/>
        <w:contextualSpacing/>
        <w:rPr>
          <w:rFonts w:ascii="Arial" w:hAnsi="Arial" w:cs="Arial"/>
          <w:b/>
          <w:sz w:val="10"/>
          <w:szCs w:val="20"/>
        </w:rPr>
      </w:pPr>
    </w:p>
    <w:p w14:paraId="352BE040" w14:textId="77777777" w:rsidR="0055215D" w:rsidRPr="00C01274" w:rsidRDefault="0055215D" w:rsidP="00322A06">
      <w:pPr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6841"/>
      </w:tblGrid>
      <w:tr w:rsidR="0041294B" w:rsidRPr="00C01274" w14:paraId="04D60171" w14:textId="77777777" w:rsidTr="00D320E1">
        <w:trPr>
          <w:trHeight w:val="2396"/>
        </w:trPr>
        <w:tc>
          <w:tcPr>
            <w:tcW w:w="11341" w:type="dxa"/>
            <w:gridSpan w:val="2"/>
            <w:vAlign w:val="center"/>
            <w:hideMark/>
          </w:tcPr>
          <w:p w14:paraId="2DB3720D" w14:textId="77777777" w:rsidR="0041294B" w:rsidRPr="00C01274" w:rsidRDefault="0041294B" w:rsidP="0023113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2B257A" w14:textId="782B2F1B" w:rsidR="0041294B" w:rsidRPr="00C01274" w:rsidRDefault="0041294B" w:rsidP="002311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br w:type="page"/>
            </w: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PKM/DO/SP/350/</w:t>
            </w:r>
            <w:r w:rsidR="005844AC">
              <w:rPr>
                <w:rFonts w:ascii="Arial" w:hAnsi="Arial" w:cs="Arial"/>
                <w:sz w:val="20"/>
                <w:szCs w:val="20"/>
                <w:lang w:eastAsia="ar-SA"/>
              </w:rPr>
              <w:t>11</w:t>
            </w: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/17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</w:t>
            </w:r>
            <w:r w:rsidR="00D563FD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</w:t>
            </w:r>
            <w:bookmarkStart w:id="0" w:name="_GoBack"/>
            <w:bookmarkEnd w:id="0"/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Załącznik nr </w:t>
            </w:r>
            <w:r w:rsidR="004F43E4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do SIWZ</w:t>
            </w:r>
          </w:p>
          <w:p w14:paraId="0A49A179" w14:textId="77777777" w:rsidR="0041294B" w:rsidRPr="00C01274" w:rsidRDefault="0041294B" w:rsidP="002311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C464DD" w14:textId="77777777" w:rsidR="0041294B" w:rsidRPr="00C01274" w:rsidRDefault="0041294B" w:rsidP="00231137">
            <w:pPr>
              <w:jc w:val="center"/>
              <w:rPr>
                <w:rFonts w:ascii="Arial" w:hAnsi="Arial" w:cs="Arial"/>
                <w:b/>
              </w:rPr>
            </w:pPr>
            <w:r w:rsidRPr="00C01274">
              <w:rPr>
                <w:rFonts w:ascii="Arial" w:hAnsi="Arial" w:cs="Arial"/>
                <w:b/>
              </w:rPr>
              <w:t>FORMULARZ OFERTOWY</w:t>
            </w:r>
          </w:p>
          <w:p w14:paraId="1A5E5E2F" w14:textId="77777777" w:rsidR="0041294B" w:rsidRPr="00C01274" w:rsidRDefault="0041294B" w:rsidP="0041294B">
            <w:pPr>
              <w:jc w:val="center"/>
              <w:rPr>
                <w:rFonts w:ascii="Arial" w:hAnsi="Arial" w:cs="Arial"/>
                <w:b/>
              </w:rPr>
            </w:pPr>
          </w:p>
          <w:p w14:paraId="695C14C0" w14:textId="77777777" w:rsidR="0041294B" w:rsidRPr="00C01274" w:rsidRDefault="0041294B" w:rsidP="00231137">
            <w:pPr>
              <w:ind w:left="499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          Zamawiający     </w:t>
            </w:r>
          </w:p>
          <w:p w14:paraId="0C94EB16" w14:textId="77777777" w:rsidR="00C85E77" w:rsidRPr="00C01274" w:rsidRDefault="00C85E77" w:rsidP="00C85E77">
            <w:pPr>
              <w:widowControl w:val="0"/>
              <w:suppressAutoHyphens/>
              <w:autoSpaceDE w:val="0"/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Pomorska Kolej Metropolitalna S.A. </w:t>
            </w:r>
          </w:p>
          <w:p w14:paraId="480B5C98" w14:textId="77777777" w:rsidR="00C85E77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ul. Budowlanych 77, </w:t>
            </w:r>
          </w:p>
          <w:p w14:paraId="76EC167F" w14:textId="77777777" w:rsidR="0041294B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80-298 Gdańsk</w:t>
            </w:r>
          </w:p>
          <w:p w14:paraId="5A27F9D3" w14:textId="77777777" w:rsidR="00C85E77" w:rsidRPr="00C01274" w:rsidRDefault="00C85E77" w:rsidP="00C85E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A7FEE0" w14:textId="68803B0D" w:rsidR="0041294B" w:rsidRPr="00C01274" w:rsidRDefault="0041294B" w:rsidP="00C85E77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="004F43E4">
              <w:rPr>
                <w:rFonts w:ascii="Arial" w:hAnsi="Arial" w:cs="Arial"/>
                <w:color w:val="000000"/>
                <w:sz w:val="20"/>
                <w:szCs w:val="20"/>
              </w:rPr>
              <w:t xml:space="preserve"> na</w:t>
            </w:r>
            <w:r w:rsidRPr="00C01274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14:paraId="29E9AE71" w14:textId="5D983C00" w:rsidR="0041294B" w:rsidRPr="005844AC" w:rsidRDefault="005844AC" w:rsidP="00C85E77">
            <w:pPr>
              <w:spacing w:before="120" w:after="12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</w:pPr>
            <w:r w:rsidRPr="005844AC">
              <w:rPr>
                <w:rFonts w:ascii="Arial" w:hAnsi="Arial" w:cs="Arial"/>
                <w:b/>
                <w:sz w:val="20"/>
                <w:szCs w:val="20"/>
              </w:rPr>
              <w:t>Utrzymanie infrastruktury elektroenergetycznej SN i nN wybranych elementów infrastruktury teletechnicznej oraz prowadzenie ruchu na sieci SN PKM</w:t>
            </w:r>
          </w:p>
        </w:tc>
      </w:tr>
      <w:tr w:rsidR="0041294B" w:rsidRPr="00C01274" w14:paraId="55C664A7" w14:textId="77777777" w:rsidTr="00D320E1">
        <w:trPr>
          <w:trHeight w:val="1502"/>
        </w:trPr>
        <w:tc>
          <w:tcPr>
            <w:tcW w:w="11341" w:type="dxa"/>
            <w:gridSpan w:val="2"/>
            <w:hideMark/>
          </w:tcPr>
          <w:p w14:paraId="2101FE1B" w14:textId="77777777" w:rsidR="0041294B" w:rsidRPr="00C01274" w:rsidRDefault="0041294B" w:rsidP="0041294B">
            <w:pPr>
              <w:numPr>
                <w:ilvl w:val="0"/>
                <w:numId w:val="20"/>
              </w:numPr>
              <w:tabs>
                <w:tab w:val="left" w:pos="459"/>
              </w:tabs>
              <w:spacing w:after="40"/>
              <w:ind w:hanging="7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</w:p>
          <w:p w14:paraId="647E122C" w14:textId="77777777" w:rsidR="0041294B" w:rsidRPr="00C01274" w:rsidRDefault="0041294B" w:rsidP="00231137">
            <w:pPr>
              <w:tabs>
                <w:tab w:val="left" w:pos="459"/>
              </w:tabs>
              <w:spacing w:after="40"/>
              <w:ind w:left="720" w:hanging="686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8BFCF2" w14:textId="713A36F0" w:rsidR="0041294B" w:rsidRPr="00AF1A06" w:rsidRDefault="0041294B" w:rsidP="00231137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F1A06">
              <w:rPr>
                <w:rFonts w:ascii="Arial" w:hAnsi="Arial" w:cs="Arial"/>
                <w:b/>
                <w:sz w:val="20"/>
                <w:szCs w:val="20"/>
                <w:u w:val="single"/>
              </w:rPr>
              <w:t>MAŁY  / ŚREDNI PRZEDSIĘBIORCA</w:t>
            </w:r>
          </w:p>
          <w:p w14:paraId="3F3540E7" w14:textId="645DAD35" w:rsidR="0041294B" w:rsidRPr="00C01274" w:rsidRDefault="00CE24B3" w:rsidP="00231137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E5931A3" wp14:editId="5F97E55D">
                      <wp:simplePos x="0" y="0"/>
                      <wp:positionH relativeFrom="column">
                        <wp:posOffset>3989070</wp:posOffset>
                      </wp:positionH>
                      <wp:positionV relativeFrom="paragraph">
                        <wp:posOffset>103505</wp:posOffset>
                      </wp:positionV>
                      <wp:extent cx="247650" cy="209550"/>
                      <wp:effectExtent l="9525" t="13970" r="9525" b="5080"/>
                      <wp:wrapNone/>
                      <wp:docPr id="18" name="Prostokąt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EFC79" id="Prostokąt 18" o:spid="_x0000_s1026" style="position:absolute;margin-left:314.1pt;margin-top:8.15pt;width:19.5pt;height:1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"/>
                  </w:pict>
                </mc:Fallback>
              </mc:AlternateContent>
            </w:r>
            <w:r w:rsidRPr="00C01274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6AA0654" wp14:editId="78CAC0CA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109220</wp:posOffset>
                      </wp:positionV>
                      <wp:extent cx="247650" cy="209550"/>
                      <wp:effectExtent l="9525" t="13970" r="9525" b="5080"/>
                      <wp:wrapNone/>
                      <wp:docPr id="17" name="Prostoką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F5C6E" id="Prostokąt 17" o:spid="_x0000_s1026" style="position:absolute;margin-left:192.6pt;margin-top:8.6pt;width:19.5pt;height:1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"/>
                  </w:pict>
                </mc:Fallback>
              </mc:AlternateContent>
            </w:r>
          </w:p>
          <w:p w14:paraId="7907B1C2" w14:textId="14E90DD2" w:rsidR="0041294B" w:rsidRPr="00C01274" w:rsidRDefault="0041294B" w:rsidP="00231137">
            <w:pPr>
              <w:tabs>
                <w:tab w:val="left" w:pos="4573"/>
              </w:tabs>
              <w:spacing w:before="120"/>
              <w:ind w:left="4573" w:hanging="1134"/>
              <w:contextualSpacing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</w:t>
            </w:r>
            <w:r w:rsidR="00410D18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CE24B3">
              <w:rPr>
                <w:rFonts w:ascii="Arial" w:hAnsi="Arial" w:cs="Arial"/>
                <w:i/>
                <w:sz w:val="20"/>
                <w:szCs w:val="20"/>
              </w:rPr>
              <w:t xml:space="preserve">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>TAK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>NIE</w:t>
            </w:r>
          </w:p>
          <w:p w14:paraId="373B697F" w14:textId="7777777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</w:p>
          <w:p w14:paraId="7D4AF716" w14:textId="707DCB68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Wykonawca/Wykonawcy:……………..……………..………………………………………….……….……..………...</w:t>
            </w:r>
            <w:r w:rsidR="00D109EB">
              <w:rPr>
                <w:rFonts w:ascii="Arial" w:hAnsi="Arial" w:cs="Arial"/>
                <w:sz w:val="20"/>
                <w:szCs w:val="20"/>
              </w:rPr>
              <w:t>..</w:t>
            </w:r>
            <w:r w:rsidRPr="00C01274">
              <w:rPr>
                <w:rFonts w:ascii="Arial" w:hAnsi="Arial" w:cs="Arial"/>
                <w:sz w:val="20"/>
                <w:szCs w:val="20"/>
              </w:rPr>
              <w:t>….……….......................................................................................................................................................</w:t>
            </w:r>
            <w:r w:rsidR="00D109EB">
              <w:rPr>
                <w:rFonts w:ascii="Arial" w:hAnsi="Arial" w:cs="Arial"/>
                <w:sz w:val="20"/>
                <w:szCs w:val="20"/>
              </w:rPr>
              <w:t>.........</w:t>
            </w:r>
            <w:r w:rsidR="005844AC">
              <w:rPr>
                <w:rFonts w:ascii="Arial" w:hAnsi="Arial" w:cs="Arial"/>
                <w:sz w:val="20"/>
                <w:szCs w:val="20"/>
              </w:rPr>
              <w:t>...............................................</w:t>
            </w:r>
          </w:p>
          <w:p w14:paraId="3FF611E9" w14:textId="78002958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………………………………………………………………………………………………………..…….…………………Adres:…………………………………………………………………………</w:t>
            </w:r>
            <w:r w:rsidR="005844AC">
              <w:rPr>
                <w:rFonts w:ascii="Arial" w:hAnsi="Arial" w:cs="Arial"/>
                <w:sz w:val="20"/>
                <w:szCs w:val="20"/>
              </w:rPr>
              <w:t>NIP:………………………………REGON:……………………………….</w:t>
            </w:r>
            <w:r w:rsidRPr="00C01274">
              <w:rPr>
                <w:rFonts w:ascii="Arial" w:hAnsi="Arial" w:cs="Arial"/>
                <w:vanish/>
                <w:sz w:val="20"/>
                <w:szCs w:val="20"/>
              </w:rPr>
              <w:t xml:space="preserve"> …….………………………………</w:t>
            </w:r>
          </w:p>
          <w:p w14:paraId="5E19E87E" w14:textId="7777777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.…………………………………………..…………………………………………………………………………</w:t>
            </w:r>
          </w:p>
          <w:p w14:paraId="22F9033D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Dane teleadresowe na które należy przekazywać korespondencję związaną z niniejszym postępowaniem: tel…………………………………………………………faks……………………………………………………</w:t>
            </w:r>
          </w:p>
          <w:p w14:paraId="45FE105B" w14:textId="74859EA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e-mail …………………….…………</w:t>
            </w:r>
          </w:p>
          <w:p w14:paraId="3EC63AB1" w14:textId="163A0355" w:rsidR="0041294B" w:rsidRPr="00C01274" w:rsidRDefault="0041294B" w:rsidP="00231137">
            <w:pPr>
              <w:spacing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……………………………………………………….…………………………………………………..……………………...…………………………………………………………………………………………………………</w:t>
            </w:r>
            <w:r w:rsidR="00D109EB"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</w:tc>
      </w:tr>
      <w:tr w:rsidR="0041294B" w:rsidRPr="00C01274" w14:paraId="51883BDB" w14:textId="77777777" w:rsidTr="00D320E1">
        <w:trPr>
          <w:trHeight w:val="534"/>
        </w:trPr>
        <w:tc>
          <w:tcPr>
            <w:tcW w:w="11341" w:type="dxa"/>
            <w:gridSpan w:val="2"/>
          </w:tcPr>
          <w:p w14:paraId="37103808" w14:textId="77777777" w:rsidR="0041294B" w:rsidRPr="00C01274" w:rsidRDefault="0041294B" w:rsidP="00C85E77">
            <w:pPr>
              <w:numPr>
                <w:ilvl w:val="0"/>
                <w:numId w:val="20"/>
              </w:numPr>
              <w:spacing w:after="40"/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ŁĄCZNA CENA OFERTOWA: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 </w:t>
            </w:r>
          </w:p>
          <w:p w14:paraId="04424AD3" w14:textId="77777777" w:rsidR="00C85E77" w:rsidRPr="00C01274" w:rsidRDefault="00C85E77" w:rsidP="00C85E77">
            <w:pPr>
              <w:spacing w:after="4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3D31CD" w14:textId="1D1ECAA0" w:rsidR="0041294B" w:rsidRPr="00C01274" w:rsidRDefault="0041294B" w:rsidP="0041294B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26"/>
              </w:tabs>
              <w:suppressAutoHyphens/>
              <w:spacing w:after="40"/>
              <w:ind w:left="626" w:hanging="28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</w:t>
            </w:r>
            <w:r w:rsidR="00C01274" w:rsidRPr="00C01274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p w14:paraId="6BA1D715" w14:textId="77777777" w:rsidR="00D320E1" w:rsidRDefault="00D320E1" w:rsidP="00231137">
            <w:pPr>
              <w:spacing w:after="40"/>
              <w:contextualSpacing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tbl>
            <w:tblPr>
              <w:tblW w:w="109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9"/>
              <w:gridCol w:w="992"/>
              <w:gridCol w:w="1418"/>
              <w:gridCol w:w="1240"/>
              <w:gridCol w:w="790"/>
              <w:gridCol w:w="1215"/>
              <w:gridCol w:w="1310"/>
            </w:tblGrid>
            <w:tr w:rsidR="005844AC" w:rsidRPr="00EB5CA3" w14:paraId="1AA1A67B" w14:textId="77777777" w:rsidTr="005844AC">
              <w:tc>
                <w:tcPr>
                  <w:tcW w:w="3999" w:type="dxa"/>
                  <w:shd w:val="clear" w:color="auto" w:fill="D9D9D9"/>
                  <w:vAlign w:val="center"/>
                </w:tcPr>
                <w:p w14:paraId="4056CD6C" w14:textId="77777777" w:rsidR="005844AC" w:rsidRPr="005844AC" w:rsidRDefault="005844AC" w:rsidP="005844AC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Przedmiot zamówienia</w:t>
                  </w:r>
                </w:p>
              </w:tc>
              <w:tc>
                <w:tcPr>
                  <w:tcW w:w="992" w:type="dxa"/>
                  <w:shd w:val="clear" w:color="auto" w:fill="D9D9D9"/>
                  <w:vAlign w:val="center"/>
                </w:tcPr>
                <w:p w14:paraId="5D138B5D" w14:textId="77777777" w:rsidR="005844AC" w:rsidRPr="005844AC" w:rsidRDefault="005844AC" w:rsidP="005844AC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Ilość (miesięcy)</w:t>
                  </w:r>
                </w:p>
              </w:tc>
              <w:tc>
                <w:tcPr>
                  <w:tcW w:w="1418" w:type="dxa"/>
                  <w:shd w:val="clear" w:color="auto" w:fill="D9D9D9"/>
                  <w:vAlign w:val="center"/>
                </w:tcPr>
                <w:p w14:paraId="51D65489" w14:textId="77777777" w:rsidR="005844AC" w:rsidRPr="005844AC" w:rsidRDefault="005844AC" w:rsidP="005844AC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Zryczałtowana cena netto za jeden miesiąc (PLN)</w:t>
                  </w:r>
                </w:p>
              </w:tc>
              <w:tc>
                <w:tcPr>
                  <w:tcW w:w="1240" w:type="dxa"/>
                  <w:shd w:val="clear" w:color="auto" w:fill="D9D9D9"/>
                  <w:vAlign w:val="center"/>
                </w:tcPr>
                <w:p w14:paraId="2675FF3C" w14:textId="77777777" w:rsidR="005844AC" w:rsidRPr="005844AC" w:rsidRDefault="005844AC" w:rsidP="005844AC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Wartość netto (PLN) (kol. II. x kol. III.)</w:t>
                  </w:r>
                </w:p>
              </w:tc>
              <w:tc>
                <w:tcPr>
                  <w:tcW w:w="790" w:type="dxa"/>
                  <w:shd w:val="clear" w:color="auto" w:fill="D9D9D9"/>
                  <w:vAlign w:val="center"/>
                </w:tcPr>
                <w:p w14:paraId="17CD771E" w14:textId="77777777" w:rsidR="005844AC" w:rsidRPr="005844AC" w:rsidRDefault="005844AC" w:rsidP="005844AC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Stawka </w:t>
                  </w:r>
                </w:p>
                <w:p w14:paraId="405F76F7" w14:textId="77777777" w:rsidR="005844AC" w:rsidRPr="005844AC" w:rsidRDefault="005844AC" w:rsidP="005844AC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VAT</w:t>
                  </w:r>
                </w:p>
                <w:p w14:paraId="2963BCFF" w14:textId="77777777" w:rsidR="005844AC" w:rsidRPr="005844AC" w:rsidRDefault="005844AC" w:rsidP="005844AC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(%)</w:t>
                  </w:r>
                </w:p>
              </w:tc>
              <w:tc>
                <w:tcPr>
                  <w:tcW w:w="1215" w:type="dxa"/>
                  <w:shd w:val="clear" w:color="auto" w:fill="D9D9D9"/>
                  <w:vAlign w:val="center"/>
                </w:tcPr>
                <w:p w14:paraId="72563F40" w14:textId="77777777" w:rsidR="005844AC" w:rsidRPr="005844AC" w:rsidRDefault="005844AC" w:rsidP="005844AC">
                  <w:pPr>
                    <w:spacing w:line="276" w:lineRule="auto"/>
                    <w:ind w:left="-107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Kwota</w:t>
                  </w:r>
                </w:p>
                <w:p w14:paraId="71C5786D" w14:textId="77777777" w:rsidR="005844AC" w:rsidRPr="005844AC" w:rsidRDefault="005844AC" w:rsidP="005844AC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VAT (PLN)</w:t>
                  </w:r>
                </w:p>
                <w:p w14:paraId="3FA9E94E" w14:textId="77777777" w:rsidR="005844AC" w:rsidRPr="005844AC" w:rsidRDefault="005844AC" w:rsidP="005844AC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(kol. IV x kol. V.)</w:t>
                  </w:r>
                </w:p>
              </w:tc>
              <w:tc>
                <w:tcPr>
                  <w:tcW w:w="1310" w:type="dxa"/>
                  <w:shd w:val="clear" w:color="auto" w:fill="D9D9D9"/>
                  <w:vAlign w:val="center"/>
                </w:tcPr>
                <w:p w14:paraId="74682AFA" w14:textId="77777777" w:rsidR="005844AC" w:rsidRPr="005844AC" w:rsidRDefault="005844AC" w:rsidP="005844AC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Wartość brutto Umowy</w:t>
                  </w:r>
                </w:p>
                <w:p w14:paraId="5B45AA43" w14:textId="77777777" w:rsidR="005844AC" w:rsidRPr="005844AC" w:rsidRDefault="005844AC" w:rsidP="005844AC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(kol. IV. + kol VI.)</w:t>
                  </w:r>
                </w:p>
              </w:tc>
            </w:tr>
            <w:tr w:rsidR="005844AC" w:rsidRPr="00EB5CA3" w14:paraId="4B5F8E6A" w14:textId="77777777" w:rsidTr="005844AC">
              <w:tc>
                <w:tcPr>
                  <w:tcW w:w="3999" w:type="dxa"/>
                  <w:shd w:val="clear" w:color="auto" w:fill="D9D9D9"/>
                  <w:vAlign w:val="center"/>
                </w:tcPr>
                <w:p w14:paraId="467C83DE" w14:textId="77777777" w:rsidR="005844AC" w:rsidRPr="005844AC" w:rsidRDefault="005844AC" w:rsidP="005844AC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I.</w:t>
                  </w:r>
                </w:p>
              </w:tc>
              <w:tc>
                <w:tcPr>
                  <w:tcW w:w="992" w:type="dxa"/>
                  <w:shd w:val="clear" w:color="auto" w:fill="D9D9D9"/>
                  <w:vAlign w:val="center"/>
                </w:tcPr>
                <w:p w14:paraId="31DBA48E" w14:textId="77777777" w:rsidR="005844AC" w:rsidRPr="005844AC" w:rsidRDefault="005844AC" w:rsidP="005844AC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II.</w:t>
                  </w:r>
                </w:p>
              </w:tc>
              <w:tc>
                <w:tcPr>
                  <w:tcW w:w="1418" w:type="dxa"/>
                  <w:shd w:val="clear" w:color="auto" w:fill="D9D9D9"/>
                  <w:vAlign w:val="center"/>
                </w:tcPr>
                <w:p w14:paraId="5244AB4F" w14:textId="77777777" w:rsidR="005844AC" w:rsidRPr="005844AC" w:rsidRDefault="005844AC" w:rsidP="005844AC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III.</w:t>
                  </w:r>
                </w:p>
              </w:tc>
              <w:tc>
                <w:tcPr>
                  <w:tcW w:w="1240" w:type="dxa"/>
                  <w:shd w:val="clear" w:color="auto" w:fill="D9D9D9"/>
                  <w:vAlign w:val="center"/>
                </w:tcPr>
                <w:p w14:paraId="2F6CD9BB" w14:textId="77777777" w:rsidR="005844AC" w:rsidRPr="005844AC" w:rsidRDefault="005844AC" w:rsidP="005844AC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IV.</w:t>
                  </w:r>
                </w:p>
              </w:tc>
              <w:tc>
                <w:tcPr>
                  <w:tcW w:w="790" w:type="dxa"/>
                  <w:shd w:val="clear" w:color="auto" w:fill="D9D9D9"/>
                  <w:vAlign w:val="center"/>
                </w:tcPr>
                <w:p w14:paraId="7DE9A136" w14:textId="77777777" w:rsidR="005844AC" w:rsidRPr="005844AC" w:rsidRDefault="005844AC" w:rsidP="005844AC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V.</w:t>
                  </w:r>
                </w:p>
              </w:tc>
              <w:tc>
                <w:tcPr>
                  <w:tcW w:w="1215" w:type="dxa"/>
                  <w:shd w:val="clear" w:color="auto" w:fill="D9D9D9"/>
                  <w:vAlign w:val="center"/>
                </w:tcPr>
                <w:p w14:paraId="06DAA35C" w14:textId="77777777" w:rsidR="005844AC" w:rsidRPr="005844AC" w:rsidRDefault="005844AC" w:rsidP="005844AC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VI.</w:t>
                  </w:r>
                </w:p>
              </w:tc>
              <w:tc>
                <w:tcPr>
                  <w:tcW w:w="1310" w:type="dxa"/>
                  <w:shd w:val="clear" w:color="auto" w:fill="D9D9D9"/>
                  <w:vAlign w:val="center"/>
                </w:tcPr>
                <w:p w14:paraId="0CB9B4F3" w14:textId="77777777" w:rsidR="005844AC" w:rsidRPr="005844AC" w:rsidRDefault="005844AC" w:rsidP="005844AC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VII.</w:t>
                  </w:r>
                </w:p>
              </w:tc>
            </w:tr>
            <w:tr w:rsidR="005844AC" w:rsidRPr="00EB5CA3" w14:paraId="7B02EAA2" w14:textId="77777777" w:rsidTr="005844AC">
              <w:trPr>
                <w:trHeight w:val="204"/>
              </w:trPr>
              <w:tc>
                <w:tcPr>
                  <w:tcW w:w="3999" w:type="dxa"/>
                  <w:shd w:val="clear" w:color="auto" w:fill="auto"/>
                  <w:vAlign w:val="center"/>
                </w:tcPr>
                <w:p w14:paraId="01C3AC4B" w14:textId="77777777" w:rsidR="005844AC" w:rsidRDefault="005844AC" w:rsidP="005844AC">
                  <w:pPr>
                    <w:spacing w:line="276" w:lineRule="auto"/>
                    <w:ind w:right="-14"/>
                    <w:contextualSpacing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Utrzymanie infrastruktury elektroenergetycznej SN i nN wybranych elementów infrastruktury teletechnicznej oraz prowadzenie ruchu na sieci SN PKM</w:t>
                  </w:r>
                </w:p>
                <w:p w14:paraId="2BE764EE" w14:textId="33BBCEC2" w:rsidR="005844AC" w:rsidRPr="005844AC" w:rsidRDefault="005844AC" w:rsidP="005844AC">
                  <w:pPr>
                    <w:spacing w:line="276" w:lineRule="auto"/>
                    <w:ind w:right="-14"/>
                    <w:contextualSpacing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14:paraId="6717D1EE" w14:textId="211E86A0" w:rsidR="005844AC" w:rsidRPr="005844AC" w:rsidRDefault="005844AC" w:rsidP="005844AC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17DD7EA4" w14:textId="77777777" w:rsidR="005844AC" w:rsidRPr="005844AC" w:rsidRDefault="005844AC" w:rsidP="005844AC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40" w:type="dxa"/>
                  <w:vAlign w:val="center"/>
                </w:tcPr>
                <w:p w14:paraId="275011A0" w14:textId="77777777" w:rsidR="005844AC" w:rsidRPr="005844AC" w:rsidRDefault="005844AC" w:rsidP="005844AC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90" w:type="dxa"/>
                  <w:shd w:val="clear" w:color="auto" w:fill="auto"/>
                  <w:vAlign w:val="center"/>
                </w:tcPr>
                <w:p w14:paraId="45C0FBDE" w14:textId="77777777" w:rsidR="005844AC" w:rsidRPr="005844AC" w:rsidRDefault="005844AC" w:rsidP="005844AC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15" w:type="dxa"/>
                  <w:vAlign w:val="center"/>
                </w:tcPr>
                <w:p w14:paraId="178B5E33" w14:textId="77777777" w:rsidR="005844AC" w:rsidRPr="005844AC" w:rsidRDefault="005844AC" w:rsidP="005844AC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310" w:type="dxa"/>
                  <w:shd w:val="clear" w:color="auto" w:fill="auto"/>
                  <w:vAlign w:val="center"/>
                </w:tcPr>
                <w:p w14:paraId="58A9893E" w14:textId="77777777" w:rsidR="005844AC" w:rsidRPr="005844AC" w:rsidRDefault="005844AC" w:rsidP="005844AC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3AC520FD" w14:textId="77777777" w:rsidR="00D320E1" w:rsidRDefault="00D320E1" w:rsidP="00231137">
            <w:pPr>
              <w:spacing w:after="40"/>
              <w:contextualSpacing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1E738A2A" w14:textId="742E7480" w:rsidR="00231137" w:rsidRPr="0055215D" w:rsidRDefault="00D109EB" w:rsidP="009729E1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41294B" w:rsidRPr="00C01274">
              <w:rPr>
                <w:rFonts w:ascii="Arial" w:hAnsi="Arial" w:cs="Arial"/>
                <w:b/>
                <w:sz w:val="20"/>
                <w:szCs w:val="20"/>
              </w:rPr>
              <w:t>ŁĄCZNA CENA OFERTOWA</w:t>
            </w:r>
            <w:r w:rsidR="0041294B" w:rsidRPr="00C01274">
              <w:rPr>
                <w:rFonts w:ascii="Arial" w:hAnsi="Arial" w:cs="Arial"/>
                <w:sz w:val="20"/>
                <w:szCs w:val="20"/>
              </w:rPr>
              <w:t xml:space="preserve"> stanowi całkowite wynagrodzenie Wykonawcy, uwzględniające wszystkie koszty związane z realizacją przedmiotu zamówienia zgodnie z niniejszą SIWZ</w:t>
            </w:r>
            <w:r w:rsidR="00E703E1" w:rsidRPr="00C0127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1294B" w:rsidRPr="00C01274" w14:paraId="4CF61565" w14:textId="77777777" w:rsidTr="00D320E1">
        <w:trPr>
          <w:trHeight w:val="600"/>
        </w:trPr>
        <w:tc>
          <w:tcPr>
            <w:tcW w:w="11341" w:type="dxa"/>
            <w:gridSpan w:val="2"/>
            <w:hideMark/>
          </w:tcPr>
          <w:p w14:paraId="726D2F26" w14:textId="77777777" w:rsidR="0041294B" w:rsidRPr="00C01274" w:rsidRDefault="0041294B" w:rsidP="00231137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B6C8E7" w14:textId="77777777" w:rsidR="0041294B" w:rsidRPr="00C01274" w:rsidRDefault="0041294B" w:rsidP="00BB7AC2">
            <w:pPr>
              <w:pStyle w:val="Akapitzlist"/>
              <w:numPr>
                <w:ilvl w:val="0"/>
                <w:numId w:val="20"/>
              </w:numPr>
              <w:spacing w:after="40"/>
              <w:ind w:left="459" w:hanging="459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OŚWIADCZAM/-Y*, ŻE:</w:t>
            </w:r>
          </w:p>
          <w:p w14:paraId="6A9617A1" w14:textId="77777777" w:rsidR="0041294B" w:rsidRPr="00C01274" w:rsidRDefault="0041294B" w:rsidP="0041294B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left" w:pos="459"/>
                <w:tab w:val="left" w:pos="9000"/>
              </w:tabs>
              <w:suppressAutoHyphens/>
              <w:spacing w:before="120" w:after="120"/>
              <w:ind w:left="459" w:hanging="459"/>
              <w:contextualSpacing w:val="0"/>
              <w:jc w:val="both"/>
              <w:rPr>
                <w:rStyle w:val="FontStyle43"/>
                <w:rFonts w:ascii="Arial" w:hAnsi="Arial" w:cs="Arial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wskazana cena w Formularzu Ofertowym obejmuje cały zakres przedmiotu zamówienia wskazanego przez Zamawiającego w SIWZ, uwzględnia wszystkie wymagane opłaty i koszty niezbędne do zrealizowania całości przedmiotu zamówienia, bez względu na okoliczności i źródła ich powstania.   </w:t>
            </w:r>
          </w:p>
          <w:p w14:paraId="1B155914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Style w:val="FontStyle43"/>
                <w:rFonts w:ascii="Arial" w:hAnsi="Arial" w:cs="Arial"/>
              </w:rPr>
              <w:t>akceptuję/akceptujemy* warunki wskazane w SIWZ, SOPZ oraz wzorze umowy. W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trakcie realizacji umowy nie przewiduje się możliwości waloryzacji ww. stawki o wskaźnik inflacji.</w:t>
            </w:r>
          </w:p>
          <w:p w14:paraId="1D0702B9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SIWZ i nie wnosimy do niej zastrzeżeń oraz zdobyliśmy konieczne informacje do przygotowania oferty.</w:t>
            </w:r>
          </w:p>
          <w:p w14:paraId="31003E5D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jestem/jesteśmy*  związani złożoną ofertą przez okres 30 dni - bieg terminu związania ofertą rozpoczyna się wraz z upływem terminu składania ofert.</w:t>
            </w:r>
          </w:p>
          <w:p w14:paraId="71653060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akceptuję/akceptujemy* przedstawione w SIWZ postanowienia umowy i we wskazanym przez Zamawiającego terminie zobowiązuje/zobowiązujemy* się do podpisania umowy, na określonych w SIWZ warunkach, w miejscu i terminie wyznaczonym przez Zamawiającego.</w:t>
            </w:r>
          </w:p>
          <w:p w14:paraId="51FDD4BA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wszystkimi warunkami zamówienia oraz dokumentami dotyczącymi przedmiotu zamówienia i akceptujemy je bez zastrzeżeń.</w:t>
            </w:r>
          </w:p>
          <w:p w14:paraId="11D6B52C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74F1050A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zostałem/zostaliśmy*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udostępnione.</w:t>
            </w:r>
          </w:p>
          <w:p w14:paraId="5D5B4957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left" w:pos="374"/>
                <w:tab w:val="num" w:pos="426"/>
                <w:tab w:val="left" w:pos="9000"/>
              </w:tabs>
              <w:suppressAutoHyphens/>
              <w:spacing w:before="120" w:after="12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Oświadczam/y, że niniejsza oferta zawiera na stronach nr ....................... informacje stanowiące tajemnicę przedsiębiorstwa w rozumieniu przepisów o zwalczaniu nieuczciwej konkurencji.</w:t>
            </w:r>
          </w:p>
          <w:p w14:paraId="1219806D" w14:textId="77777777" w:rsidR="0041294B" w:rsidRPr="00C01274" w:rsidRDefault="0041294B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776085B3" w14:textId="77777777" w:rsidR="0041294B" w:rsidRPr="00C01274" w:rsidRDefault="0041294B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  <w:r w:rsidRPr="00C01274">
              <w:rPr>
                <w:rFonts w:ascii="Arial" w:hAnsi="Arial" w:cs="Arial"/>
                <w:i/>
                <w:sz w:val="18"/>
                <w:szCs w:val="18"/>
                <w:u w:val="single"/>
              </w:rPr>
              <w:t>*  niepotrzebne skreślić</w:t>
            </w:r>
          </w:p>
        </w:tc>
      </w:tr>
      <w:tr w:rsidR="0041294B" w:rsidRPr="00C01274" w14:paraId="6798C2F6" w14:textId="77777777" w:rsidTr="00D320E1">
        <w:trPr>
          <w:trHeight w:val="70"/>
        </w:trPr>
        <w:tc>
          <w:tcPr>
            <w:tcW w:w="11341" w:type="dxa"/>
            <w:gridSpan w:val="2"/>
          </w:tcPr>
          <w:p w14:paraId="179F96CA" w14:textId="77777777" w:rsidR="0041294B" w:rsidRPr="00C01274" w:rsidRDefault="0041294B" w:rsidP="00BB7AC2">
            <w:pPr>
              <w:numPr>
                <w:ilvl w:val="0"/>
                <w:numId w:val="20"/>
              </w:numPr>
              <w:spacing w:before="120" w:after="40"/>
              <w:ind w:left="318" w:hanging="31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PODWYKONAWCY </w:t>
            </w:r>
            <w:r w:rsidRPr="00C01274">
              <w:rPr>
                <w:rFonts w:ascii="Arial" w:hAnsi="Arial" w:cs="Arial"/>
                <w:i/>
                <w:iCs/>
                <w:sz w:val="18"/>
                <w:szCs w:val="18"/>
              </w:rPr>
              <w:t>(wypełnić, jeżeli dotyczy)*</w:t>
            </w: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41294B" w:rsidRPr="00C01274" w14:paraId="0DA15D03" w14:textId="77777777" w:rsidTr="00231137">
              <w:tc>
                <w:tcPr>
                  <w:tcW w:w="4917" w:type="dxa"/>
                </w:tcPr>
                <w:p w14:paraId="606887B7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252B6A7F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Nazwa firmy podwykonawcy</w:t>
                  </w:r>
                </w:p>
              </w:tc>
            </w:tr>
            <w:tr w:rsidR="0041294B" w:rsidRPr="00C01274" w14:paraId="1CC45CA1" w14:textId="77777777" w:rsidTr="00231137">
              <w:tc>
                <w:tcPr>
                  <w:tcW w:w="4917" w:type="dxa"/>
                </w:tcPr>
                <w:p w14:paraId="0279EB86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1A4D2655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529A19BA" w14:textId="77777777" w:rsidTr="00231137">
              <w:tc>
                <w:tcPr>
                  <w:tcW w:w="4917" w:type="dxa"/>
                </w:tcPr>
                <w:p w14:paraId="34225D7D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25694573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664F89E2" w14:textId="77777777" w:rsidTr="00231137">
              <w:tc>
                <w:tcPr>
                  <w:tcW w:w="4917" w:type="dxa"/>
                </w:tcPr>
                <w:p w14:paraId="7CD9E350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4DF25FBC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14699419" w14:textId="77777777" w:rsidR="0041294B" w:rsidRPr="00C01274" w:rsidRDefault="0041294B" w:rsidP="00231137">
            <w:pPr>
              <w:widowControl w:val="0"/>
              <w:tabs>
                <w:tab w:val="left" w:pos="962"/>
              </w:tabs>
              <w:spacing w:line="276" w:lineRule="auto"/>
              <w:ind w:left="162"/>
              <w:rPr>
                <w:rFonts w:ascii="Arial" w:hAnsi="Arial" w:cs="Arial"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2"/>
                <w:szCs w:val="22"/>
              </w:rPr>
              <w:tab/>
            </w:r>
          </w:p>
          <w:p w14:paraId="31633343" w14:textId="77777777" w:rsidR="0041294B" w:rsidRPr="00C01274" w:rsidRDefault="0041294B" w:rsidP="00231137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*  W przypadku powierzenia części zamówienia podwykonawcom, należy podać nazwy firm podwykonawców. </w:t>
            </w:r>
          </w:p>
          <w:p w14:paraId="45B26350" w14:textId="77777777" w:rsidR="0041294B" w:rsidRPr="00C01274" w:rsidRDefault="0041294B" w:rsidP="00BB7AC2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</w:tc>
      </w:tr>
      <w:tr w:rsidR="0041294B" w:rsidRPr="00C01274" w14:paraId="6CA140AF" w14:textId="77777777" w:rsidTr="00D320E1">
        <w:trPr>
          <w:trHeight w:val="241"/>
        </w:trPr>
        <w:tc>
          <w:tcPr>
            <w:tcW w:w="11341" w:type="dxa"/>
            <w:gridSpan w:val="2"/>
            <w:hideMark/>
          </w:tcPr>
          <w:p w14:paraId="6A7C3B78" w14:textId="77777777" w:rsidR="0041294B" w:rsidRPr="00C01274" w:rsidRDefault="0041294B" w:rsidP="00BB7AC2">
            <w:pPr>
              <w:numPr>
                <w:ilvl w:val="0"/>
                <w:numId w:val="20"/>
              </w:numPr>
              <w:spacing w:after="40"/>
              <w:ind w:left="318" w:hanging="318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3B025E35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64E4FB82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3F91856A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  <w:r w:rsidR="002D2C1B" w:rsidRPr="00C01274">
              <w:rPr>
                <w:rFonts w:ascii="Arial" w:hAnsi="Arial" w:cs="Arial"/>
                <w:sz w:val="20"/>
                <w:szCs w:val="20"/>
              </w:rPr>
              <w:t>...............</w:t>
            </w:r>
          </w:p>
          <w:p w14:paraId="4CB80F85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</w:p>
          <w:p w14:paraId="4C383D41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  <w:r w:rsidR="002D2C1B" w:rsidRPr="00C01274">
              <w:rPr>
                <w:rFonts w:ascii="Arial" w:hAnsi="Arial" w:cs="Arial"/>
                <w:sz w:val="20"/>
                <w:szCs w:val="20"/>
              </w:rPr>
              <w:t>...............</w:t>
            </w:r>
          </w:p>
          <w:p w14:paraId="2492BB95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…………………………………………………………………………………………………………..……</w:t>
            </w:r>
          </w:p>
          <w:p w14:paraId="2C331C38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3FCE690F" w14:textId="77777777" w:rsidR="0041294B" w:rsidRPr="00C01274" w:rsidRDefault="0041294B" w:rsidP="00231137">
            <w:pPr>
              <w:spacing w:after="40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Oferta została złożona na .............. kolejno ponumerowanych stronach.</w:t>
            </w:r>
          </w:p>
        </w:tc>
      </w:tr>
      <w:tr w:rsidR="0041294B" w:rsidRPr="00C01274" w14:paraId="0DC5C124" w14:textId="77777777" w:rsidTr="00D320E1">
        <w:trPr>
          <w:trHeight w:val="1677"/>
        </w:trPr>
        <w:tc>
          <w:tcPr>
            <w:tcW w:w="4500" w:type="dxa"/>
            <w:vAlign w:val="bottom"/>
            <w:hideMark/>
          </w:tcPr>
          <w:p w14:paraId="013B6A6C" w14:textId="77777777" w:rsidR="0041294B" w:rsidRPr="00C01274" w:rsidRDefault="0041294B" w:rsidP="0023113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lastRenderedPageBreak/>
              <w:t>……………………………………………………….</w:t>
            </w:r>
          </w:p>
          <w:p w14:paraId="5F6E53A0" w14:textId="77777777" w:rsidR="0041294B" w:rsidRPr="00C01274" w:rsidRDefault="0041294B" w:rsidP="00231137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Pieczęć Wykonawcy</w:t>
            </w:r>
          </w:p>
        </w:tc>
        <w:tc>
          <w:tcPr>
            <w:tcW w:w="6841" w:type="dxa"/>
            <w:vAlign w:val="bottom"/>
            <w:hideMark/>
          </w:tcPr>
          <w:p w14:paraId="268B0947" w14:textId="77777777" w:rsidR="0041294B" w:rsidRPr="00C01274" w:rsidRDefault="0041294B" w:rsidP="00231137">
            <w:pPr>
              <w:spacing w:after="40"/>
              <w:ind w:left="4680" w:hanging="496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......................................................................................</w:t>
            </w:r>
          </w:p>
          <w:p w14:paraId="3EEFBA2A" w14:textId="77777777" w:rsidR="0041294B" w:rsidRPr="00C01274" w:rsidRDefault="0041294B" w:rsidP="00231137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Data i podpis upoważnionego przedstawiciela Wykonawcy</w:t>
            </w:r>
          </w:p>
        </w:tc>
      </w:tr>
    </w:tbl>
    <w:p w14:paraId="6FC131D9" w14:textId="2750D293" w:rsidR="00260197" w:rsidRPr="00C01274" w:rsidRDefault="00260197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61A25255" w14:textId="77777777" w:rsidR="00D406CE" w:rsidRDefault="00D406C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3091DF8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FCF81FE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66BAD160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27FF437E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06CCF6AB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001FB2F3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B20C9ED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3EF650A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6203ED9F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BBFE76B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C1DDAFA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06659E6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193A56C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083DE40C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2D95A2AA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608E13D2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59B44BE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70A9049D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F22E1D7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83EB0AD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80C9FD6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75C970D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61BC469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24ABF32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895ACD7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9626299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E6D50EF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22C6DA5C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1B3C6BA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28DB961A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0B1A36B2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07B0F693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2AF029D0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A80E42E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DBEADD4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6F946C8" w14:textId="77777777" w:rsidR="008A0A2E" w:rsidRPr="00C01274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173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B7608" w:rsidRPr="00C01274" w14:paraId="1FB2ECD2" w14:textId="77777777" w:rsidTr="002B09CA">
        <w:trPr>
          <w:trHeight w:val="1585"/>
        </w:trPr>
        <w:tc>
          <w:tcPr>
            <w:tcW w:w="10173" w:type="dxa"/>
            <w:shd w:val="pct10" w:color="auto" w:fill="auto"/>
          </w:tcPr>
          <w:p w14:paraId="58B9CAA5" w14:textId="52B2E920" w:rsidR="005B7608" w:rsidRPr="00C01274" w:rsidRDefault="00260197" w:rsidP="00231137">
            <w:pPr>
              <w:tabs>
                <w:tab w:val="left" w:pos="8010"/>
                <w:tab w:val="right" w:pos="9641"/>
              </w:tabs>
              <w:ind w:right="707"/>
              <w:jc w:val="right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lastRenderedPageBreak/>
              <w:br w:type="page"/>
            </w:r>
            <w:r w:rsidR="005B7608" w:rsidRPr="00C01274">
              <w:rPr>
                <w:rFonts w:ascii="Arial" w:eastAsia="Tahoma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202A547" wp14:editId="5A8B6783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60325</wp:posOffset>
                      </wp:positionV>
                      <wp:extent cx="1920240" cy="868680"/>
                      <wp:effectExtent l="0" t="0" r="3810" b="7620"/>
                      <wp:wrapNone/>
                      <wp:docPr id="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0240" cy="868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3694E" w14:textId="77777777" w:rsidR="00FE570B" w:rsidRDefault="00FE570B" w:rsidP="005B7608"/>
                                <w:p w14:paraId="5F0BCA73" w14:textId="77777777" w:rsidR="00FE570B" w:rsidRDefault="00FE570B" w:rsidP="005B7608"/>
                                <w:p w14:paraId="62627405" w14:textId="77777777" w:rsidR="00FE570B" w:rsidRDefault="00FE570B" w:rsidP="005B7608"/>
                                <w:p w14:paraId="7609C046" w14:textId="77777777" w:rsidR="00FE570B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22432D" w14:textId="77777777" w:rsidR="00FE570B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7A427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(pieczęć wykonawcy)</w:t>
                                  </w:r>
                                </w:p>
                                <w:p w14:paraId="1077F808" w14:textId="77777777" w:rsidR="00FE570B" w:rsidRPr="007A427E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2A547" id="Rectangle 9" o:spid="_x0000_s1026" style="position:absolute;left:0;text-align:left;margin-left:14.65pt;margin-top:4.75pt;width:151.2pt;height:6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">
                      <v:textbox inset="0,0,0,0">
                        <w:txbxContent>
                          <w:p w14:paraId="73A3694E" w14:textId="77777777" w:rsidR="00FE570B" w:rsidRDefault="00FE570B" w:rsidP="005B7608"/>
                          <w:p w14:paraId="5F0BCA73" w14:textId="77777777" w:rsidR="00FE570B" w:rsidRDefault="00FE570B" w:rsidP="005B7608"/>
                          <w:p w14:paraId="62627405" w14:textId="77777777" w:rsidR="00FE570B" w:rsidRDefault="00FE570B" w:rsidP="005B7608"/>
                          <w:p w14:paraId="7609C046" w14:textId="77777777" w:rsidR="00FE570B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6F22432D" w14:textId="77777777" w:rsidR="00FE570B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427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(pieczęć wykonawcy)</w:t>
                            </w:r>
                          </w:p>
                          <w:p w14:paraId="1077F808" w14:textId="77777777" w:rsidR="00FE570B" w:rsidRPr="007A427E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608" w:rsidRPr="00C01274">
              <w:rPr>
                <w:rFonts w:ascii="Arial" w:hAnsi="Arial" w:cs="Arial"/>
                <w:b/>
                <w:sz w:val="20"/>
                <w:szCs w:val="20"/>
              </w:rPr>
              <w:t xml:space="preserve"> Załącznik</w:t>
            </w:r>
            <w:r w:rsidR="005B7608" w:rsidRPr="00C01274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="005B7608" w:rsidRPr="00C01274">
              <w:rPr>
                <w:rFonts w:ascii="Arial" w:hAnsi="Arial" w:cs="Arial"/>
                <w:b/>
                <w:sz w:val="20"/>
                <w:szCs w:val="20"/>
              </w:rPr>
              <w:t>nr</w:t>
            </w:r>
            <w:r w:rsidR="005B7608" w:rsidRPr="00C01274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8A0A2E">
              <w:rPr>
                <w:rFonts w:ascii="Arial" w:hAnsi="Arial" w:cs="Arial"/>
                <w:b/>
                <w:spacing w:val="-4"/>
                <w:sz w:val="20"/>
                <w:szCs w:val="20"/>
              </w:rPr>
              <w:t>3</w:t>
            </w:r>
            <w:r w:rsidR="005B7608" w:rsidRPr="00C01274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5B7608" w:rsidRPr="00C01274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="005B7608" w:rsidRPr="00C01274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5B7608"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SIWZ</w:t>
            </w:r>
          </w:p>
          <w:p w14:paraId="6AA00EE1" w14:textId="77777777" w:rsidR="005B7608" w:rsidRPr="00C01274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1967C002" w14:textId="77777777" w:rsidR="005B7608" w:rsidRPr="00C01274" w:rsidRDefault="005B7608" w:rsidP="00231137">
            <w:pPr>
              <w:ind w:right="707"/>
              <w:jc w:val="center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3C3DC047" w14:textId="77777777" w:rsidR="005B7608" w:rsidRPr="00C01274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28063C6F" w14:textId="77777777" w:rsidR="005B7608" w:rsidRPr="00C01274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12494399" w14:textId="77777777" w:rsidR="005B7608" w:rsidRPr="00C01274" w:rsidRDefault="005B7608" w:rsidP="00231137">
            <w:pPr>
              <w:ind w:right="707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B7608" w:rsidRPr="00C01274" w14:paraId="001DCD7B" w14:textId="77777777" w:rsidTr="002B09CA">
        <w:tc>
          <w:tcPr>
            <w:tcW w:w="10173" w:type="dxa"/>
            <w:shd w:val="pct10" w:color="auto" w:fill="auto"/>
            <w:vAlign w:val="center"/>
          </w:tcPr>
          <w:p w14:paraId="2E33FC85" w14:textId="77777777" w:rsidR="005B7608" w:rsidRPr="00C01274" w:rsidRDefault="005B7608" w:rsidP="0023113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C01274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WYKONAWCY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B6B580E" w14:textId="77777777" w:rsidR="005B7608" w:rsidRPr="00C01274" w:rsidRDefault="005B7608" w:rsidP="00851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składane na podstawie</w:t>
            </w:r>
            <w:r w:rsidR="00D27202" w:rsidRPr="00C01274">
              <w:rPr>
                <w:rFonts w:ascii="Arial" w:hAnsi="Arial" w:cs="Arial"/>
                <w:b/>
                <w:sz w:val="20"/>
                <w:szCs w:val="20"/>
              </w:rPr>
              <w:t xml:space="preserve"> §17 ust 2 </w:t>
            </w:r>
            <w:r w:rsidR="00D27202" w:rsidRPr="00C01274">
              <w:rPr>
                <w:rFonts w:ascii="Arial" w:hAnsi="Arial" w:cs="Arial"/>
                <w:b/>
                <w:color w:val="000000"/>
                <w:sz w:val="20"/>
                <w:szCs w:val="20"/>
              </w:rPr>
              <w:t>Regulaminu udzielania zamówień publicznych sektorowych podprogowych obowiązujący w Pomorskiej Kolei Metropolitalnej S.A.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5B7608" w:rsidRPr="00C01274" w14:paraId="637BE8E8" w14:textId="77777777" w:rsidTr="002B09CA">
        <w:tblPrEx>
          <w:shd w:val="clear" w:color="auto" w:fill="auto"/>
        </w:tblPrEx>
        <w:trPr>
          <w:trHeight w:val="557"/>
        </w:trPr>
        <w:tc>
          <w:tcPr>
            <w:tcW w:w="10173" w:type="dxa"/>
            <w:vAlign w:val="center"/>
          </w:tcPr>
          <w:p w14:paraId="1260AA99" w14:textId="77777777" w:rsidR="005B7608" w:rsidRPr="00C01274" w:rsidRDefault="005B7608" w:rsidP="00231137">
            <w:pPr>
              <w:pStyle w:val="Bezodstpw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Przystępując</w:t>
            </w:r>
            <w:r w:rsidRPr="00C01274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Pr="00C01274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postępowania</w:t>
            </w:r>
            <w:r w:rsidRPr="00C01274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>na</w:t>
            </w:r>
          </w:p>
          <w:p w14:paraId="217D6AEE" w14:textId="34B060DA" w:rsidR="005B7608" w:rsidRPr="008A0A2E" w:rsidRDefault="005D7538" w:rsidP="00D27202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44AC">
              <w:rPr>
                <w:rFonts w:ascii="Arial" w:hAnsi="Arial" w:cs="Arial"/>
                <w:b/>
                <w:sz w:val="20"/>
                <w:szCs w:val="20"/>
              </w:rPr>
              <w:t>Utrzymanie infrastruktury elektroenergetycznej SN i nN wybranych elementów infrastruktury teletechnicznej oraz prowadzenie ruchu na sieci SN PKM</w:t>
            </w:r>
          </w:p>
        </w:tc>
      </w:tr>
      <w:tr w:rsidR="005B7608" w:rsidRPr="00C01274" w14:paraId="069343A1" w14:textId="77777777" w:rsidTr="002B09CA">
        <w:tblPrEx>
          <w:shd w:val="clear" w:color="auto" w:fill="auto"/>
        </w:tblPrEx>
        <w:tc>
          <w:tcPr>
            <w:tcW w:w="10173" w:type="dxa"/>
          </w:tcPr>
          <w:p w14:paraId="23A30465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pacing w:val="-1"/>
                <w:sz w:val="20"/>
                <w:szCs w:val="20"/>
                <w:lang w:val="pl-PL"/>
              </w:rPr>
            </w:pPr>
          </w:p>
          <w:p w14:paraId="3FEC50B0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pacing w:val="-1"/>
                <w:sz w:val="20"/>
                <w:szCs w:val="20"/>
                <w:lang w:val="pl-PL"/>
              </w:rPr>
              <w:t>Działając</w:t>
            </w:r>
            <w:r w:rsidRPr="00C01274">
              <w:rPr>
                <w:rFonts w:ascii="Arial" w:eastAsia="Calibri" w:hAnsi="Arial" w:cs="Arial"/>
                <w:b/>
                <w:bCs/>
                <w:spacing w:val="-30"/>
                <w:sz w:val="20"/>
                <w:szCs w:val="20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w</w:t>
            </w:r>
            <w:r w:rsidRPr="00C01274">
              <w:rPr>
                <w:rFonts w:ascii="Arial" w:eastAsia="Calibri" w:hAnsi="Arial" w:cs="Arial"/>
                <w:b/>
                <w:bCs/>
                <w:spacing w:val="-30"/>
                <w:sz w:val="20"/>
                <w:szCs w:val="20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imieniu</w:t>
            </w:r>
            <w:r w:rsidRPr="00C01274">
              <w:rPr>
                <w:rFonts w:ascii="Arial" w:eastAsia="Calibri" w:hAnsi="Arial" w:cs="Arial"/>
                <w:b/>
                <w:bCs/>
                <w:spacing w:val="-31"/>
                <w:sz w:val="20"/>
                <w:szCs w:val="20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Wykonawcy:</w:t>
            </w:r>
          </w:p>
          <w:p w14:paraId="67E03A0A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C01274"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  <w:t xml:space="preserve"> </w:t>
            </w:r>
          </w:p>
          <w:p w14:paraId="201F8420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</w:pPr>
          </w:p>
          <w:p w14:paraId="741C8814" w14:textId="77777777" w:rsidR="005B7608" w:rsidRPr="00C01274" w:rsidRDefault="002B09CA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pacing w:val="72"/>
                <w:w w:val="99"/>
                <w:sz w:val="20"/>
                <w:szCs w:val="20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="005B7608" w:rsidRPr="00C01274">
              <w:rPr>
                <w:rFonts w:ascii="Arial" w:eastAsia="Calibri" w:hAnsi="Arial" w:cs="Arial"/>
                <w:b/>
                <w:bCs/>
                <w:spacing w:val="72"/>
                <w:w w:val="99"/>
                <w:sz w:val="20"/>
                <w:szCs w:val="20"/>
                <w:lang w:val="pl-PL"/>
              </w:rPr>
              <w:t xml:space="preserve">              </w:t>
            </w:r>
          </w:p>
          <w:p w14:paraId="059D59E9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jc w:val="center"/>
              <w:rPr>
                <w:rFonts w:ascii="Arial" w:eastAsia="Calibri" w:hAnsi="Arial" w:cs="Arial"/>
                <w:b/>
                <w:bCs/>
                <w:spacing w:val="-1"/>
                <w:sz w:val="18"/>
                <w:szCs w:val="18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(podać</w:t>
            </w:r>
            <w:r w:rsidRPr="00C01274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nazwę</w:t>
            </w:r>
            <w:r w:rsidRPr="00C01274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i</w:t>
            </w:r>
            <w:r w:rsidRPr="00C01274">
              <w:rPr>
                <w:rFonts w:ascii="Arial" w:eastAsia="Calibri" w:hAnsi="Arial" w:cs="Arial"/>
                <w:b/>
                <w:bCs/>
                <w:spacing w:val="-8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adres</w:t>
            </w:r>
            <w:r w:rsidRPr="00C01274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pacing w:val="-1"/>
                <w:sz w:val="18"/>
                <w:szCs w:val="18"/>
                <w:lang w:val="pl-PL"/>
              </w:rPr>
              <w:t>Wykonawcy)</w:t>
            </w:r>
          </w:p>
          <w:p w14:paraId="008EEFD4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</w:p>
        </w:tc>
      </w:tr>
      <w:tr w:rsidR="005B7608" w:rsidRPr="00C01274" w14:paraId="4C5775C8" w14:textId="77777777" w:rsidTr="002B09CA">
        <w:tblPrEx>
          <w:shd w:val="clear" w:color="auto" w:fill="auto"/>
        </w:tblPrEx>
        <w:tc>
          <w:tcPr>
            <w:tcW w:w="10173" w:type="dxa"/>
          </w:tcPr>
          <w:p w14:paraId="5A962006" w14:textId="77777777" w:rsidR="005B7608" w:rsidRPr="00C01274" w:rsidRDefault="005B7608" w:rsidP="00231137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SPEŁNIENIA WARUNKÓW UDZIAŁU W POSTEPOWANIU</w:t>
            </w:r>
          </w:p>
        </w:tc>
      </w:tr>
      <w:tr w:rsidR="005B7608" w:rsidRPr="00C01274" w14:paraId="0E0066AB" w14:textId="77777777" w:rsidTr="002B09CA">
        <w:tblPrEx>
          <w:shd w:val="clear" w:color="auto" w:fill="auto"/>
        </w:tblPrEx>
        <w:trPr>
          <w:trHeight w:val="2478"/>
        </w:trPr>
        <w:tc>
          <w:tcPr>
            <w:tcW w:w="10173" w:type="dxa"/>
          </w:tcPr>
          <w:p w14:paraId="524E4DF3" w14:textId="77777777" w:rsidR="005B7608" w:rsidRPr="00C01274" w:rsidRDefault="005B7608" w:rsidP="00231137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21114A62" w14:textId="77777777" w:rsidR="005B7608" w:rsidRPr="00C01274" w:rsidRDefault="005B7608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F5F42AE" w14:textId="77777777" w:rsidR="005B7608" w:rsidRPr="00C01274" w:rsidRDefault="005B7608" w:rsidP="00231137">
            <w:pPr>
              <w:ind w:right="7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Spełniam warunki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udziału w postępowaniu określone przez zamawiającego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748DE613" w14:textId="77777777" w:rsidR="005B7608" w:rsidRPr="00C01274" w:rsidRDefault="005B7608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02C05114" w14:textId="77777777" w:rsidR="002B09CA" w:rsidRPr="00C01274" w:rsidRDefault="002B09CA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26F32E94" w14:textId="77777777" w:rsidR="002B09CA" w:rsidRPr="00C01274" w:rsidRDefault="002B09CA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5A4EB417" w14:textId="77777777" w:rsidR="005B7608" w:rsidRPr="00C01274" w:rsidRDefault="005B7608" w:rsidP="008513C2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185FBC69" w14:textId="77777777" w:rsidR="005B7608" w:rsidRPr="00C01274" w:rsidRDefault="005B7608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</w:t>
            </w:r>
            <w:r w:rsidR="00D27202" w:rsidRPr="00C01274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27202" w:rsidRPr="00C01274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7202" w:rsidRPr="00C012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……………………………………………. </w:t>
            </w:r>
          </w:p>
          <w:p w14:paraId="2BCBCAC2" w14:textId="77777777" w:rsidR="005B7608" w:rsidRPr="00C01274" w:rsidRDefault="00D27202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="005B7608" w:rsidRPr="00C01274">
              <w:rPr>
                <w:rFonts w:ascii="Arial" w:hAnsi="Arial" w:cs="Arial"/>
                <w:i/>
                <w:sz w:val="20"/>
                <w:szCs w:val="20"/>
              </w:rPr>
              <w:t>miejscowość, data</w:t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5B7608" w:rsidRPr="00C01274">
              <w:rPr>
                <w:rFonts w:ascii="Arial" w:hAnsi="Arial" w:cs="Arial"/>
                <w:i/>
                <w:sz w:val="20"/>
                <w:szCs w:val="20"/>
              </w:rPr>
              <w:t>czytelny podpis (imię i nazwisko)</w:t>
            </w:r>
          </w:p>
          <w:p w14:paraId="442E3A4F" w14:textId="77777777" w:rsidR="005B7608" w:rsidRPr="00C01274" w:rsidRDefault="005B7608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>lub podpis wraz z pieczątką wykonawcy lub osoby właściwie do tego upoważnionej</w:t>
            </w:r>
          </w:p>
          <w:p w14:paraId="3C7FCDA1" w14:textId="77777777" w:rsidR="008513C2" w:rsidRPr="00C01274" w:rsidRDefault="008513C2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B09CA" w:rsidRPr="00C01274" w14:paraId="0C84364F" w14:textId="77777777" w:rsidTr="002B09CA">
        <w:tblPrEx>
          <w:shd w:val="clear" w:color="auto" w:fill="auto"/>
        </w:tblPrEx>
        <w:trPr>
          <w:trHeight w:val="535"/>
        </w:trPr>
        <w:tc>
          <w:tcPr>
            <w:tcW w:w="10173" w:type="dxa"/>
          </w:tcPr>
          <w:p w14:paraId="406F650B" w14:textId="77777777" w:rsidR="002B09CA" w:rsidRPr="00C01274" w:rsidRDefault="002B09CA" w:rsidP="00231137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PRZESŁANEK WYKLUCZENIA Z POSTĘPOWANIA</w:t>
            </w:r>
          </w:p>
        </w:tc>
      </w:tr>
      <w:tr w:rsidR="002B09CA" w:rsidRPr="00C01274" w14:paraId="77FB2DDE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472429F9" w14:textId="77777777" w:rsidR="002B09CA" w:rsidRPr="00C01274" w:rsidRDefault="002B09CA" w:rsidP="00231137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516B14EA" w14:textId="77777777" w:rsidR="002B09CA" w:rsidRPr="00C01274" w:rsidRDefault="002B09CA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40E3E96" w14:textId="77777777" w:rsidR="002B09CA" w:rsidRPr="00C01274" w:rsidRDefault="002B09CA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183B159" w14:textId="77777777" w:rsidR="002B09CA" w:rsidRPr="00C01274" w:rsidRDefault="002B09CA" w:rsidP="00231137">
            <w:pPr>
              <w:tabs>
                <w:tab w:val="left" w:pos="9000"/>
              </w:tabs>
              <w:overflowPunct w:val="0"/>
              <w:autoSpaceDE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iCs/>
                <w:sz w:val="20"/>
                <w:szCs w:val="22"/>
              </w:rPr>
              <w:t>Brak jest podstaw do wykluczenia z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postępowania </w:t>
            </w:r>
            <w:r w:rsidRPr="00C01274">
              <w:rPr>
                <w:rFonts w:ascii="Arial" w:hAnsi="Arial" w:cs="Arial"/>
                <w:b/>
                <w:iCs/>
                <w:sz w:val="20"/>
                <w:szCs w:val="22"/>
              </w:rPr>
              <w:t>o udzielenie zamówienia publicznego w okolicznościach, o których mowa w § 15 ust. 1</w:t>
            </w:r>
            <w:r w:rsidRPr="00C01274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iCs/>
                <w:sz w:val="20"/>
                <w:szCs w:val="22"/>
              </w:rPr>
              <w:t>oraz ust. 2 pkt. 1 – 7 Regulaminu.</w:t>
            </w:r>
          </w:p>
          <w:p w14:paraId="3437674B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4C82786C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445293D9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2EFECE70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00427A08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11502222" w14:textId="77777777" w:rsidR="002B09CA" w:rsidRPr="00C01274" w:rsidRDefault="002B09CA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4A3A1FAF" w14:textId="77777777" w:rsidR="002B09CA" w:rsidRPr="00C01274" w:rsidRDefault="002B09CA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32DE60A9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182F0884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00A3CBE9" w14:textId="77777777" w:rsidR="002B09CA" w:rsidRDefault="002B09CA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F66709D" w14:textId="77777777" w:rsidR="008A0A2E" w:rsidRPr="00C01274" w:rsidRDefault="008A0A2E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B09CA" w:rsidRPr="00C01274" w14:paraId="10FC4083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7A1BA0FF" w14:textId="77777777" w:rsidR="002B09CA" w:rsidRPr="00C01274" w:rsidRDefault="002B09CA" w:rsidP="00231137">
            <w:pPr>
              <w:widowControl w:val="0"/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lastRenderedPageBreak/>
              <w:t>*Nie wypełniać jeśli nie dotyczy</w:t>
            </w:r>
          </w:p>
        </w:tc>
      </w:tr>
      <w:tr w:rsidR="002B09CA" w:rsidRPr="00C01274" w14:paraId="08490CBE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3843AE64" w14:textId="77777777" w:rsidR="002B09CA" w:rsidRPr="00C01274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861323" w14:textId="77777777" w:rsidR="002B09CA" w:rsidRPr="00C01274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*Zachodzą w stosunku do mnie podstawy wykluczenia z postępowania na podstawie </w:t>
            </w:r>
            <w:r w:rsidRPr="00C01274">
              <w:rPr>
                <w:rFonts w:ascii="Arial" w:hAnsi="Arial" w:cs="Arial"/>
                <w:iCs/>
                <w:sz w:val="20"/>
                <w:szCs w:val="22"/>
              </w:rPr>
              <w:t>§15 ust…………..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Regulaminu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(podać mającą zastosowanie podstawę wykluczenia spośród wymienionych w </w:t>
            </w:r>
            <w:r w:rsidRPr="00C01274">
              <w:rPr>
                <w:rFonts w:ascii="Arial" w:hAnsi="Arial" w:cs="Arial"/>
                <w:iCs/>
                <w:sz w:val="20"/>
                <w:szCs w:val="22"/>
              </w:rPr>
              <w:t>§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>15 ust. 1 pkt 2-3, 5-9 lub ust. 2 Regulaminu).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Jednocześnie oświadczam, że w związku z ww. okolicznością, na podstawie </w:t>
            </w:r>
            <w:r w:rsidRPr="00C01274">
              <w:rPr>
                <w:rFonts w:ascii="Arial" w:hAnsi="Arial" w:cs="Arial"/>
                <w:iCs/>
                <w:sz w:val="20"/>
                <w:szCs w:val="22"/>
              </w:rPr>
              <w:t>§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>15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ust. 5 Regulaminu podjąłem następujące środki naprawcze: ……………………………..…………………………….</w:t>
            </w:r>
          </w:p>
          <w:p w14:paraId="0D98F345" w14:textId="77777777" w:rsidR="002B09CA" w:rsidRPr="00C01274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……………………………………………………………………………………………...…………………………………..</w:t>
            </w:r>
          </w:p>
          <w:p w14:paraId="3FB95178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……………………………………………………………………………………...……..…………………...........…………</w:t>
            </w:r>
          </w:p>
          <w:p w14:paraId="4377334C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</w:t>
            </w:r>
          </w:p>
          <w:p w14:paraId="4EF7C81F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</w:t>
            </w:r>
          </w:p>
          <w:p w14:paraId="12C51B1E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EADF6D0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2E243C8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D4F2EAB" w14:textId="77777777" w:rsidR="002B09CA" w:rsidRPr="00C01274" w:rsidRDefault="002B09CA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01BE15E4" w14:textId="77777777" w:rsidR="002B09CA" w:rsidRPr="00C01274" w:rsidRDefault="002B09CA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745A6F0B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4C62E113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08616BD9" w14:textId="77777777" w:rsidR="002B09CA" w:rsidRPr="00C01274" w:rsidRDefault="002B09CA" w:rsidP="00231137">
            <w:pPr>
              <w:widowControl w:val="0"/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C73246C" w14:textId="77777777" w:rsidR="002B09CA" w:rsidRPr="00C01274" w:rsidRDefault="002B09CA" w:rsidP="00231137">
            <w:pPr>
              <w:widowControl w:val="0"/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5B7608" w:rsidRPr="00C01274" w14:paraId="79EA3BA0" w14:textId="77777777" w:rsidTr="002B09CA">
        <w:tblPrEx>
          <w:shd w:val="clear" w:color="auto" w:fill="auto"/>
        </w:tblPrEx>
        <w:trPr>
          <w:trHeight w:val="489"/>
        </w:trPr>
        <w:tc>
          <w:tcPr>
            <w:tcW w:w="10173" w:type="dxa"/>
          </w:tcPr>
          <w:p w14:paraId="757A8FC4" w14:textId="77777777" w:rsidR="005B7608" w:rsidRPr="00C01274" w:rsidRDefault="005B7608" w:rsidP="00231137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PODANYCH INFORMACJI</w:t>
            </w:r>
          </w:p>
        </w:tc>
      </w:tr>
      <w:tr w:rsidR="005B7608" w:rsidRPr="00C01274" w14:paraId="3EF6CFE6" w14:textId="77777777" w:rsidTr="002B09CA">
        <w:trPr>
          <w:trHeight w:val="2374"/>
        </w:trPr>
        <w:tc>
          <w:tcPr>
            <w:tcW w:w="10173" w:type="dxa"/>
            <w:tcBorders>
              <w:bottom w:val="single" w:sz="4" w:space="0" w:color="auto"/>
            </w:tcBorders>
          </w:tcPr>
          <w:p w14:paraId="29FE58D8" w14:textId="77777777" w:rsidR="005B7608" w:rsidRPr="00C01274" w:rsidRDefault="005B7608" w:rsidP="00231137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1DA329B7" w14:textId="77777777" w:rsidR="005B7608" w:rsidRPr="00C01274" w:rsidRDefault="005B7608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178423C1" w14:textId="77777777" w:rsidR="005B7608" w:rsidRPr="00C01274" w:rsidRDefault="005B7608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5C6786" w14:textId="77777777" w:rsidR="00D27202" w:rsidRPr="00C01274" w:rsidRDefault="00D27202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FC534D" w14:textId="77777777" w:rsidR="00D27202" w:rsidRPr="00C01274" w:rsidRDefault="00D27202" w:rsidP="00D27202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4D147FB9" w14:textId="77777777" w:rsidR="00D27202" w:rsidRPr="00C01274" w:rsidRDefault="00D27202" w:rsidP="00D27202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2674B260" w14:textId="77777777" w:rsidR="00D27202" w:rsidRPr="00C01274" w:rsidRDefault="00D27202" w:rsidP="00D27202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65EBE25E" w14:textId="77777777" w:rsidR="00D27202" w:rsidRPr="00C01274" w:rsidRDefault="00D27202" w:rsidP="00D27202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255813A8" w14:textId="77777777" w:rsidR="005B7608" w:rsidRPr="00C01274" w:rsidRDefault="005B7608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1D92896B" w14:textId="77777777" w:rsidR="0041294B" w:rsidRPr="00C01274" w:rsidRDefault="0041294B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B5F143D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9984871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7220008C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0C1F178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B59771D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723B6A4D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6C69F2D9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79657CF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DB3661C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066105B6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324B9CF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2F917DC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69152EB5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6CADC326" w14:textId="77777777" w:rsidR="005D7538" w:rsidRP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9DEB751" w14:textId="3EEAE3A3" w:rsidR="005D7538" w:rsidRPr="005D7538" w:rsidRDefault="005D7538" w:rsidP="005D753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  <w:r w:rsidRPr="005D7538">
        <w:rPr>
          <w:rFonts w:ascii="Arial" w:hAnsi="Arial" w:cs="Arial"/>
          <w:b/>
          <w:sz w:val="20"/>
          <w:szCs w:val="20"/>
        </w:rPr>
        <w:t>Załącznik nr 4 do SIWZ</w:t>
      </w:r>
    </w:p>
    <w:p w14:paraId="002B6BAE" w14:textId="77777777" w:rsidR="005D7538" w:rsidRPr="00C01274" w:rsidRDefault="005D7538" w:rsidP="005D7538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  <w:r w:rsidRPr="00C0127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88960" behindDoc="0" locked="0" layoutInCell="1" allowOverlap="1" wp14:anchorId="3B2FD831" wp14:editId="358594E3">
                <wp:simplePos x="0" y="0"/>
                <wp:positionH relativeFrom="column">
                  <wp:posOffset>19685</wp:posOffset>
                </wp:positionH>
                <wp:positionV relativeFrom="paragraph">
                  <wp:posOffset>17780</wp:posOffset>
                </wp:positionV>
                <wp:extent cx="1903095" cy="772160"/>
                <wp:effectExtent l="0" t="0" r="20955" b="2794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116E2" w14:textId="77777777" w:rsidR="005D7538" w:rsidRDefault="005D7538" w:rsidP="005D7538"/>
                          <w:p w14:paraId="4587A84E" w14:textId="77777777" w:rsidR="005D7538" w:rsidRDefault="005D7538" w:rsidP="005D7538"/>
                          <w:p w14:paraId="005087C4" w14:textId="77777777" w:rsidR="005D7538" w:rsidRDefault="005D7538" w:rsidP="005D7538"/>
                          <w:p w14:paraId="2C750BFF" w14:textId="77777777" w:rsidR="005D7538" w:rsidRDefault="005D7538" w:rsidP="005D7538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215A0C68" w14:textId="77777777" w:rsidR="005D7538" w:rsidRPr="00FD2CB4" w:rsidRDefault="005D7538" w:rsidP="005D753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2FD831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7" type="#_x0000_t202" style="position:absolute;margin-left:1.55pt;margin-top:1.4pt;width:149.85pt;height:60.8pt;z-index:2516889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" strokeweight=".5pt">
                <v:textbox inset=".25pt,.25pt,.25pt,.25pt">
                  <w:txbxContent>
                    <w:p w14:paraId="187116E2" w14:textId="77777777" w:rsidR="005D7538" w:rsidRDefault="005D7538" w:rsidP="005D7538"/>
                    <w:p w14:paraId="4587A84E" w14:textId="77777777" w:rsidR="005D7538" w:rsidRDefault="005D7538" w:rsidP="005D7538"/>
                    <w:p w14:paraId="005087C4" w14:textId="77777777" w:rsidR="005D7538" w:rsidRDefault="005D7538" w:rsidP="005D7538"/>
                    <w:p w14:paraId="2C750BFF" w14:textId="77777777" w:rsidR="005D7538" w:rsidRDefault="005D7538" w:rsidP="005D7538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215A0C68" w14:textId="77777777" w:rsidR="005D7538" w:rsidRPr="00FD2CB4" w:rsidRDefault="005D7538" w:rsidP="005D7538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</w:p>
    <w:p w14:paraId="1CCEB01B" w14:textId="77777777" w:rsidR="005D7538" w:rsidRPr="00C01274" w:rsidRDefault="005D7538" w:rsidP="005D7538">
      <w:pPr>
        <w:suppressAutoHyphens/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4046B0A3" w14:textId="77777777" w:rsidR="005D7538" w:rsidRPr="00C01274" w:rsidRDefault="005D7538" w:rsidP="005D7538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2F3213F" w14:textId="77777777" w:rsidR="005D7538" w:rsidRPr="00C01274" w:rsidRDefault="005D7538" w:rsidP="005D7538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44F6B64" w14:textId="77777777" w:rsidR="005D7538" w:rsidRPr="00C01274" w:rsidRDefault="005D7538" w:rsidP="005D7538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25D7BEC3" w14:textId="77777777" w:rsidR="005D7538" w:rsidRPr="00C01274" w:rsidRDefault="005D7538" w:rsidP="005D7538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0BDF3D0" w14:textId="77777777" w:rsidR="005D7538" w:rsidRPr="00C01274" w:rsidRDefault="005D7538" w:rsidP="005D7538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23F5C82" w14:textId="77777777" w:rsidR="005D7538" w:rsidRPr="00C01274" w:rsidRDefault="005D7538" w:rsidP="005D7538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03CCE14A" w14:textId="77777777" w:rsidR="005D7538" w:rsidRPr="00C01274" w:rsidRDefault="005D7538" w:rsidP="005D7538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>WYKAZ USŁUG</w:t>
      </w:r>
    </w:p>
    <w:p w14:paraId="65EB834F" w14:textId="77777777" w:rsidR="005D7538" w:rsidRPr="00C01274" w:rsidRDefault="005D7538" w:rsidP="005D7538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1663D4C3" w14:textId="405C14CC" w:rsidR="005D7538" w:rsidRDefault="005D7538" w:rsidP="005D7538">
      <w:pPr>
        <w:suppressAutoHyphens/>
        <w:spacing w:line="276" w:lineRule="auto"/>
        <w:jc w:val="both"/>
        <w:rPr>
          <w:rFonts w:ascii="Arial" w:hAnsi="Arial" w:cs="Arial"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>w postępowaniu o udzielenie zamówienia publicznego na</w:t>
      </w:r>
      <w:r w:rsidR="008B0463">
        <w:rPr>
          <w:rFonts w:ascii="Arial" w:hAnsi="Arial" w:cs="Arial"/>
          <w:bCs/>
          <w:sz w:val="20"/>
          <w:szCs w:val="22"/>
          <w:lang w:eastAsia="ar-SA"/>
        </w:rPr>
        <w:t>:</w:t>
      </w:r>
    </w:p>
    <w:p w14:paraId="17196D15" w14:textId="79DD538A" w:rsidR="005D7538" w:rsidRPr="00C01274" w:rsidRDefault="005D7538" w:rsidP="005D7538">
      <w:pPr>
        <w:suppressAutoHyphens/>
        <w:spacing w:line="276" w:lineRule="auto"/>
        <w:jc w:val="both"/>
        <w:rPr>
          <w:rFonts w:ascii="Arial" w:hAnsi="Arial" w:cs="Arial"/>
          <w:b/>
          <w:bCs/>
          <w:iCs/>
          <w:sz w:val="20"/>
          <w:szCs w:val="22"/>
          <w:lang w:eastAsia="ar-SA"/>
        </w:rPr>
      </w:pPr>
      <w:r>
        <w:rPr>
          <w:rFonts w:ascii="Arial" w:hAnsi="Arial" w:cs="Arial"/>
          <w:b/>
          <w:bCs/>
          <w:sz w:val="20"/>
          <w:szCs w:val="22"/>
          <w:lang w:eastAsia="ar-SA"/>
        </w:rPr>
        <w:t>„</w:t>
      </w:r>
      <w:r w:rsidRPr="005844AC">
        <w:rPr>
          <w:rFonts w:ascii="Arial" w:hAnsi="Arial" w:cs="Arial"/>
          <w:b/>
          <w:sz w:val="20"/>
          <w:szCs w:val="20"/>
        </w:rPr>
        <w:t>Utrzymanie infrastruktury elektroenergetycznej SN i nN wybranych elementów infrastruktury teletechnicznej oraz prowadzenie ruchu na sieci SN PKM</w:t>
      </w:r>
      <w:r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457A6A03" w14:textId="77777777" w:rsidR="005D7538" w:rsidRPr="00C01274" w:rsidRDefault="005D7538" w:rsidP="005D7538">
      <w:pPr>
        <w:suppressAutoHyphens/>
        <w:autoSpaceDE w:val="0"/>
        <w:spacing w:line="276" w:lineRule="auto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0441D574" w14:textId="77777777" w:rsidR="005D7538" w:rsidRPr="00C01274" w:rsidRDefault="005D7538" w:rsidP="005D7538">
      <w:pPr>
        <w:suppressAutoHyphens/>
        <w:autoSpaceDE w:val="0"/>
        <w:spacing w:line="276" w:lineRule="auto"/>
        <w:jc w:val="both"/>
        <w:rPr>
          <w:rFonts w:ascii="Arial" w:hAnsi="Arial" w:cs="Arial"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>Wykaz usług wykonanych w ciągu ostatnich 3 lat, przed upływem terminu składania ofert, a jeżeli okres prowadzenia działalności jest krótszy - w tym okresie.</w:t>
      </w:r>
    </w:p>
    <w:p w14:paraId="6CA666E1" w14:textId="77777777" w:rsidR="005D7538" w:rsidRPr="00C01274" w:rsidRDefault="005D7538" w:rsidP="005D7538">
      <w:pPr>
        <w:suppressAutoHyphens/>
        <w:spacing w:line="276" w:lineRule="auto"/>
        <w:jc w:val="both"/>
        <w:rPr>
          <w:rFonts w:ascii="Arial" w:hAnsi="Arial" w:cs="Arial"/>
          <w:bCs/>
          <w:sz w:val="22"/>
          <w:szCs w:val="22"/>
          <w:lang w:eastAsia="ar-SA"/>
        </w:rPr>
      </w:pPr>
    </w:p>
    <w:tbl>
      <w:tblPr>
        <w:tblW w:w="1077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610"/>
        <w:gridCol w:w="3360"/>
        <w:gridCol w:w="1701"/>
        <w:gridCol w:w="1701"/>
        <w:gridCol w:w="1701"/>
        <w:gridCol w:w="1701"/>
      </w:tblGrid>
      <w:tr w:rsidR="005D7538" w:rsidRPr="00C01274" w14:paraId="1A9D3A69" w14:textId="77777777" w:rsidTr="00BC5761">
        <w:trPr>
          <w:trHeight w:val="213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14:paraId="46C5B83B" w14:textId="77777777" w:rsidR="005D7538" w:rsidRPr="00C01274" w:rsidRDefault="005D7538" w:rsidP="00142691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14:paraId="2A3977E4" w14:textId="77777777" w:rsidR="005D7538" w:rsidRPr="00C01274" w:rsidRDefault="005D7538" w:rsidP="00142691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Rodzaj usługi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14:paraId="79B9321A" w14:textId="77777777" w:rsidR="005D7538" w:rsidRPr="00C01274" w:rsidRDefault="005D7538" w:rsidP="00142691">
            <w:pPr>
              <w:suppressAutoHyphens/>
              <w:snapToGrid w:val="0"/>
              <w:spacing w:line="276" w:lineRule="auto"/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Nazwa i adres odbiorcy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0C40C33" w14:textId="77777777" w:rsidR="005D7538" w:rsidRPr="00C01274" w:rsidRDefault="005D7538" w:rsidP="00142691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Data wykonania Usług</w:t>
            </w:r>
          </w:p>
          <w:p w14:paraId="0C14EB01" w14:textId="77777777" w:rsidR="005D7538" w:rsidRPr="00C01274" w:rsidRDefault="005D7538" w:rsidP="00142691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(w układzie dzień/miesiąc/rok)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883D1D" w14:textId="77777777" w:rsidR="005D7538" w:rsidRPr="00C01274" w:rsidRDefault="005D7538" w:rsidP="00142691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Wartość Usług</w:t>
            </w:r>
          </w:p>
        </w:tc>
      </w:tr>
      <w:tr w:rsidR="005D7538" w:rsidRPr="00C01274" w14:paraId="13608002" w14:textId="77777777" w:rsidTr="00BC5761">
        <w:trPr>
          <w:trHeight w:val="213"/>
        </w:trPr>
        <w:tc>
          <w:tcPr>
            <w:tcW w:w="610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1CD67C74" w14:textId="77777777" w:rsidR="005D7538" w:rsidRPr="00C01274" w:rsidRDefault="005D7538" w:rsidP="00142691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360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6B712B5B" w14:textId="77777777" w:rsidR="005D7538" w:rsidRPr="00C01274" w:rsidRDefault="005D7538" w:rsidP="00142691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6F992B41" w14:textId="77777777" w:rsidR="005D7538" w:rsidRPr="00C01274" w:rsidRDefault="005D7538" w:rsidP="00142691">
            <w:pPr>
              <w:suppressAutoHyphens/>
              <w:snapToGrid w:val="0"/>
              <w:spacing w:line="276" w:lineRule="auto"/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21D5DB7" w14:textId="77777777" w:rsidR="005D7538" w:rsidRPr="00C01274" w:rsidRDefault="005D7538" w:rsidP="00142691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Rozpoczęcia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BA10E20" w14:textId="77777777" w:rsidR="005D7538" w:rsidRPr="00C01274" w:rsidRDefault="005D7538" w:rsidP="00142691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Zakończenia 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CA79089" w14:textId="77777777" w:rsidR="005D7538" w:rsidRPr="00C01274" w:rsidRDefault="005D7538" w:rsidP="00142691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5D7538" w:rsidRPr="00C01274" w14:paraId="6E7439E3" w14:textId="77777777" w:rsidTr="00BC5761">
        <w:trPr>
          <w:trHeight w:val="241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81B94F4" w14:textId="77777777" w:rsidR="005D7538" w:rsidRPr="00C01274" w:rsidRDefault="005D7538" w:rsidP="00142691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  <w:p w14:paraId="552E58BD" w14:textId="77777777" w:rsidR="005D7538" w:rsidRPr="00C01274" w:rsidRDefault="005D7538" w:rsidP="00142691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1.</w:t>
            </w:r>
          </w:p>
          <w:p w14:paraId="6E0F2D7D" w14:textId="77777777" w:rsidR="005D7538" w:rsidRPr="00C01274" w:rsidRDefault="005D7538" w:rsidP="00142691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5104A7" w14:textId="28144791" w:rsidR="005D7538" w:rsidRPr="00C01274" w:rsidRDefault="00BC5761" w:rsidP="00142691">
            <w:pPr>
              <w:suppressAutoHyphens/>
              <w:snapToGrid w:val="0"/>
              <w:spacing w:line="276" w:lineRule="auto"/>
              <w:ind w:right="-2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5F5592">
              <w:rPr>
                <w:rFonts w:ascii="Arial" w:hAnsi="Arial" w:cs="Arial"/>
                <w:b/>
                <w:sz w:val="20"/>
                <w:szCs w:val="22"/>
                <w:lang w:eastAsia="ar-SA"/>
              </w:rPr>
              <w:t xml:space="preserve">zamówienie polegające na prowadzeniu utrzymania (prac </w:t>
            </w:r>
            <w:r w:rsidRPr="005F5592">
              <w:rPr>
                <w:rFonts w:ascii="Arial" w:hAnsi="Arial" w:cs="Arial"/>
                <w:b/>
                <w:bCs/>
                <w:iCs/>
                <w:sz w:val="20"/>
                <w:szCs w:val="22"/>
                <w:lang w:eastAsia="ar-SA"/>
              </w:rPr>
              <w:t>konserwacyjnych, serwisowych, awaryjnych oraz pomiarowych)</w:t>
            </w:r>
            <w:r w:rsidRPr="005F5592">
              <w:rPr>
                <w:rFonts w:ascii="Arial" w:hAnsi="Arial" w:cs="Arial"/>
                <w:b/>
                <w:sz w:val="20"/>
                <w:szCs w:val="22"/>
                <w:lang w:eastAsia="ar-SA"/>
              </w:rPr>
              <w:t xml:space="preserve"> urządzeń i instalacji elektroenergetycznych sieci SN i nN przez okres co najmniej jednego roku (12 miesięcy)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2C5867" w14:textId="77777777" w:rsidR="005D7538" w:rsidRPr="00C01274" w:rsidRDefault="005D7538" w:rsidP="00142691">
            <w:pPr>
              <w:suppressAutoHyphens/>
              <w:snapToGrid w:val="0"/>
              <w:spacing w:line="276" w:lineRule="auto"/>
              <w:ind w:left="-107" w:right="-108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4A2C" w14:textId="77777777" w:rsidR="005D7538" w:rsidRPr="00C01274" w:rsidRDefault="005D7538" w:rsidP="00142691">
            <w:pPr>
              <w:suppressAutoHyphens/>
              <w:snapToGrid w:val="0"/>
              <w:spacing w:line="276" w:lineRule="auto"/>
              <w:ind w:left="-108" w:right="-84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26342" w14:textId="77777777" w:rsidR="005D7538" w:rsidRPr="00C01274" w:rsidRDefault="005D7538" w:rsidP="00142691">
            <w:pPr>
              <w:suppressAutoHyphens/>
              <w:snapToGrid w:val="0"/>
              <w:spacing w:line="276" w:lineRule="auto"/>
              <w:ind w:left="-108" w:right="-84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6BCC3" w14:textId="77777777" w:rsidR="005D7538" w:rsidRPr="00C01274" w:rsidRDefault="005D7538" w:rsidP="00142691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</w:tbl>
    <w:p w14:paraId="40206330" w14:textId="77777777" w:rsidR="005D7538" w:rsidRPr="00C01274" w:rsidRDefault="005D7538" w:rsidP="005D7538">
      <w:pPr>
        <w:suppressAutoHyphens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3589F77D" w14:textId="77777777" w:rsidR="005D7538" w:rsidRPr="00C01274" w:rsidRDefault="005D7538" w:rsidP="005D7538">
      <w:pPr>
        <w:suppressAutoHyphens/>
        <w:spacing w:line="276" w:lineRule="auto"/>
        <w:jc w:val="both"/>
        <w:rPr>
          <w:rFonts w:ascii="Arial" w:hAnsi="Arial" w:cs="Arial"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sz w:val="20"/>
          <w:szCs w:val="22"/>
          <w:lang w:eastAsia="ar-SA"/>
        </w:rPr>
        <w:t>UWAGA:</w:t>
      </w:r>
      <w:r w:rsidRPr="00C01274">
        <w:rPr>
          <w:rFonts w:ascii="Arial" w:hAnsi="Arial" w:cs="Arial"/>
          <w:sz w:val="20"/>
          <w:szCs w:val="22"/>
          <w:lang w:eastAsia="ar-SA"/>
        </w:rPr>
        <w:t xml:space="preserve"> Do wykazu należy załączyć </w:t>
      </w:r>
      <w:r w:rsidRPr="00C01274">
        <w:rPr>
          <w:rFonts w:ascii="Arial" w:hAnsi="Arial" w:cs="Arial"/>
          <w:b/>
          <w:sz w:val="20"/>
          <w:szCs w:val="22"/>
          <w:lang w:eastAsia="ar-SA"/>
        </w:rPr>
        <w:t>dowody</w:t>
      </w:r>
      <w:r w:rsidRPr="00C01274">
        <w:rPr>
          <w:rFonts w:ascii="Arial" w:hAnsi="Arial" w:cs="Arial"/>
          <w:sz w:val="20"/>
          <w:szCs w:val="22"/>
          <w:lang w:eastAsia="ar-SA"/>
        </w:rPr>
        <w:t xml:space="preserve"> potwierdzające, że wskazane powyżej usługi zostały wykonane należycie.</w:t>
      </w:r>
    </w:p>
    <w:p w14:paraId="08E84217" w14:textId="77777777" w:rsidR="005D7538" w:rsidRPr="00C01274" w:rsidRDefault="005D7538" w:rsidP="005D7538">
      <w:pPr>
        <w:suppressAutoHyphens/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513C315D" w14:textId="77777777" w:rsidR="005D7538" w:rsidRPr="00C01274" w:rsidRDefault="005D7538" w:rsidP="005D7538">
      <w:pPr>
        <w:suppressAutoHyphens/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0D3EA1CB" w14:textId="77777777" w:rsidR="005D7538" w:rsidRPr="00C01274" w:rsidRDefault="005D7538" w:rsidP="005D7538">
      <w:pPr>
        <w:suppressAutoHyphens/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36D19687" w14:textId="77777777" w:rsidR="005D7538" w:rsidRPr="00C01274" w:rsidRDefault="005D7538" w:rsidP="005D7538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21889236" w14:textId="77777777" w:rsidR="005D7538" w:rsidRPr="00C01274" w:rsidRDefault="005D7538" w:rsidP="005D7538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C01274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C01274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0F5DDAF1" w14:textId="4CEAAD66" w:rsidR="005D7538" w:rsidRPr="00C01274" w:rsidRDefault="005D7538" w:rsidP="005D7538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</w:t>
      </w:r>
      <w:r w:rsidR="00BC5761">
        <w:rPr>
          <w:rFonts w:ascii="Arial" w:hAnsi="Arial" w:cs="Arial"/>
          <w:i/>
          <w:sz w:val="20"/>
          <w:szCs w:val="20"/>
        </w:rPr>
        <w:t xml:space="preserve">     </w:t>
      </w:r>
      <w:r w:rsidRPr="00C01274">
        <w:rPr>
          <w:rFonts w:ascii="Arial" w:hAnsi="Arial" w:cs="Arial"/>
          <w:i/>
          <w:sz w:val="20"/>
          <w:szCs w:val="20"/>
        </w:rPr>
        <w:t xml:space="preserve">  lub podpis wraz z pieczątką wykonawcy lub </w:t>
      </w:r>
    </w:p>
    <w:p w14:paraId="01FF346F" w14:textId="77777777" w:rsidR="008B0463" w:rsidRDefault="00BC5761" w:rsidP="00BC5761">
      <w:pPr>
        <w:spacing w:line="276" w:lineRule="auto"/>
        <w:ind w:left="4248" w:firstLine="708"/>
        <w:contextualSpacing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</w:t>
      </w:r>
      <w:r w:rsidR="005D7538" w:rsidRPr="00C01274">
        <w:rPr>
          <w:rFonts w:ascii="Arial" w:hAnsi="Arial" w:cs="Arial"/>
          <w:i/>
          <w:sz w:val="20"/>
          <w:szCs w:val="20"/>
        </w:rPr>
        <w:t xml:space="preserve">osoby właściwie do tego upoważnionej </w:t>
      </w:r>
    </w:p>
    <w:p w14:paraId="162F7F69" w14:textId="77777777" w:rsidR="008B0463" w:rsidRDefault="008B0463" w:rsidP="00BC5761">
      <w:pPr>
        <w:spacing w:line="276" w:lineRule="auto"/>
        <w:ind w:left="4248" w:firstLine="708"/>
        <w:contextualSpacing/>
        <w:rPr>
          <w:rFonts w:ascii="Arial" w:hAnsi="Arial" w:cs="Arial"/>
          <w:i/>
          <w:sz w:val="20"/>
          <w:szCs w:val="20"/>
        </w:rPr>
      </w:pPr>
    </w:p>
    <w:p w14:paraId="37378B0E" w14:textId="77777777" w:rsidR="008B0463" w:rsidRDefault="008B0463" w:rsidP="00BC5761">
      <w:pPr>
        <w:spacing w:line="276" w:lineRule="auto"/>
        <w:ind w:left="4248" w:firstLine="708"/>
        <w:contextualSpacing/>
        <w:rPr>
          <w:rFonts w:ascii="Arial" w:hAnsi="Arial" w:cs="Arial"/>
          <w:i/>
          <w:sz w:val="20"/>
          <w:szCs w:val="20"/>
        </w:rPr>
      </w:pPr>
    </w:p>
    <w:p w14:paraId="68DE5C7E" w14:textId="77777777" w:rsidR="008B0463" w:rsidRDefault="008B0463" w:rsidP="00BC5761">
      <w:pPr>
        <w:spacing w:line="276" w:lineRule="auto"/>
        <w:ind w:left="4248" w:firstLine="708"/>
        <w:contextualSpacing/>
        <w:rPr>
          <w:rFonts w:ascii="Arial" w:hAnsi="Arial" w:cs="Arial"/>
          <w:i/>
          <w:sz w:val="20"/>
          <w:szCs w:val="20"/>
        </w:rPr>
      </w:pPr>
    </w:p>
    <w:p w14:paraId="358F47C2" w14:textId="77777777" w:rsidR="008B0463" w:rsidRDefault="008B0463" w:rsidP="00BC5761">
      <w:pPr>
        <w:spacing w:line="276" w:lineRule="auto"/>
        <w:ind w:left="4248" w:firstLine="708"/>
        <w:contextualSpacing/>
        <w:rPr>
          <w:rFonts w:ascii="Arial" w:hAnsi="Arial" w:cs="Arial"/>
          <w:i/>
          <w:sz w:val="20"/>
          <w:szCs w:val="20"/>
        </w:rPr>
      </w:pPr>
    </w:p>
    <w:p w14:paraId="54C0AC3A" w14:textId="77777777" w:rsidR="008B0463" w:rsidRDefault="008B0463" w:rsidP="00BC5761">
      <w:pPr>
        <w:spacing w:line="276" w:lineRule="auto"/>
        <w:ind w:left="4248" w:firstLine="708"/>
        <w:contextualSpacing/>
        <w:rPr>
          <w:rFonts w:ascii="Arial" w:hAnsi="Arial" w:cs="Arial"/>
          <w:i/>
          <w:sz w:val="20"/>
          <w:szCs w:val="20"/>
        </w:rPr>
      </w:pPr>
    </w:p>
    <w:p w14:paraId="7E9C033C" w14:textId="77777777" w:rsidR="008B0463" w:rsidRDefault="008B0463" w:rsidP="00BC5761">
      <w:pPr>
        <w:spacing w:line="276" w:lineRule="auto"/>
        <w:ind w:left="4248" w:firstLine="708"/>
        <w:contextualSpacing/>
        <w:rPr>
          <w:rFonts w:ascii="Arial" w:hAnsi="Arial" w:cs="Arial"/>
          <w:i/>
          <w:sz w:val="20"/>
          <w:szCs w:val="20"/>
        </w:rPr>
      </w:pPr>
    </w:p>
    <w:p w14:paraId="55615CBA" w14:textId="53CD5EC7" w:rsidR="008B0463" w:rsidRPr="005D7538" w:rsidRDefault="008B0463" w:rsidP="008B046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  <w:r w:rsidRPr="005D7538">
        <w:rPr>
          <w:rFonts w:ascii="Arial" w:hAnsi="Arial" w:cs="Arial"/>
          <w:b/>
          <w:sz w:val="20"/>
          <w:szCs w:val="20"/>
        </w:rPr>
        <w:t xml:space="preserve">Załącznik nr </w:t>
      </w:r>
      <w:r>
        <w:rPr>
          <w:rFonts w:ascii="Arial" w:hAnsi="Arial" w:cs="Arial"/>
          <w:b/>
          <w:sz w:val="20"/>
          <w:szCs w:val="20"/>
        </w:rPr>
        <w:t>5</w:t>
      </w:r>
      <w:r w:rsidRPr="005D7538">
        <w:rPr>
          <w:rFonts w:ascii="Arial" w:hAnsi="Arial" w:cs="Arial"/>
          <w:b/>
          <w:sz w:val="20"/>
          <w:szCs w:val="20"/>
        </w:rPr>
        <w:t xml:space="preserve"> do SIWZ</w:t>
      </w:r>
    </w:p>
    <w:p w14:paraId="132F3AEB" w14:textId="77777777" w:rsidR="008B0463" w:rsidRPr="00C01274" w:rsidRDefault="008B0463" w:rsidP="008B0463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  <w:r w:rsidRPr="00C0127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91008" behindDoc="0" locked="0" layoutInCell="1" allowOverlap="1" wp14:anchorId="682FCEDC" wp14:editId="0D1FC97B">
                <wp:simplePos x="0" y="0"/>
                <wp:positionH relativeFrom="column">
                  <wp:posOffset>19685</wp:posOffset>
                </wp:positionH>
                <wp:positionV relativeFrom="paragraph">
                  <wp:posOffset>17780</wp:posOffset>
                </wp:positionV>
                <wp:extent cx="1903095" cy="772160"/>
                <wp:effectExtent l="0" t="0" r="20955" b="2794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CAA33" w14:textId="77777777" w:rsidR="008B0463" w:rsidRDefault="008B0463" w:rsidP="008B0463"/>
                          <w:p w14:paraId="020A2E8A" w14:textId="77777777" w:rsidR="008B0463" w:rsidRDefault="008B0463" w:rsidP="008B0463"/>
                          <w:p w14:paraId="5BA80699" w14:textId="77777777" w:rsidR="008B0463" w:rsidRDefault="008B0463" w:rsidP="008B0463"/>
                          <w:p w14:paraId="58120AB4" w14:textId="77777777" w:rsidR="008B0463" w:rsidRDefault="008B0463" w:rsidP="008B046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4731742E" w14:textId="77777777" w:rsidR="008B0463" w:rsidRPr="00FD2CB4" w:rsidRDefault="008B0463" w:rsidP="008B0463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FCEDC" id="Pole tekstowe 1" o:spid="_x0000_s1028" type="#_x0000_t202" style="position:absolute;margin-left:1.55pt;margin-top:1.4pt;width:149.85pt;height:60.8pt;z-index:2516910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" strokeweight=".5pt">
                <v:textbox inset=".25pt,.25pt,.25pt,.25pt">
                  <w:txbxContent>
                    <w:p w14:paraId="33ACAA33" w14:textId="77777777" w:rsidR="008B0463" w:rsidRDefault="008B0463" w:rsidP="008B0463"/>
                    <w:p w14:paraId="020A2E8A" w14:textId="77777777" w:rsidR="008B0463" w:rsidRDefault="008B0463" w:rsidP="008B0463"/>
                    <w:p w14:paraId="5BA80699" w14:textId="77777777" w:rsidR="008B0463" w:rsidRDefault="008B0463" w:rsidP="008B0463"/>
                    <w:p w14:paraId="58120AB4" w14:textId="77777777" w:rsidR="008B0463" w:rsidRDefault="008B0463" w:rsidP="008B046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4731742E" w14:textId="77777777" w:rsidR="008B0463" w:rsidRPr="00FD2CB4" w:rsidRDefault="008B0463" w:rsidP="008B0463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</w:p>
    <w:p w14:paraId="15F3F9B4" w14:textId="77777777" w:rsidR="008B0463" w:rsidRPr="00C01274" w:rsidRDefault="008B0463" w:rsidP="008B0463">
      <w:pPr>
        <w:suppressAutoHyphens/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4BBF27EF" w14:textId="77777777" w:rsidR="008B0463" w:rsidRPr="00C01274" w:rsidRDefault="008B0463" w:rsidP="008B0463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F6BE8D7" w14:textId="77777777" w:rsidR="008B0463" w:rsidRPr="00C01274" w:rsidRDefault="008B0463" w:rsidP="008B0463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9D08B52" w14:textId="77777777" w:rsidR="008B0463" w:rsidRPr="00C01274" w:rsidRDefault="008B0463" w:rsidP="008B0463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007DB584" w14:textId="77777777" w:rsidR="008B0463" w:rsidRPr="00C01274" w:rsidRDefault="008B0463" w:rsidP="008B0463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1A92B91" w14:textId="77777777" w:rsidR="008B0463" w:rsidRPr="00C01274" w:rsidRDefault="008B0463" w:rsidP="008B0463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01F956BD" w14:textId="77777777" w:rsidR="008B0463" w:rsidRPr="00C01274" w:rsidRDefault="008B0463" w:rsidP="008B0463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55812F74" w14:textId="1029146F" w:rsidR="008B0463" w:rsidRPr="00C01274" w:rsidRDefault="008B0463" w:rsidP="008B0463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 xml:space="preserve">WYKAZ </w:t>
      </w:r>
      <w:r>
        <w:rPr>
          <w:rFonts w:ascii="Arial" w:hAnsi="Arial" w:cs="Arial"/>
          <w:b/>
          <w:bCs/>
          <w:sz w:val="20"/>
          <w:szCs w:val="22"/>
          <w:lang w:eastAsia="ar-SA"/>
        </w:rPr>
        <w:t>OSÓB</w:t>
      </w:r>
    </w:p>
    <w:p w14:paraId="58066815" w14:textId="77777777" w:rsidR="008B0463" w:rsidRPr="00C01274" w:rsidRDefault="008B0463" w:rsidP="008B0463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08D3D08A" w14:textId="13019FCC" w:rsidR="008B0463" w:rsidRDefault="008B0463" w:rsidP="008B0463">
      <w:pPr>
        <w:suppressAutoHyphens/>
        <w:spacing w:line="276" w:lineRule="auto"/>
        <w:jc w:val="both"/>
        <w:rPr>
          <w:rFonts w:ascii="Arial" w:hAnsi="Arial" w:cs="Arial"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>w postępowaniu o udzielenie zamówienia publicznego na</w:t>
      </w:r>
      <w:r>
        <w:rPr>
          <w:rFonts w:ascii="Arial" w:hAnsi="Arial" w:cs="Arial"/>
          <w:bCs/>
          <w:sz w:val="20"/>
          <w:szCs w:val="22"/>
          <w:lang w:eastAsia="ar-SA"/>
        </w:rPr>
        <w:t>:</w:t>
      </w:r>
    </w:p>
    <w:p w14:paraId="20936CC2" w14:textId="77777777" w:rsidR="008B0463" w:rsidRDefault="008B0463" w:rsidP="008B0463">
      <w:pPr>
        <w:spacing w:line="276" w:lineRule="auto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x-none"/>
        </w:rPr>
      </w:pPr>
      <w:r>
        <w:rPr>
          <w:rFonts w:ascii="Arial" w:hAnsi="Arial" w:cs="Arial"/>
          <w:b/>
          <w:bCs/>
          <w:sz w:val="20"/>
          <w:szCs w:val="22"/>
          <w:lang w:eastAsia="ar-SA"/>
        </w:rPr>
        <w:t>„</w:t>
      </w:r>
      <w:r w:rsidRPr="005844AC">
        <w:rPr>
          <w:rFonts w:ascii="Arial" w:hAnsi="Arial" w:cs="Arial"/>
          <w:b/>
          <w:sz w:val="20"/>
          <w:szCs w:val="20"/>
        </w:rPr>
        <w:t>Utrzymanie infrastruktury elektroenergetycznej SN i nN wybranych elementów infrastruktury teletechnicznej oraz prowadzenie ruchu na sieci SN PKM</w:t>
      </w:r>
      <w:r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08DED9B5" w14:textId="77777777" w:rsidR="008B0463" w:rsidRDefault="008B0463" w:rsidP="008B0463">
      <w:pPr>
        <w:spacing w:line="276" w:lineRule="auto"/>
        <w:contextualSpacing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tbl>
      <w:tblPr>
        <w:tblW w:w="83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1843"/>
        <w:gridCol w:w="1701"/>
        <w:gridCol w:w="2835"/>
      </w:tblGrid>
      <w:tr w:rsidR="007B0DAD" w:rsidRPr="007579E1" w14:paraId="0E486475" w14:textId="77777777" w:rsidTr="007B0DAD">
        <w:trPr>
          <w:trHeight w:val="2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BF520DB" w14:textId="77777777" w:rsidR="007B0DAD" w:rsidRPr="007579E1" w:rsidRDefault="007B0DAD" w:rsidP="00142691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75FA4F37" w14:textId="77777777" w:rsidR="007B0DAD" w:rsidRPr="007579E1" w:rsidRDefault="007B0DAD" w:rsidP="00142691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Imię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i</w:t>
            </w: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nazwisko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1EBDF322" w14:textId="634EB57E" w:rsidR="007B0DAD" w:rsidRPr="007579E1" w:rsidRDefault="007B0DAD" w:rsidP="00142691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Kwalifikacje zawodowe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, uprawnienia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4413ECE" w14:textId="77777777" w:rsidR="007B0DAD" w:rsidRPr="007579E1" w:rsidRDefault="007B0DAD" w:rsidP="00142691">
            <w:pPr>
              <w:suppressAutoHyphens/>
              <w:snapToGrid w:val="0"/>
              <w:spacing w:line="276" w:lineRule="auto"/>
              <w:ind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Zakres wykonywanych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czynności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61338AF" w14:textId="77777777" w:rsidR="007B0DAD" w:rsidRPr="007579E1" w:rsidRDefault="007B0DAD" w:rsidP="00142691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Podstawa dysponowania</w:t>
            </w:r>
          </w:p>
          <w:p w14:paraId="7A724EDD" w14:textId="77777777" w:rsidR="007B0DAD" w:rsidRPr="007579E1" w:rsidRDefault="007B0DAD" w:rsidP="00142691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(np. umowa o pracę, umowy cywilnoprawne, zobowiązanie podmiotu trzeciego)</w:t>
            </w:r>
          </w:p>
        </w:tc>
      </w:tr>
      <w:tr w:rsidR="007B0DAD" w:rsidRPr="007579E1" w14:paraId="61516124" w14:textId="77777777" w:rsidTr="007B0DA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A428CD6" w14:textId="77777777" w:rsidR="007B0DAD" w:rsidRPr="007579E1" w:rsidRDefault="007B0DAD" w:rsidP="00142691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621A74A" w14:textId="77777777" w:rsidR="007B0DAD" w:rsidRPr="007579E1" w:rsidRDefault="007B0DAD" w:rsidP="00142691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41B888A" w14:textId="77777777" w:rsidR="007B0DAD" w:rsidRPr="007579E1" w:rsidRDefault="007B0DAD" w:rsidP="00142691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716821E" w14:textId="77777777" w:rsidR="007B0DAD" w:rsidRPr="007579E1" w:rsidRDefault="007B0DAD" w:rsidP="00142691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A9A61" w14:textId="77777777" w:rsidR="007B0DAD" w:rsidRPr="007579E1" w:rsidRDefault="007B0DAD" w:rsidP="00142691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7B0DAD" w:rsidRPr="007579E1" w14:paraId="202A111A" w14:textId="77777777" w:rsidTr="007B0DAD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A087D1F" w14:textId="77777777" w:rsidR="007B0DAD" w:rsidRDefault="007B0DAD" w:rsidP="00142691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2B4B5FA" w14:textId="77777777" w:rsidR="007B0DAD" w:rsidRPr="007579E1" w:rsidRDefault="007B0DAD" w:rsidP="00142691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9B5F5A2" w14:textId="77777777" w:rsidR="007B0DAD" w:rsidRPr="007579E1" w:rsidRDefault="007B0DAD" w:rsidP="00142691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00A9376" w14:textId="77777777" w:rsidR="007B0DAD" w:rsidRPr="007579E1" w:rsidRDefault="007B0DAD" w:rsidP="00142691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7E85D" w14:textId="77777777" w:rsidR="007B0DAD" w:rsidRPr="007579E1" w:rsidRDefault="007B0DAD" w:rsidP="00142691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</w:tbl>
    <w:p w14:paraId="7BFD5878" w14:textId="77777777" w:rsidR="008B0463" w:rsidRDefault="008B0463" w:rsidP="008B046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  <w:lang w:eastAsia="ar-SA"/>
        </w:rPr>
      </w:pPr>
    </w:p>
    <w:p w14:paraId="2933F1C9" w14:textId="7D749176" w:rsidR="008B0463" w:rsidRPr="008B0463" w:rsidRDefault="008B0463" w:rsidP="008B046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8B0463">
        <w:rPr>
          <w:rFonts w:ascii="Arial" w:hAnsi="Arial" w:cs="Arial"/>
          <w:sz w:val="20"/>
          <w:szCs w:val="20"/>
          <w:lang w:eastAsia="ar-SA"/>
        </w:rPr>
        <w:t>Do pełnego wykonania przedmiotu zamówienia Wykonawca winien zapewnić wystarczającą liczbę wykwalifikowanego personelu, gwarantującego właściwą jakość wykonanych prac.</w:t>
      </w:r>
    </w:p>
    <w:p w14:paraId="48CF7FCA" w14:textId="77777777" w:rsidR="008B0463" w:rsidRPr="008B0463" w:rsidRDefault="008B0463" w:rsidP="008B046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19AE7FB3" w14:textId="5B664511" w:rsidR="00260197" w:rsidRPr="008B0463" w:rsidRDefault="008B0463" w:rsidP="008B0463">
      <w:pPr>
        <w:spacing w:line="276" w:lineRule="auto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x-none"/>
        </w:rPr>
      </w:pPr>
      <w:r w:rsidRPr="008B0463">
        <w:rPr>
          <w:rFonts w:ascii="Arial" w:hAnsi="Arial" w:cs="Arial"/>
          <w:b/>
          <w:i/>
          <w:sz w:val="20"/>
          <w:szCs w:val="20"/>
          <w:lang w:eastAsia="ar-SA"/>
        </w:rPr>
        <w:t>Jednocześnie oświadczam(y), że osoby wskazane powyżej w wykazie, które będą uczestniczyć w wykonywaniu zamówienia, posiadają wymagane uprawnienia, niezbędne do realizacji przedmiotowego zamówienia.</w:t>
      </w:r>
    </w:p>
    <w:p w14:paraId="74A20357" w14:textId="504D3E30" w:rsidR="00E811B6" w:rsidRDefault="00E811B6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4137F67E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34FC196E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1AF82634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31B77A73" w14:textId="77777777" w:rsidR="008B0463" w:rsidRPr="00C01274" w:rsidRDefault="008B0463" w:rsidP="008B0463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66E15E9F" w14:textId="77777777" w:rsidR="008B0463" w:rsidRPr="00C01274" w:rsidRDefault="008B0463" w:rsidP="008B0463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C01274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C01274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6EF7F996" w14:textId="77777777" w:rsidR="008B0463" w:rsidRPr="00C01274" w:rsidRDefault="008B0463" w:rsidP="008B0463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</w:t>
      </w:r>
      <w:r>
        <w:rPr>
          <w:rFonts w:ascii="Arial" w:hAnsi="Arial" w:cs="Arial"/>
          <w:i/>
          <w:sz w:val="20"/>
          <w:szCs w:val="20"/>
        </w:rPr>
        <w:t xml:space="preserve">     </w:t>
      </w:r>
      <w:r w:rsidRPr="00C01274">
        <w:rPr>
          <w:rFonts w:ascii="Arial" w:hAnsi="Arial" w:cs="Arial"/>
          <w:i/>
          <w:sz w:val="20"/>
          <w:szCs w:val="20"/>
        </w:rPr>
        <w:t xml:space="preserve">  lub podpis wraz z pieczątką wykonawcy lub </w:t>
      </w:r>
    </w:p>
    <w:p w14:paraId="3A2EEB0D" w14:textId="77777777" w:rsidR="008B0463" w:rsidRDefault="008B0463" w:rsidP="008B0463">
      <w:pPr>
        <w:spacing w:line="276" w:lineRule="auto"/>
        <w:ind w:left="4248" w:firstLine="708"/>
        <w:contextualSpacing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</w:t>
      </w:r>
      <w:r w:rsidRPr="00C01274">
        <w:rPr>
          <w:rFonts w:ascii="Arial" w:hAnsi="Arial" w:cs="Arial"/>
          <w:i/>
          <w:sz w:val="20"/>
          <w:szCs w:val="20"/>
        </w:rPr>
        <w:t xml:space="preserve">osoby właściwie do tego upoważnionej </w:t>
      </w:r>
    </w:p>
    <w:p w14:paraId="3CDE57FB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38E20FC7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538405BB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0ADCB8DE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50ACDFA2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130C3288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55FB355D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213B2633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75353E34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16A03C44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1C34BB6C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2E06D2FC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56D8E297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59799AEA" w14:textId="77777777" w:rsidR="008B0463" w:rsidRPr="00C01274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3DD291FA" w14:textId="647F1906" w:rsidR="003140F3" w:rsidRPr="008A0A2E" w:rsidRDefault="00114F15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  <w:r w:rsidRPr="008A0A2E">
        <w:rPr>
          <w:rFonts w:ascii="Arial" w:hAnsi="Arial" w:cs="Arial"/>
          <w:b/>
          <w:sz w:val="20"/>
          <w:szCs w:val="20"/>
        </w:rPr>
        <w:t xml:space="preserve">Załącznik nr </w:t>
      </w:r>
      <w:r w:rsidR="000077B8">
        <w:rPr>
          <w:rFonts w:ascii="Arial" w:hAnsi="Arial" w:cs="Arial"/>
          <w:b/>
          <w:sz w:val="20"/>
          <w:szCs w:val="20"/>
        </w:rPr>
        <w:t>6</w:t>
      </w:r>
      <w:r w:rsidR="003140F3" w:rsidRPr="008A0A2E">
        <w:rPr>
          <w:rFonts w:ascii="Arial" w:hAnsi="Arial" w:cs="Arial"/>
          <w:b/>
          <w:sz w:val="20"/>
          <w:szCs w:val="20"/>
        </w:rPr>
        <w:t xml:space="preserve"> do SIWZ</w:t>
      </w:r>
    </w:p>
    <w:p w14:paraId="523703E1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  <w:r w:rsidRPr="00C0127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74624" behindDoc="0" locked="0" layoutInCell="1" allowOverlap="1" wp14:anchorId="17893181" wp14:editId="053CE2E8">
                <wp:simplePos x="0" y="0"/>
                <wp:positionH relativeFrom="column">
                  <wp:posOffset>19685</wp:posOffset>
                </wp:positionH>
                <wp:positionV relativeFrom="paragraph">
                  <wp:posOffset>17780</wp:posOffset>
                </wp:positionV>
                <wp:extent cx="1903095" cy="772160"/>
                <wp:effectExtent l="0" t="0" r="20955" b="2794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A4AAD" w14:textId="77777777" w:rsidR="00FE570B" w:rsidRDefault="00FE570B" w:rsidP="003140F3"/>
                          <w:p w14:paraId="696FC502" w14:textId="77777777" w:rsidR="00FE570B" w:rsidRDefault="00FE570B" w:rsidP="003140F3"/>
                          <w:p w14:paraId="7FE5C8CC" w14:textId="77777777" w:rsidR="00FE570B" w:rsidRDefault="00FE570B" w:rsidP="003140F3"/>
                          <w:p w14:paraId="2D55299B" w14:textId="77777777" w:rsidR="00FE570B" w:rsidRDefault="00FE570B" w:rsidP="003140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3729DD93" w14:textId="77777777" w:rsidR="00FE570B" w:rsidRPr="00FD2CB4" w:rsidRDefault="00FE570B" w:rsidP="003140F3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(pieczęć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udostępniającego</w:t>
                            </w: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93181" id="Pole tekstowe 3" o:spid="_x0000_s1028" type="#_x0000_t202" style="position:absolute;margin-left:1.55pt;margin-top:1.4pt;width:149.85pt;height:60.8pt;z-index:2516746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" strokeweight=".5pt">
                <v:textbox inset=".25pt,.25pt,.25pt,.25pt">
                  <w:txbxContent>
                    <w:p w14:paraId="78DA4AAD" w14:textId="77777777" w:rsidR="00FE570B" w:rsidRDefault="00FE570B" w:rsidP="003140F3"/>
                    <w:p w14:paraId="696FC502" w14:textId="77777777" w:rsidR="00FE570B" w:rsidRDefault="00FE570B" w:rsidP="003140F3"/>
                    <w:p w14:paraId="7FE5C8CC" w14:textId="77777777" w:rsidR="00FE570B" w:rsidRDefault="00FE570B" w:rsidP="003140F3"/>
                    <w:p w14:paraId="2D55299B" w14:textId="77777777" w:rsidR="00FE570B" w:rsidRDefault="00FE570B" w:rsidP="003140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3729DD93" w14:textId="77777777" w:rsidR="00FE570B" w:rsidRPr="00FD2CB4" w:rsidRDefault="00FE570B" w:rsidP="003140F3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(pieczęć 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udostępniającego</w:t>
                      </w: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39CA356" w14:textId="77777777" w:rsidR="003140F3" w:rsidRPr="00C01274" w:rsidRDefault="003140F3" w:rsidP="003140F3">
      <w:pPr>
        <w:suppressAutoHyphens/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4B32D07D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77538BA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70E384C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279297D9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3DD82A50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28DC07AB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sz w:val="20"/>
          <w:szCs w:val="22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 xml:space="preserve">Zobowiązanie </w:t>
      </w:r>
      <w:r w:rsidRPr="00C01274">
        <w:rPr>
          <w:rFonts w:ascii="Arial" w:hAnsi="Arial" w:cs="Arial"/>
          <w:b/>
          <w:sz w:val="20"/>
          <w:szCs w:val="22"/>
        </w:rPr>
        <w:t>podmiotów trzecich do oddania do dyspozycji Wykonawcy niezbędnych zasobów na okres korzystania z nich przy wykonywaniu zamówienia</w:t>
      </w:r>
    </w:p>
    <w:p w14:paraId="1C1F0556" w14:textId="77777777" w:rsidR="003140F3" w:rsidRPr="00C01274" w:rsidRDefault="003140F3" w:rsidP="003140F3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D1C8264" w14:textId="77777777" w:rsidR="00182388" w:rsidRPr="00C01274" w:rsidRDefault="00182388" w:rsidP="003140F3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0C08E6A" w14:textId="4D15B3DF" w:rsidR="008A0A2E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w </w:t>
      </w:r>
      <w:r w:rsidRPr="00C01274">
        <w:rPr>
          <w:rFonts w:ascii="Arial" w:hAnsi="Arial" w:cs="Arial"/>
          <w:bCs/>
          <w:color w:val="000000"/>
          <w:sz w:val="20"/>
          <w:szCs w:val="22"/>
          <w:lang w:eastAsia="ar-SA"/>
        </w:rPr>
        <w:t>postępowaniu o udzielenie zamówienia publicznego na</w:t>
      </w:r>
      <w:r w:rsidR="008A0A2E">
        <w:rPr>
          <w:rFonts w:ascii="Arial" w:hAnsi="Arial" w:cs="Arial"/>
          <w:bCs/>
          <w:color w:val="000000"/>
          <w:sz w:val="20"/>
          <w:szCs w:val="22"/>
          <w:lang w:eastAsia="ar-SA"/>
        </w:rPr>
        <w:t>:</w:t>
      </w:r>
      <w:r w:rsidR="00114F15" w:rsidRPr="00C01274"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 xml:space="preserve"> </w:t>
      </w:r>
    </w:p>
    <w:p w14:paraId="79C32179" w14:textId="6DDF87E9" w:rsidR="003140F3" w:rsidRPr="00C01274" w:rsidRDefault="005139DE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>„</w:t>
      </w:r>
      <w:r w:rsidR="005D7538" w:rsidRPr="005844AC">
        <w:rPr>
          <w:rFonts w:ascii="Arial" w:hAnsi="Arial" w:cs="Arial"/>
          <w:b/>
          <w:sz w:val="20"/>
          <w:szCs w:val="20"/>
        </w:rPr>
        <w:t>Utrzymanie infrastruktury elektroenergetycznej SN i nN wybranych elementów infrastruktury teletechnicznej oraz prowadzenie ruchu na sieci SN PKM</w:t>
      </w:r>
      <w:r w:rsidR="008A0A2E" w:rsidRPr="008A0A2E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4DE81591" w14:textId="77777777" w:rsidR="003140F3" w:rsidRPr="00C01274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5B904A32" w14:textId="77777777" w:rsidR="003140F3" w:rsidRPr="00C01274" w:rsidRDefault="003140F3" w:rsidP="003140F3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 xml:space="preserve">Działając w imieniu …………………………. zobowiązuje się do oddania do dyspozycji dla Wykonawcy ……………………………………. biorącego udział w przedmiotowym postępowaniu swoich zasobów </w:t>
      </w:r>
      <w:r w:rsidR="00E811B6" w:rsidRPr="00C01274">
        <w:rPr>
          <w:rFonts w:ascii="Arial" w:hAnsi="Arial" w:cs="Arial"/>
          <w:sz w:val="20"/>
          <w:szCs w:val="22"/>
        </w:rPr>
        <w:t>na zasadzie</w:t>
      </w:r>
      <w:r w:rsidRPr="00C01274">
        <w:rPr>
          <w:rFonts w:ascii="Arial" w:hAnsi="Arial" w:cs="Arial"/>
          <w:sz w:val="20"/>
          <w:szCs w:val="22"/>
        </w:rPr>
        <w:t xml:space="preserve"> </w:t>
      </w:r>
      <w:r w:rsidR="005F422E" w:rsidRPr="00C01274">
        <w:rPr>
          <w:rFonts w:ascii="Arial" w:hAnsi="Arial" w:cs="Arial"/>
          <w:sz w:val="20"/>
          <w:szCs w:val="22"/>
        </w:rPr>
        <w:t>§ 18</w:t>
      </w:r>
      <w:r w:rsidRPr="00C01274">
        <w:rPr>
          <w:rFonts w:ascii="Arial" w:hAnsi="Arial" w:cs="Arial"/>
          <w:sz w:val="20"/>
          <w:szCs w:val="22"/>
        </w:rPr>
        <w:t xml:space="preserve"> Regulaminu, w następującym zakresie: …………</w:t>
      </w:r>
      <w:r w:rsidR="00182388" w:rsidRPr="00C01274">
        <w:rPr>
          <w:rFonts w:ascii="Arial" w:hAnsi="Arial" w:cs="Arial"/>
          <w:sz w:val="20"/>
          <w:szCs w:val="22"/>
        </w:rPr>
        <w:t>……………………………………</w:t>
      </w:r>
    </w:p>
    <w:p w14:paraId="497B36EE" w14:textId="77777777" w:rsidR="003140F3" w:rsidRPr="00C01274" w:rsidRDefault="003140F3" w:rsidP="003140F3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16F72F57" w14:textId="77777777" w:rsidR="003140F3" w:rsidRPr="00C01274" w:rsidRDefault="003140F3" w:rsidP="003140F3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Jednocześnie wskazuje, iż:</w:t>
      </w:r>
    </w:p>
    <w:p w14:paraId="23DFDF25" w14:textId="77777777" w:rsidR="003140F3" w:rsidRPr="00C01274" w:rsidRDefault="003140F3" w:rsidP="003140F3">
      <w:pPr>
        <w:numPr>
          <w:ilvl w:val="6"/>
          <w:numId w:val="6"/>
        </w:numPr>
        <w:spacing w:before="200"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Sposób wykorzystania w/w zasobów, przez Wykonawcę, przy wykonywaniu zamówienia będzie następujący: …………………………………………………….……..…………………</w:t>
      </w:r>
    </w:p>
    <w:p w14:paraId="5E804D4E" w14:textId="77777777" w:rsidR="005C54E1" w:rsidRPr="00C01274" w:rsidRDefault="005C54E1" w:rsidP="005C54E1">
      <w:pPr>
        <w:numPr>
          <w:ilvl w:val="6"/>
          <w:numId w:val="6"/>
        </w:numPr>
        <w:spacing w:before="200"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Charakter stosunku, jaki będzie łączył nas z Wykonawcą, będzie następujący:…………………………………………………………………………………………</w:t>
      </w:r>
    </w:p>
    <w:p w14:paraId="7B229262" w14:textId="77777777" w:rsidR="00D573D4" w:rsidRPr="00C01274" w:rsidRDefault="003140F3" w:rsidP="005C54E1">
      <w:pPr>
        <w:numPr>
          <w:ilvl w:val="6"/>
          <w:numId w:val="6"/>
        </w:numPr>
        <w:spacing w:before="200"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Zakres i okres naszego udziału przy wykonywaniu przedmiotowego zamówienia, będzie następujący:………………………………………………………………………………………….</w:t>
      </w:r>
    </w:p>
    <w:p w14:paraId="7856ACC3" w14:textId="77777777" w:rsidR="005F422E" w:rsidRPr="00C01274" w:rsidRDefault="00E7133E" w:rsidP="003140F3">
      <w:pPr>
        <w:numPr>
          <w:ilvl w:val="6"/>
          <w:numId w:val="6"/>
        </w:numPr>
        <w:spacing w:before="200"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Będziemy</w:t>
      </w:r>
      <w:r w:rsidR="005F422E" w:rsidRPr="00C01274">
        <w:rPr>
          <w:rFonts w:ascii="Arial" w:hAnsi="Arial" w:cs="Arial"/>
          <w:sz w:val="20"/>
          <w:szCs w:val="22"/>
        </w:rPr>
        <w:t xml:space="preserve"> </w:t>
      </w:r>
      <w:r w:rsidRPr="00C01274">
        <w:rPr>
          <w:rFonts w:ascii="Arial" w:hAnsi="Arial" w:cs="Arial"/>
          <w:sz w:val="20"/>
          <w:szCs w:val="22"/>
        </w:rPr>
        <w:t>r</w:t>
      </w:r>
      <w:r w:rsidR="005F422E" w:rsidRPr="00C01274">
        <w:rPr>
          <w:rFonts w:ascii="Arial" w:hAnsi="Arial" w:cs="Arial"/>
          <w:sz w:val="20"/>
          <w:szCs w:val="22"/>
        </w:rPr>
        <w:t>ealiz</w:t>
      </w:r>
      <w:r w:rsidRPr="00C01274">
        <w:rPr>
          <w:rFonts w:ascii="Arial" w:hAnsi="Arial" w:cs="Arial"/>
          <w:sz w:val="20"/>
          <w:szCs w:val="22"/>
        </w:rPr>
        <w:t>ować</w:t>
      </w:r>
      <w:r w:rsidR="005F422E" w:rsidRPr="00C01274">
        <w:rPr>
          <w:rFonts w:ascii="Arial" w:hAnsi="Arial" w:cs="Arial"/>
          <w:sz w:val="20"/>
          <w:szCs w:val="22"/>
        </w:rPr>
        <w:t xml:space="preserve"> </w:t>
      </w:r>
      <w:r w:rsidR="00DC2EA2" w:rsidRPr="00C01274">
        <w:rPr>
          <w:rFonts w:ascii="Arial" w:hAnsi="Arial" w:cs="Arial"/>
          <w:sz w:val="20"/>
          <w:szCs w:val="22"/>
        </w:rPr>
        <w:t>usługi, których</w:t>
      </w:r>
      <w:r w:rsidR="005F422E" w:rsidRPr="00C01274">
        <w:rPr>
          <w:rFonts w:ascii="Arial" w:hAnsi="Arial" w:cs="Arial"/>
          <w:sz w:val="20"/>
          <w:szCs w:val="22"/>
        </w:rPr>
        <w:t xml:space="preserve"> dotyczą</w:t>
      </w:r>
      <w:r w:rsidR="00DC2EA2" w:rsidRPr="00C01274">
        <w:rPr>
          <w:rFonts w:ascii="Arial" w:hAnsi="Arial" w:cs="Arial"/>
          <w:sz w:val="20"/>
          <w:szCs w:val="22"/>
        </w:rPr>
        <w:t xml:space="preserve"> ww. zasoby.</w:t>
      </w:r>
    </w:p>
    <w:p w14:paraId="302EBC16" w14:textId="77777777" w:rsidR="003140F3" w:rsidRPr="00C01274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sz w:val="20"/>
          <w:szCs w:val="22"/>
          <w:lang w:eastAsia="ar-SA"/>
        </w:rPr>
      </w:pPr>
    </w:p>
    <w:p w14:paraId="0BF26C97" w14:textId="77777777" w:rsidR="003140F3" w:rsidRPr="00C01274" w:rsidRDefault="00182388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C01274">
        <w:rPr>
          <w:rFonts w:ascii="Arial" w:hAnsi="Arial" w:cs="Arial"/>
          <w:b/>
          <w:sz w:val="20"/>
          <w:szCs w:val="22"/>
          <w:lang w:eastAsia="ar-SA"/>
        </w:rPr>
        <w:t xml:space="preserve">UWAGA: </w:t>
      </w:r>
      <w:r w:rsidR="003140F3" w:rsidRPr="00C01274">
        <w:rPr>
          <w:rFonts w:ascii="Arial" w:hAnsi="Arial" w:cs="Arial"/>
          <w:sz w:val="20"/>
          <w:szCs w:val="22"/>
          <w:lang w:eastAsia="ar-SA"/>
        </w:rPr>
        <w:t xml:space="preserve">zobowiązanie </w:t>
      </w:r>
      <w:r w:rsidR="003140F3" w:rsidRPr="00C01274">
        <w:rPr>
          <w:rFonts w:ascii="Arial" w:hAnsi="Arial" w:cs="Arial"/>
          <w:sz w:val="20"/>
          <w:szCs w:val="22"/>
        </w:rPr>
        <w:t xml:space="preserve">podmiotów trzecich do oddania do dyspozycji Wykonawcy niezbędnych zasobów na potrzeby wykonania zamówienia musi być złożone </w:t>
      </w:r>
      <w:r w:rsidR="005C54E1" w:rsidRPr="00C01274">
        <w:rPr>
          <w:rFonts w:ascii="Arial" w:hAnsi="Arial" w:cs="Arial"/>
          <w:sz w:val="20"/>
          <w:szCs w:val="22"/>
          <w:u w:val="single"/>
        </w:rPr>
        <w:t xml:space="preserve">wraz z ofertą </w:t>
      </w:r>
      <w:r w:rsidR="003140F3" w:rsidRPr="00C01274">
        <w:rPr>
          <w:rFonts w:ascii="Arial" w:hAnsi="Arial" w:cs="Arial"/>
          <w:sz w:val="20"/>
          <w:szCs w:val="22"/>
          <w:u w:val="single"/>
        </w:rPr>
        <w:t>w oryginale</w:t>
      </w:r>
      <w:r w:rsidR="003140F3" w:rsidRPr="00C01274">
        <w:rPr>
          <w:rFonts w:ascii="Arial" w:hAnsi="Arial" w:cs="Arial"/>
          <w:sz w:val="20"/>
          <w:szCs w:val="22"/>
        </w:rPr>
        <w:t>.</w:t>
      </w:r>
    </w:p>
    <w:p w14:paraId="6E3C931A" w14:textId="77777777" w:rsidR="003140F3" w:rsidRPr="00C01274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24E439C5" w14:textId="77777777" w:rsidR="001F3207" w:rsidRPr="00C01274" w:rsidRDefault="001F3207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6288EEA4" w14:textId="77777777" w:rsidR="001F3207" w:rsidRPr="00C01274" w:rsidRDefault="001F3207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3A37ECA2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0E7DE1A4" w14:textId="77777777" w:rsidR="001F3207" w:rsidRPr="00C01274" w:rsidRDefault="001F3207" w:rsidP="001F3207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0E45FB71" w14:textId="77777777" w:rsidR="001F3207" w:rsidRPr="00C01274" w:rsidRDefault="001F3207" w:rsidP="001F3207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C01274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C01274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2DCBCDA2" w14:textId="77777777" w:rsidR="001F3207" w:rsidRPr="00C01274" w:rsidRDefault="001F3207" w:rsidP="001F3207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wykonawcy lub </w:t>
      </w:r>
    </w:p>
    <w:p w14:paraId="7E9C8070" w14:textId="77777777" w:rsidR="001F3207" w:rsidRPr="00C01274" w:rsidRDefault="001F3207" w:rsidP="001F3207">
      <w:pPr>
        <w:tabs>
          <w:tab w:val="left" w:pos="9072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 właściwie do tego upoważnionej </w:t>
      </w:r>
    </w:p>
    <w:p w14:paraId="54F8388E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519E80C4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48BECF98" w14:textId="77777777" w:rsidR="00DA194F" w:rsidRPr="00C01274" w:rsidRDefault="00DA194F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  <w:lang w:eastAsia="ar-SA"/>
        </w:rPr>
      </w:pPr>
      <w:r w:rsidRPr="00C01274">
        <w:rPr>
          <w:rFonts w:ascii="Arial" w:hAnsi="Arial" w:cs="Arial"/>
          <w:sz w:val="22"/>
          <w:szCs w:val="22"/>
          <w:lang w:eastAsia="ar-SA"/>
        </w:rPr>
        <w:br w:type="page"/>
      </w:r>
    </w:p>
    <w:p w14:paraId="5B2EE5BD" w14:textId="77777777" w:rsidR="001F3207" w:rsidRPr="00C01274" w:rsidRDefault="001F3207" w:rsidP="00DA194F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  <w:szCs w:val="22"/>
          <w:lang w:eastAsia="ar-SA"/>
        </w:rPr>
      </w:pPr>
    </w:p>
    <w:p w14:paraId="3130769A" w14:textId="5FABFCE4" w:rsidR="00E55D29" w:rsidRPr="008A0A2E" w:rsidRDefault="00DA194F" w:rsidP="00DA194F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  <w:lang w:eastAsia="ar-SA"/>
        </w:rPr>
      </w:pPr>
      <w:r w:rsidRPr="008A0A2E">
        <w:rPr>
          <w:rFonts w:ascii="Arial" w:hAnsi="Arial" w:cs="Arial"/>
          <w:b/>
          <w:sz w:val="20"/>
          <w:szCs w:val="20"/>
          <w:lang w:eastAsia="ar-SA"/>
        </w:rPr>
        <w:t xml:space="preserve">Załącznik nr </w:t>
      </w:r>
      <w:r w:rsidR="000077B8">
        <w:rPr>
          <w:rFonts w:ascii="Arial" w:hAnsi="Arial" w:cs="Arial"/>
          <w:b/>
          <w:sz w:val="20"/>
          <w:szCs w:val="20"/>
          <w:lang w:eastAsia="ar-SA"/>
        </w:rPr>
        <w:t>7</w:t>
      </w:r>
      <w:r w:rsidRPr="008A0A2E">
        <w:rPr>
          <w:rFonts w:ascii="Arial" w:hAnsi="Arial" w:cs="Arial"/>
          <w:b/>
          <w:sz w:val="20"/>
          <w:szCs w:val="20"/>
          <w:lang w:eastAsia="ar-SA"/>
        </w:rPr>
        <w:t xml:space="preserve"> do SIWZ</w:t>
      </w:r>
    </w:p>
    <w:p w14:paraId="2B42BDD9" w14:textId="77777777" w:rsidR="00182388" w:rsidRPr="00C01274" w:rsidRDefault="00182388" w:rsidP="00182388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  <w:r w:rsidRPr="00C0127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76672" behindDoc="0" locked="0" layoutInCell="1" allowOverlap="1" wp14:anchorId="0BD984DF" wp14:editId="32CB2765">
                <wp:simplePos x="0" y="0"/>
                <wp:positionH relativeFrom="column">
                  <wp:posOffset>19685</wp:posOffset>
                </wp:positionH>
                <wp:positionV relativeFrom="paragraph">
                  <wp:posOffset>17780</wp:posOffset>
                </wp:positionV>
                <wp:extent cx="1903095" cy="772160"/>
                <wp:effectExtent l="0" t="0" r="20955" b="2794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C01F2" w14:textId="77777777" w:rsidR="00FE570B" w:rsidRDefault="00FE570B" w:rsidP="00182388"/>
                          <w:p w14:paraId="19437EBA" w14:textId="77777777" w:rsidR="00FE570B" w:rsidRDefault="00FE570B" w:rsidP="00182388"/>
                          <w:p w14:paraId="4D6168EE" w14:textId="77777777" w:rsidR="00FE570B" w:rsidRDefault="00FE570B" w:rsidP="00182388"/>
                          <w:p w14:paraId="2D03579E" w14:textId="77777777" w:rsidR="00FE570B" w:rsidRDefault="00FE570B" w:rsidP="00182388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7445041D" w14:textId="77777777" w:rsidR="00FE570B" w:rsidRPr="00FD2CB4" w:rsidRDefault="00FE570B" w:rsidP="0018238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984DF" id="Pole tekstowe 6" o:spid="_x0000_s1029" type="#_x0000_t202" style="position:absolute;margin-left:1.55pt;margin-top:1.4pt;width:149.85pt;height:60.8pt;z-index:2516766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" strokeweight=".5pt">
                <v:textbox inset=".25pt,.25pt,.25pt,.25pt">
                  <w:txbxContent>
                    <w:p w14:paraId="3EDC01F2" w14:textId="77777777" w:rsidR="00FE570B" w:rsidRDefault="00FE570B" w:rsidP="00182388"/>
                    <w:p w14:paraId="19437EBA" w14:textId="77777777" w:rsidR="00FE570B" w:rsidRDefault="00FE570B" w:rsidP="00182388"/>
                    <w:p w14:paraId="4D6168EE" w14:textId="77777777" w:rsidR="00FE570B" w:rsidRDefault="00FE570B" w:rsidP="00182388"/>
                    <w:p w14:paraId="2D03579E" w14:textId="77777777" w:rsidR="00FE570B" w:rsidRDefault="00FE570B" w:rsidP="00182388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7445041D" w14:textId="77777777" w:rsidR="00FE570B" w:rsidRPr="00FD2CB4" w:rsidRDefault="00FE570B" w:rsidP="00182388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</w:p>
    <w:p w14:paraId="3A7A07BF" w14:textId="77777777" w:rsidR="00182388" w:rsidRPr="00C01274" w:rsidRDefault="00182388" w:rsidP="00182388">
      <w:pPr>
        <w:suppressAutoHyphens/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76880306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5AE8F8CF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369E1250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0"/>
          <w:lang w:eastAsia="ar-SA"/>
        </w:rPr>
        <w:t>Wzór</w:t>
      </w:r>
    </w:p>
    <w:p w14:paraId="69315D3A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5D275EE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sz w:val="20"/>
          <w:szCs w:val="20"/>
          <w:lang w:eastAsia="ar-SA"/>
        </w:rPr>
      </w:pPr>
    </w:p>
    <w:p w14:paraId="1602E89B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0"/>
          <w:lang w:eastAsia="ar-SA"/>
        </w:rPr>
        <w:t xml:space="preserve">Oświadczenie Wykonawcy o przynależności lub braku przynależności do tej samej grupy kapitałowej, o której mowa § 15 </w:t>
      </w:r>
      <w:r w:rsidR="00182388" w:rsidRPr="00C01274">
        <w:rPr>
          <w:rFonts w:ascii="Arial" w:hAnsi="Arial" w:cs="Arial"/>
          <w:b/>
          <w:bCs/>
          <w:sz w:val="20"/>
          <w:szCs w:val="20"/>
          <w:lang w:eastAsia="ar-SA"/>
        </w:rPr>
        <w:t>ust. 1 pkt 12 Regulaminu</w:t>
      </w:r>
    </w:p>
    <w:p w14:paraId="08A23E2E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53382335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BAB8072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74514449" w14:textId="77777777" w:rsidR="008A0A2E" w:rsidRDefault="008A0A2E" w:rsidP="008A0A2E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w </w:t>
      </w:r>
      <w:r w:rsidRPr="00C01274">
        <w:rPr>
          <w:rFonts w:ascii="Arial" w:hAnsi="Arial" w:cs="Arial"/>
          <w:bCs/>
          <w:color w:val="000000"/>
          <w:sz w:val="20"/>
          <w:szCs w:val="22"/>
          <w:lang w:eastAsia="ar-SA"/>
        </w:rPr>
        <w:t>postępowaniu o udzielenie zamówienia publicznego na</w:t>
      </w:r>
      <w:r>
        <w:rPr>
          <w:rFonts w:ascii="Arial" w:hAnsi="Arial" w:cs="Arial"/>
          <w:bCs/>
          <w:color w:val="000000"/>
          <w:sz w:val="20"/>
          <w:szCs w:val="22"/>
          <w:lang w:eastAsia="ar-SA"/>
        </w:rPr>
        <w:t>:</w:t>
      </w:r>
      <w:r w:rsidRPr="00C01274"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 xml:space="preserve"> </w:t>
      </w:r>
    </w:p>
    <w:p w14:paraId="6CB5974F" w14:textId="19B477A7" w:rsidR="008A0A2E" w:rsidRPr="00C01274" w:rsidRDefault="008A0A2E" w:rsidP="008A0A2E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>„</w:t>
      </w:r>
      <w:r w:rsidR="005D7538" w:rsidRPr="005844AC">
        <w:rPr>
          <w:rFonts w:ascii="Arial" w:hAnsi="Arial" w:cs="Arial"/>
          <w:b/>
          <w:sz w:val="20"/>
          <w:szCs w:val="20"/>
        </w:rPr>
        <w:t>Utrzymanie infrastruktury elektroenergetycznej SN i nN wybranych elementów infrastruktury teletechnicznej oraz prowadzenie ruchu na sieci SN PKM</w:t>
      </w:r>
      <w:r w:rsidRPr="008A0A2E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4C64501F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bCs/>
          <w:sz w:val="20"/>
          <w:szCs w:val="20"/>
          <w:lang w:eastAsia="ar-SA"/>
        </w:rPr>
      </w:pPr>
    </w:p>
    <w:p w14:paraId="3F62A1AF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C01274">
        <w:rPr>
          <w:rFonts w:ascii="Arial" w:hAnsi="Arial" w:cs="Arial"/>
          <w:bCs/>
          <w:sz w:val="20"/>
          <w:szCs w:val="20"/>
          <w:lang w:eastAsia="ar-SA"/>
        </w:rPr>
        <w:t>Oświadczam, iż:</w:t>
      </w:r>
    </w:p>
    <w:p w14:paraId="45E18A0B" w14:textId="77777777" w:rsidR="00DA194F" w:rsidRPr="00C01274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C01274">
        <w:rPr>
          <w:rFonts w:ascii="Arial" w:hAnsi="Arial" w:cs="Arial"/>
          <w:b/>
          <w:sz w:val="20"/>
          <w:szCs w:val="20"/>
          <w:lang w:eastAsia="ar-SA"/>
        </w:rPr>
        <w:t>Przynależę</w:t>
      </w:r>
      <w:r w:rsidR="00182388" w:rsidRPr="00C01274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C01274">
        <w:rPr>
          <w:rFonts w:ascii="Arial" w:hAnsi="Arial" w:cs="Arial"/>
          <w:b/>
          <w:sz w:val="20"/>
          <w:szCs w:val="20"/>
          <w:lang w:eastAsia="ar-SA"/>
        </w:rPr>
        <w:t xml:space="preserve">/ nie przynależę* </w:t>
      </w:r>
      <w:r w:rsidRPr="00C01274">
        <w:rPr>
          <w:rFonts w:ascii="Arial" w:hAnsi="Arial" w:cs="Arial"/>
          <w:sz w:val="20"/>
          <w:szCs w:val="20"/>
          <w:lang w:eastAsia="ar-SA"/>
        </w:rPr>
        <w:t>do grupy kapitałowej w rozumieniu ustawy z dnia 16 lutego 2007 r</w:t>
      </w:r>
      <w:r w:rsidR="002F2E23" w:rsidRPr="00C01274">
        <w:rPr>
          <w:rFonts w:ascii="Arial" w:hAnsi="Arial" w:cs="Arial"/>
          <w:sz w:val="20"/>
          <w:szCs w:val="20"/>
          <w:lang w:eastAsia="ar-SA"/>
        </w:rPr>
        <w:t>.</w:t>
      </w:r>
      <w:r w:rsidRPr="00C01274">
        <w:rPr>
          <w:rFonts w:ascii="Arial" w:hAnsi="Arial" w:cs="Arial"/>
          <w:sz w:val="20"/>
          <w:szCs w:val="20"/>
          <w:lang w:eastAsia="ar-SA"/>
        </w:rPr>
        <w:t xml:space="preserve"> o ochronie konkurencji i konsum</w:t>
      </w:r>
      <w:r w:rsidR="00182388" w:rsidRPr="00C01274">
        <w:rPr>
          <w:rFonts w:ascii="Arial" w:hAnsi="Arial" w:cs="Arial"/>
          <w:sz w:val="20"/>
          <w:szCs w:val="20"/>
          <w:lang w:eastAsia="ar-SA"/>
        </w:rPr>
        <w:t>entów (t.j., Dz. U z 2015 r. poz. 184 z późn. zm.</w:t>
      </w:r>
      <w:r w:rsidRPr="00C01274">
        <w:rPr>
          <w:rFonts w:ascii="Arial" w:hAnsi="Arial" w:cs="Arial"/>
          <w:sz w:val="20"/>
          <w:szCs w:val="20"/>
          <w:lang w:eastAsia="ar-SA"/>
        </w:rPr>
        <w:t>) z innymi wykonawcami, którzy złożyli odrębne oferty</w:t>
      </w:r>
      <w:r w:rsidR="00182388" w:rsidRPr="00C01274">
        <w:rPr>
          <w:rFonts w:ascii="Arial" w:hAnsi="Arial" w:cs="Arial"/>
          <w:sz w:val="20"/>
          <w:szCs w:val="20"/>
          <w:lang w:eastAsia="ar-SA"/>
        </w:rPr>
        <w:t>.</w:t>
      </w:r>
    </w:p>
    <w:p w14:paraId="7879AF2B" w14:textId="77777777" w:rsidR="00DA194F" w:rsidRPr="00C01274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C01274">
        <w:rPr>
          <w:rFonts w:ascii="Arial" w:hAnsi="Arial" w:cs="Arial"/>
          <w:sz w:val="20"/>
          <w:szCs w:val="20"/>
          <w:lang w:eastAsia="ar-SA"/>
        </w:rPr>
        <w:t>Wykaz wykonawców należących do tej samej grupy kapitałowej, którzy złożyli oferty:</w:t>
      </w:r>
    </w:p>
    <w:p w14:paraId="6F420964" w14:textId="77777777" w:rsidR="00182388" w:rsidRPr="00C01274" w:rsidRDefault="00182388" w:rsidP="00182388">
      <w:pPr>
        <w:tabs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505"/>
      </w:tblGrid>
      <w:tr w:rsidR="00182388" w:rsidRPr="00C01274" w14:paraId="3D5727F6" w14:textId="77777777" w:rsidTr="00231137">
        <w:tc>
          <w:tcPr>
            <w:tcW w:w="675" w:type="dxa"/>
            <w:shd w:val="clear" w:color="auto" w:fill="auto"/>
          </w:tcPr>
          <w:p w14:paraId="536F3C6F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8505" w:type="dxa"/>
            <w:shd w:val="clear" w:color="auto" w:fill="auto"/>
          </w:tcPr>
          <w:p w14:paraId="6D6E58F2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Pełna nazwa i adres podmiotu należącego do tej samej grupy kapitałowej</w:t>
            </w:r>
          </w:p>
        </w:tc>
      </w:tr>
      <w:tr w:rsidR="00182388" w:rsidRPr="00C01274" w14:paraId="09EF656D" w14:textId="77777777" w:rsidTr="00231137">
        <w:tc>
          <w:tcPr>
            <w:tcW w:w="675" w:type="dxa"/>
            <w:shd w:val="clear" w:color="auto" w:fill="auto"/>
          </w:tcPr>
          <w:p w14:paraId="53A4DF82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auto"/>
          </w:tcPr>
          <w:p w14:paraId="771F6194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2388" w:rsidRPr="00C01274" w14:paraId="580B4D54" w14:textId="77777777" w:rsidTr="00231137">
        <w:tc>
          <w:tcPr>
            <w:tcW w:w="675" w:type="dxa"/>
            <w:shd w:val="clear" w:color="auto" w:fill="auto"/>
          </w:tcPr>
          <w:p w14:paraId="4012C769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auto"/>
          </w:tcPr>
          <w:p w14:paraId="2B78E58E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A27A10" w14:textId="77777777" w:rsidR="00DA194F" w:rsidRPr="00C01274" w:rsidRDefault="00DA194F" w:rsidP="00182388">
      <w:pPr>
        <w:tabs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28319CE4" w14:textId="77777777" w:rsidR="00DA194F" w:rsidRPr="00C01274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C01274">
        <w:rPr>
          <w:rFonts w:ascii="Arial" w:hAnsi="Arial" w:cs="Arial"/>
          <w:sz w:val="20"/>
          <w:szCs w:val="20"/>
          <w:lang w:eastAsia="ar-SA"/>
        </w:rPr>
        <w:t xml:space="preserve">Oświadczam, że w przypadku przynależenia do tej samej grupy kapitałowej powiązania z innym Wykonawcą nie prowadzą do zakłócenia konkurencji w przedmiotowym postępowaniu, ponieważ </w:t>
      </w:r>
      <w:r w:rsidR="00182388" w:rsidRPr="00C01274">
        <w:rPr>
          <w:rFonts w:ascii="Arial" w:hAnsi="Arial" w:cs="Arial"/>
          <w:sz w:val="20"/>
          <w:szCs w:val="20"/>
          <w:lang w:eastAsia="ar-SA"/>
        </w:rPr>
        <w:t>….</w:t>
      </w:r>
      <w:r w:rsidRPr="00C01274">
        <w:rPr>
          <w:rFonts w:ascii="Arial" w:hAnsi="Arial" w:cs="Arial"/>
          <w:sz w:val="20"/>
          <w:szCs w:val="20"/>
          <w:lang w:eastAsia="ar-SA"/>
        </w:rPr>
        <w:t>.</w:t>
      </w:r>
    </w:p>
    <w:p w14:paraId="125CB1F2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09233F99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  <w:r w:rsidRPr="00C01274">
        <w:rPr>
          <w:rFonts w:ascii="Arial" w:hAnsi="Arial" w:cs="Arial"/>
          <w:sz w:val="18"/>
          <w:szCs w:val="22"/>
          <w:lang w:eastAsia="ar-SA"/>
        </w:rPr>
        <w:t>*Niepotrzebne skreślić</w:t>
      </w:r>
    </w:p>
    <w:p w14:paraId="284B8A47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</w:p>
    <w:p w14:paraId="75049A62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i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iCs/>
          <w:sz w:val="20"/>
          <w:szCs w:val="22"/>
          <w:lang w:eastAsia="ar-SA"/>
        </w:rPr>
        <w:t xml:space="preserve">UWAGA: </w:t>
      </w:r>
      <w:r w:rsidRPr="00C01274">
        <w:rPr>
          <w:rFonts w:ascii="Arial" w:hAnsi="Arial" w:cs="Arial"/>
          <w:iCs/>
          <w:sz w:val="20"/>
          <w:szCs w:val="22"/>
          <w:lang w:eastAsia="ar-SA"/>
        </w:rPr>
        <w:t>W przypadku przynależności do tej samej grupy kapitałowej wykonawca może złożyć wraz z niniejszym oświadczeniem dokumenty bądź informacje potwierdzające, że powiązania z innym wykonawcą nie prowadzą do zakłócenia konkurencji w przedmiotowym postępowaniu.</w:t>
      </w:r>
    </w:p>
    <w:p w14:paraId="4CA3A493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</w:p>
    <w:p w14:paraId="3CED88B9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7FA2FB91" w14:textId="77777777" w:rsidR="001F3207" w:rsidRPr="00C01274" w:rsidRDefault="001F3207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2A99EC21" w14:textId="77777777" w:rsidR="001F3207" w:rsidRPr="00C01274" w:rsidRDefault="001F3207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6E046A9A" w14:textId="77777777" w:rsidR="001F3207" w:rsidRPr="00C01274" w:rsidRDefault="001F3207" w:rsidP="001F3207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3A7A9420" w14:textId="77777777" w:rsidR="001F3207" w:rsidRPr="00C01274" w:rsidRDefault="001F3207" w:rsidP="001F3207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C01274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C01274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0B9164F9" w14:textId="77777777" w:rsidR="001F3207" w:rsidRPr="00C01274" w:rsidRDefault="001F3207" w:rsidP="001F3207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wykonawcy lub </w:t>
      </w:r>
    </w:p>
    <w:p w14:paraId="63DB53A9" w14:textId="77777777" w:rsidR="00DA194F" w:rsidRPr="00C01274" w:rsidRDefault="001F3207" w:rsidP="00260197">
      <w:pPr>
        <w:tabs>
          <w:tab w:val="left" w:pos="9072"/>
          <w:tab w:val="left" w:pos="9214"/>
          <w:tab w:val="left" w:pos="9639"/>
        </w:tabs>
        <w:ind w:right="-6"/>
        <w:jc w:val="center"/>
        <w:rPr>
          <w:rFonts w:ascii="Arial" w:hAnsi="Arial" w:cs="Arial"/>
          <w:sz w:val="10"/>
          <w:szCs w:val="22"/>
          <w:lang w:eastAsia="ar-SA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</w:t>
      </w:r>
      <w:r w:rsidR="00260197" w:rsidRPr="00C01274">
        <w:rPr>
          <w:rFonts w:ascii="Arial" w:hAnsi="Arial" w:cs="Arial"/>
          <w:i/>
          <w:sz w:val="20"/>
          <w:szCs w:val="20"/>
        </w:rPr>
        <w:t xml:space="preserve"> właściwie do tego upoważnionej</w:t>
      </w:r>
    </w:p>
    <w:sectPr w:rsidR="00DA194F" w:rsidRPr="00C01274" w:rsidSect="002F1906">
      <w:headerReference w:type="default" r:id="rId8"/>
      <w:footerReference w:type="default" r:id="rId9"/>
      <w:pgSz w:w="11900" w:h="16840"/>
      <w:pgMar w:top="1701" w:right="1418" w:bottom="2268" w:left="1276" w:header="142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4EFCE" w14:textId="77777777" w:rsidR="00593218" w:rsidRDefault="00593218" w:rsidP="00F816E4">
      <w:r>
        <w:separator/>
      </w:r>
    </w:p>
  </w:endnote>
  <w:endnote w:type="continuationSeparator" w:id="0">
    <w:p w14:paraId="0219715E" w14:textId="77777777" w:rsidR="00593218" w:rsidRDefault="00593218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F2465" w14:textId="77777777" w:rsidR="00FE570B" w:rsidRDefault="00FE570B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0FB62B3" wp14:editId="6706316F">
          <wp:simplePos x="0" y="0"/>
          <wp:positionH relativeFrom="column">
            <wp:posOffset>-232410</wp:posOffset>
          </wp:positionH>
          <wp:positionV relativeFrom="paragraph">
            <wp:posOffset>-1165860</wp:posOffset>
          </wp:positionV>
          <wp:extent cx="6696073" cy="1416477"/>
          <wp:effectExtent l="0" t="0" r="0" b="0"/>
          <wp:wrapNone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Sprawy organizacyjne\papier firmowy\stopka_PK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96073" cy="1416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86AFEA" w14:textId="77777777" w:rsidR="00593218" w:rsidRDefault="00593218" w:rsidP="00F816E4">
      <w:r>
        <w:separator/>
      </w:r>
    </w:p>
  </w:footnote>
  <w:footnote w:type="continuationSeparator" w:id="0">
    <w:p w14:paraId="5572C27E" w14:textId="77777777" w:rsidR="00593218" w:rsidRDefault="00593218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AA36B" w14:textId="77777777" w:rsidR="00FE570B" w:rsidRDefault="00FE570B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6A591" wp14:editId="62BA527D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31" name="Obraz 31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D4963F00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ahoma" w:eastAsia="Times New Roman" w:hAnsi="Tahoma" w:cs="Tahoma"/>
        <w:b/>
        <w:sz w:val="20"/>
        <w:szCs w:val="20"/>
      </w:rPr>
    </w:lvl>
  </w:abstractNum>
  <w:abstractNum w:abstractNumId="2">
    <w:nsid w:val="00000005"/>
    <w:multiLevelType w:val="multilevel"/>
    <w:tmpl w:val="E878F5DE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Arial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02B21240"/>
    <w:multiLevelType w:val="hybridMultilevel"/>
    <w:tmpl w:val="293C672C"/>
    <w:name w:val="WW8Num17222"/>
    <w:lvl w:ilvl="0" w:tplc="0000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EC9A0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CE54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2F79F4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743207"/>
    <w:multiLevelType w:val="hybridMultilevel"/>
    <w:tmpl w:val="8BB652B2"/>
    <w:lvl w:ilvl="0" w:tplc="C9B233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EED5C03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8E7061"/>
    <w:multiLevelType w:val="hybridMultilevel"/>
    <w:tmpl w:val="7598AA72"/>
    <w:lvl w:ilvl="0" w:tplc="41001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C03AA3"/>
    <w:multiLevelType w:val="hybridMultilevel"/>
    <w:tmpl w:val="F34C2B3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>
    <w:nsid w:val="29445091"/>
    <w:multiLevelType w:val="hybridMultilevel"/>
    <w:tmpl w:val="32C06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140161"/>
    <w:multiLevelType w:val="hybridMultilevel"/>
    <w:tmpl w:val="9B1291E2"/>
    <w:lvl w:ilvl="0" w:tplc="0652EE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DF0BF2"/>
    <w:multiLevelType w:val="hybridMultilevel"/>
    <w:tmpl w:val="B1FA3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CE3C938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11B13"/>
    <w:multiLevelType w:val="hybridMultilevel"/>
    <w:tmpl w:val="737AA9CC"/>
    <w:lvl w:ilvl="0" w:tplc="89782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4870A8"/>
    <w:multiLevelType w:val="hybridMultilevel"/>
    <w:tmpl w:val="759EABC4"/>
    <w:lvl w:ilvl="0" w:tplc="F732052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D63C0F"/>
    <w:multiLevelType w:val="hybridMultilevel"/>
    <w:tmpl w:val="16E6FE9A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CA1CB4"/>
    <w:multiLevelType w:val="hybridMultilevel"/>
    <w:tmpl w:val="9C96A87E"/>
    <w:lvl w:ilvl="0" w:tplc="04150019">
      <w:start w:val="3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CC504E"/>
    <w:multiLevelType w:val="hybridMultilevel"/>
    <w:tmpl w:val="37A40960"/>
    <w:lvl w:ilvl="0" w:tplc="EEB67D08">
      <w:start w:val="1"/>
      <w:numFmt w:val="decimal"/>
      <w:lvlText w:val="%1)"/>
      <w:lvlJc w:val="left"/>
      <w:pPr>
        <w:ind w:left="144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6F15C85"/>
    <w:multiLevelType w:val="hybridMultilevel"/>
    <w:tmpl w:val="91C49858"/>
    <w:lvl w:ilvl="0" w:tplc="F2625C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7B52D82"/>
    <w:multiLevelType w:val="hybridMultilevel"/>
    <w:tmpl w:val="52DC4968"/>
    <w:lvl w:ilvl="0" w:tplc="8E502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7AE33AEB"/>
    <w:multiLevelType w:val="hybridMultilevel"/>
    <w:tmpl w:val="BFE2B886"/>
    <w:lvl w:ilvl="0" w:tplc="708C1F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1"/>
  </w:num>
  <w:num w:numId="4">
    <w:abstractNumId w:val="0"/>
  </w:num>
  <w:num w:numId="5">
    <w:abstractNumId w:val="16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5"/>
  </w:num>
  <w:num w:numId="9">
    <w:abstractNumId w:val="7"/>
  </w:num>
  <w:num w:numId="10">
    <w:abstractNumId w:val="19"/>
  </w:num>
  <w:num w:numId="11">
    <w:abstractNumId w:val="24"/>
  </w:num>
  <w:num w:numId="12">
    <w:abstractNumId w:val="18"/>
  </w:num>
  <w:num w:numId="13">
    <w:abstractNumId w:val="15"/>
  </w:num>
  <w:num w:numId="14">
    <w:abstractNumId w:val="4"/>
  </w:num>
  <w:num w:numId="15">
    <w:abstractNumId w:val="6"/>
  </w:num>
  <w:num w:numId="16">
    <w:abstractNumId w:val="1"/>
  </w:num>
  <w:num w:numId="17">
    <w:abstractNumId w:val="17"/>
  </w:num>
  <w:num w:numId="18">
    <w:abstractNumId w:val="2"/>
  </w:num>
  <w:num w:numId="19">
    <w:abstractNumId w:val="8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</w:num>
  <w:num w:numId="22">
    <w:abstractNumId w:val="3"/>
  </w:num>
  <w:num w:numId="23">
    <w:abstractNumId w:val="9"/>
  </w:num>
  <w:num w:numId="24">
    <w:abstractNumId w:val="20"/>
  </w:num>
  <w:num w:numId="25">
    <w:abstractNumId w:val="14"/>
  </w:num>
  <w:num w:numId="26">
    <w:abstractNumId w:val="11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7C"/>
    <w:rsid w:val="000077B8"/>
    <w:rsid w:val="00054D0C"/>
    <w:rsid w:val="000656A1"/>
    <w:rsid w:val="000817B0"/>
    <w:rsid w:val="00094DE3"/>
    <w:rsid w:val="000B4BCE"/>
    <w:rsid w:val="000E1E2C"/>
    <w:rsid w:val="00103E79"/>
    <w:rsid w:val="00114F15"/>
    <w:rsid w:val="0012051A"/>
    <w:rsid w:val="00142857"/>
    <w:rsid w:val="00155BC3"/>
    <w:rsid w:val="00182388"/>
    <w:rsid w:val="001F3207"/>
    <w:rsid w:val="002215AD"/>
    <w:rsid w:val="00223983"/>
    <w:rsid w:val="00230073"/>
    <w:rsid w:val="00230A38"/>
    <w:rsid w:val="00231137"/>
    <w:rsid w:val="00237AA9"/>
    <w:rsid w:val="00260197"/>
    <w:rsid w:val="002B09CA"/>
    <w:rsid w:val="002B74B7"/>
    <w:rsid w:val="002C1B8E"/>
    <w:rsid w:val="002D2C1B"/>
    <w:rsid w:val="002D7433"/>
    <w:rsid w:val="002F1906"/>
    <w:rsid w:val="002F2B3E"/>
    <w:rsid w:val="002F2E23"/>
    <w:rsid w:val="003140F3"/>
    <w:rsid w:val="00314EE8"/>
    <w:rsid w:val="00317AA3"/>
    <w:rsid w:val="00322A06"/>
    <w:rsid w:val="00326219"/>
    <w:rsid w:val="0035617A"/>
    <w:rsid w:val="00384C10"/>
    <w:rsid w:val="00392AC9"/>
    <w:rsid w:val="003B30ED"/>
    <w:rsid w:val="003C3BA6"/>
    <w:rsid w:val="0040565D"/>
    <w:rsid w:val="00410331"/>
    <w:rsid w:val="00410D18"/>
    <w:rsid w:val="0041294B"/>
    <w:rsid w:val="00416E93"/>
    <w:rsid w:val="00425884"/>
    <w:rsid w:val="004653CA"/>
    <w:rsid w:val="004871EF"/>
    <w:rsid w:val="004945F3"/>
    <w:rsid w:val="004C4B51"/>
    <w:rsid w:val="004F43E4"/>
    <w:rsid w:val="0051145B"/>
    <w:rsid w:val="005139DE"/>
    <w:rsid w:val="0052058C"/>
    <w:rsid w:val="0055215D"/>
    <w:rsid w:val="005724FA"/>
    <w:rsid w:val="00580F2B"/>
    <w:rsid w:val="005844AC"/>
    <w:rsid w:val="00593218"/>
    <w:rsid w:val="005B7608"/>
    <w:rsid w:val="005C54E1"/>
    <w:rsid w:val="005D52AF"/>
    <w:rsid w:val="005D7538"/>
    <w:rsid w:val="005F422E"/>
    <w:rsid w:val="005F4619"/>
    <w:rsid w:val="00636A80"/>
    <w:rsid w:val="006439C0"/>
    <w:rsid w:val="006444A9"/>
    <w:rsid w:val="00647F3B"/>
    <w:rsid w:val="00656D9D"/>
    <w:rsid w:val="00664132"/>
    <w:rsid w:val="006652D1"/>
    <w:rsid w:val="0067781E"/>
    <w:rsid w:val="00681A59"/>
    <w:rsid w:val="006E6955"/>
    <w:rsid w:val="0071368F"/>
    <w:rsid w:val="007526A3"/>
    <w:rsid w:val="00794D06"/>
    <w:rsid w:val="007B0DAD"/>
    <w:rsid w:val="007F42E8"/>
    <w:rsid w:val="007F7E15"/>
    <w:rsid w:val="008513C2"/>
    <w:rsid w:val="0085758E"/>
    <w:rsid w:val="00860ED8"/>
    <w:rsid w:val="00883FD1"/>
    <w:rsid w:val="008879BC"/>
    <w:rsid w:val="008A0A2E"/>
    <w:rsid w:val="008A6CB3"/>
    <w:rsid w:val="008B0463"/>
    <w:rsid w:val="008E52E6"/>
    <w:rsid w:val="008F541E"/>
    <w:rsid w:val="00912BD6"/>
    <w:rsid w:val="009729E1"/>
    <w:rsid w:val="00993A4D"/>
    <w:rsid w:val="00995E8E"/>
    <w:rsid w:val="00996CB4"/>
    <w:rsid w:val="009972E4"/>
    <w:rsid w:val="009B0842"/>
    <w:rsid w:val="009C1510"/>
    <w:rsid w:val="009E6055"/>
    <w:rsid w:val="009E718E"/>
    <w:rsid w:val="00A12AA0"/>
    <w:rsid w:val="00A32E6E"/>
    <w:rsid w:val="00A42261"/>
    <w:rsid w:val="00A56860"/>
    <w:rsid w:val="00A62E8E"/>
    <w:rsid w:val="00A92335"/>
    <w:rsid w:val="00AB05F3"/>
    <w:rsid w:val="00AC36B1"/>
    <w:rsid w:val="00AD0CA0"/>
    <w:rsid w:val="00AF1A06"/>
    <w:rsid w:val="00B127CF"/>
    <w:rsid w:val="00B14F78"/>
    <w:rsid w:val="00B64247"/>
    <w:rsid w:val="00B85756"/>
    <w:rsid w:val="00BA63BB"/>
    <w:rsid w:val="00BB70A8"/>
    <w:rsid w:val="00BB7AC2"/>
    <w:rsid w:val="00BC5761"/>
    <w:rsid w:val="00BD57CA"/>
    <w:rsid w:val="00BE617C"/>
    <w:rsid w:val="00C01274"/>
    <w:rsid w:val="00C45315"/>
    <w:rsid w:val="00C50302"/>
    <w:rsid w:val="00C6095F"/>
    <w:rsid w:val="00C64BD6"/>
    <w:rsid w:val="00C76E3A"/>
    <w:rsid w:val="00C85E77"/>
    <w:rsid w:val="00C97448"/>
    <w:rsid w:val="00CB53DC"/>
    <w:rsid w:val="00CC475E"/>
    <w:rsid w:val="00CC4F7F"/>
    <w:rsid w:val="00CE24B3"/>
    <w:rsid w:val="00D109EB"/>
    <w:rsid w:val="00D2045D"/>
    <w:rsid w:val="00D27202"/>
    <w:rsid w:val="00D31764"/>
    <w:rsid w:val="00D320E1"/>
    <w:rsid w:val="00D3676D"/>
    <w:rsid w:val="00D406CE"/>
    <w:rsid w:val="00D54DDE"/>
    <w:rsid w:val="00D563FD"/>
    <w:rsid w:val="00D573D4"/>
    <w:rsid w:val="00D61273"/>
    <w:rsid w:val="00D81C59"/>
    <w:rsid w:val="00D837F0"/>
    <w:rsid w:val="00DA194F"/>
    <w:rsid w:val="00DC2EA2"/>
    <w:rsid w:val="00E03113"/>
    <w:rsid w:val="00E0510A"/>
    <w:rsid w:val="00E10855"/>
    <w:rsid w:val="00E15A24"/>
    <w:rsid w:val="00E55D29"/>
    <w:rsid w:val="00E703E1"/>
    <w:rsid w:val="00E7133E"/>
    <w:rsid w:val="00E811B6"/>
    <w:rsid w:val="00EB5A98"/>
    <w:rsid w:val="00EB5CA3"/>
    <w:rsid w:val="00EC0462"/>
    <w:rsid w:val="00ED18CE"/>
    <w:rsid w:val="00EF3ADC"/>
    <w:rsid w:val="00EF6F9C"/>
    <w:rsid w:val="00F20B1A"/>
    <w:rsid w:val="00F2245A"/>
    <w:rsid w:val="00F319DF"/>
    <w:rsid w:val="00F62209"/>
    <w:rsid w:val="00F738FD"/>
    <w:rsid w:val="00F816E4"/>
    <w:rsid w:val="00F85E82"/>
    <w:rsid w:val="00FA3A5F"/>
    <w:rsid w:val="00FA7E2F"/>
    <w:rsid w:val="00FD2955"/>
    <w:rsid w:val="00FD6AE8"/>
    <w:rsid w:val="00FE570B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80321C"/>
  <w14:defaultImageDpi w14:val="300"/>
  <w15:docId w15:val="{E1A7F564-C3C6-42E3-A80F-EEC5C269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45A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5B7608"/>
    <w:pPr>
      <w:keepNext/>
      <w:tabs>
        <w:tab w:val="num" w:pos="1080"/>
      </w:tabs>
      <w:suppressAutoHyphens/>
      <w:ind w:left="1080" w:hanging="360"/>
      <w:jc w:val="center"/>
      <w:outlineLvl w:val="0"/>
    </w:pPr>
    <w:rPr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5B760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5B7608"/>
    <w:pPr>
      <w:keepNext/>
      <w:tabs>
        <w:tab w:val="num" w:pos="2520"/>
      </w:tabs>
      <w:suppressAutoHyphens/>
      <w:spacing w:before="240" w:after="60"/>
      <w:ind w:left="252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39"/>
    <w:rsid w:val="00681A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iPriority w:val="99"/>
    <w:rsid w:val="00636A80"/>
    <w:pPr>
      <w:widowControl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uiPriority w:val="99"/>
    <w:rsid w:val="00636A8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ZnakZnak26">
    <w:name w:val="Znak Znak26"/>
    <w:basedOn w:val="Normalny"/>
    <w:uiPriority w:val="99"/>
    <w:rsid w:val="00412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"/>
    <w:rsid w:val="0041294B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link w:val="BezodstpwZnak"/>
    <w:uiPriority w:val="1"/>
    <w:qFormat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AkapitzlistZnak">
    <w:name w:val="Akapit z listą Znak"/>
    <w:aliases w:val="Preambuła Znak"/>
    <w:link w:val="Akapitzlist"/>
    <w:uiPriority w:val="34"/>
    <w:qFormat/>
    <w:locked/>
    <w:rsid w:val="0041294B"/>
    <w:rPr>
      <w:rFonts w:ascii="Times New Roman" w:eastAsia="Times New Roman" w:hAnsi="Times New Roman" w:cs="Times New Roman"/>
      <w:lang w:val="pl-PL"/>
    </w:rPr>
  </w:style>
  <w:style w:type="character" w:customStyle="1" w:styleId="BezodstpwZnak">
    <w:name w:val="Bez odstępów Znak"/>
    <w:link w:val="Bezodstpw"/>
    <w:uiPriority w:val="1"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77"/>
    <w:pPr>
      <w:jc w:val="center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77"/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Nagwek1Znak">
    <w:name w:val="Nagłówek 1 Znak"/>
    <w:basedOn w:val="Domylnaczcionkaakapitu"/>
    <w:link w:val="Nagwek1"/>
    <w:rsid w:val="005B7608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5B7608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5B7608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ableParagraph">
    <w:name w:val="Table Paragraph"/>
    <w:basedOn w:val="Normalny"/>
    <w:uiPriority w:val="1"/>
    <w:qFormat/>
    <w:rsid w:val="005B760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2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2A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A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"/>
    <w:uiPriority w:val="99"/>
    <w:semiHidden/>
    <w:rsid w:val="0052058C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77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09AA65-744B-4167-A8C0-6EE17A7AD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</Template>
  <TotalTime>275</TotalTime>
  <Pages>9</Pages>
  <Words>2202</Words>
  <Characters>13213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15385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Sławomir Kłos</cp:lastModifiedBy>
  <cp:revision>35</cp:revision>
  <cp:lastPrinted>2017-10-13T08:56:00Z</cp:lastPrinted>
  <dcterms:created xsi:type="dcterms:W3CDTF">2017-04-24T06:45:00Z</dcterms:created>
  <dcterms:modified xsi:type="dcterms:W3CDTF">2017-12-12T07:39:00Z</dcterms:modified>
</cp:coreProperties>
</file>