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p w14:paraId="78A359A8" w14:textId="6F46CFAA" w:rsidR="0041294B" w:rsidRDefault="0055215D" w:rsidP="00322A06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nr 1 do SIWZ</w:t>
      </w:r>
    </w:p>
    <w:p w14:paraId="0639C07E" w14:textId="77777777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BCFC447" w14:textId="7CFCA102" w:rsidR="0055215D" w:rsidRDefault="0055215D" w:rsidP="0055215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SZCZEGÓŁOWY OPIS PRZEDMIOTU ZAMÓWIENIA (SOPZ)</w:t>
      </w:r>
    </w:p>
    <w:p w14:paraId="47B9A6DF" w14:textId="77777777" w:rsidR="0055215D" w:rsidRDefault="0055215D" w:rsidP="0055215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A99937D" w14:textId="3DFBB15B" w:rsidR="0055215D" w:rsidRDefault="0055215D" w:rsidP="0055215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CZĘŚĆ NR I ZAMÓWIENIA</w:t>
      </w:r>
    </w:p>
    <w:p w14:paraId="709A54CC" w14:textId="77777777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CA9C363" w14:textId="77777777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BB40AB2" w14:textId="60FBE931" w:rsidR="0055215D" w:rsidRPr="00155BC3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155BC3">
        <w:rPr>
          <w:rFonts w:ascii="Arial" w:eastAsiaTheme="minorEastAsia" w:hAnsi="Arial" w:cs="Arial"/>
          <w:sz w:val="20"/>
          <w:szCs w:val="20"/>
        </w:rPr>
        <w:t xml:space="preserve">Parametry przedmiotu zamówienia - </w:t>
      </w:r>
      <w:r w:rsidRPr="00155BC3">
        <w:rPr>
          <w:rFonts w:ascii="Arial" w:hAnsi="Arial" w:cs="Arial"/>
          <w:sz w:val="20"/>
          <w:szCs w:val="20"/>
        </w:rPr>
        <w:t xml:space="preserve">Samochód fabrycznie nowy typu furgon (podwójna kabina) - przystosowany do ruchu prawostronnego </w:t>
      </w:r>
      <w:r w:rsidRPr="00155BC3">
        <w:rPr>
          <w:rFonts w:ascii="Arial" w:hAnsi="Arial" w:cs="Arial"/>
          <w:b/>
          <w:sz w:val="20"/>
          <w:szCs w:val="20"/>
        </w:rPr>
        <w:t>– 1 sztuka</w:t>
      </w:r>
    </w:p>
    <w:p w14:paraId="3B2DE16E" w14:textId="77777777" w:rsidR="0055215D" w:rsidRPr="00155BC3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15ABBA" w14:textId="77777777" w:rsidR="0055215D" w:rsidRPr="00155BC3" w:rsidRDefault="0055215D" w:rsidP="0055215D">
      <w:pPr>
        <w:autoSpaceDE w:val="0"/>
        <w:autoSpaceDN w:val="0"/>
        <w:adjustRightInd w:val="0"/>
        <w:rPr>
          <w:rFonts w:ascii="Arial" w:eastAsiaTheme="minorEastAsia" w:hAnsi="Arial" w:cs="Arial"/>
          <w:sz w:val="20"/>
          <w:szCs w:val="20"/>
        </w:rPr>
      </w:pPr>
      <w:r w:rsidRPr="00155BC3">
        <w:rPr>
          <w:rFonts w:ascii="Arial" w:eastAsiaTheme="minorEastAsia" w:hAnsi="Arial" w:cs="Arial"/>
          <w:sz w:val="20"/>
          <w:szCs w:val="20"/>
        </w:rPr>
        <w:t>Marka …………………………….</w:t>
      </w:r>
    </w:p>
    <w:p w14:paraId="1169BD5D" w14:textId="77777777" w:rsidR="0055215D" w:rsidRPr="00155BC3" w:rsidRDefault="0055215D" w:rsidP="0055215D">
      <w:pPr>
        <w:autoSpaceDE w:val="0"/>
        <w:autoSpaceDN w:val="0"/>
        <w:adjustRightInd w:val="0"/>
        <w:rPr>
          <w:rFonts w:ascii="Arial" w:eastAsiaTheme="minorEastAsia" w:hAnsi="Arial" w:cs="Arial"/>
          <w:sz w:val="20"/>
          <w:szCs w:val="20"/>
        </w:rPr>
      </w:pPr>
      <w:r w:rsidRPr="00155BC3">
        <w:rPr>
          <w:rFonts w:ascii="Arial" w:eastAsiaTheme="minorEastAsia" w:hAnsi="Arial" w:cs="Arial"/>
          <w:sz w:val="20"/>
          <w:szCs w:val="20"/>
        </w:rPr>
        <w:t>Model …………………………….</w:t>
      </w:r>
    </w:p>
    <w:p w14:paraId="6A2E10A0" w14:textId="20925481" w:rsidR="0055215D" w:rsidRPr="00155BC3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155BC3">
        <w:rPr>
          <w:rFonts w:ascii="Arial" w:eastAsiaTheme="minorEastAsia" w:hAnsi="Arial" w:cs="Arial"/>
          <w:sz w:val="20"/>
          <w:szCs w:val="20"/>
        </w:rPr>
        <w:t>Silnik ………………………………</w:t>
      </w:r>
    </w:p>
    <w:p w14:paraId="750B40C7" w14:textId="77777777" w:rsidR="0055215D" w:rsidRDefault="0055215D" w:rsidP="00322A06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1CCEC54F" w14:textId="77777777" w:rsidR="00D837F0" w:rsidRDefault="00D837F0" w:rsidP="00322A06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5579"/>
        <w:gridCol w:w="617"/>
        <w:gridCol w:w="2927"/>
        <w:gridCol w:w="3685"/>
      </w:tblGrid>
      <w:tr w:rsidR="0055215D" w14:paraId="76A10E1F" w14:textId="77777777" w:rsidTr="00C50302">
        <w:tc>
          <w:tcPr>
            <w:tcW w:w="567" w:type="dxa"/>
            <w:vAlign w:val="center"/>
          </w:tcPr>
          <w:p w14:paraId="4787FD2F" w14:textId="27B24E42" w:rsidR="0055215D" w:rsidRPr="00C50302" w:rsidRDefault="0055215D" w:rsidP="00656D9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5579" w:type="dxa"/>
            <w:vAlign w:val="center"/>
          </w:tcPr>
          <w:p w14:paraId="4708C2D3" w14:textId="7E70F983" w:rsidR="0055215D" w:rsidRPr="00C50302" w:rsidRDefault="0055215D" w:rsidP="00656D9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Wyszczególnienie</w:t>
            </w:r>
          </w:p>
        </w:tc>
        <w:tc>
          <w:tcPr>
            <w:tcW w:w="617" w:type="dxa"/>
            <w:vAlign w:val="center"/>
          </w:tcPr>
          <w:p w14:paraId="3626EED2" w14:textId="4F2117FE" w:rsidR="0055215D" w:rsidRPr="0055215D" w:rsidRDefault="0055215D" w:rsidP="00656D9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15D">
              <w:rPr>
                <w:rFonts w:ascii="Arial" w:hAnsi="Arial" w:cs="Arial"/>
                <w:b/>
                <w:sz w:val="20"/>
                <w:szCs w:val="20"/>
              </w:rPr>
              <w:t>J.m.</w:t>
            </w:r>
          </w:p>
        </w:tc>
        <w:tc>
          <w:tcPr>
            <w:tcW w:w="2927" w:type="dxa"/>
            <w:vAlign w:val="center"/>
          </w:tcPr>
          <w:p w14:paraId="0EA4C3C9" w14:textId="43A2396C" w:rsidR="0055215D" w:rsidRPr="0055215D" w:rsidRDefault="0055215D" w:rsidP="00656D9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15D">
              <w:rPr>
                <w:rFonts w:ascii="Arial" w:hAnsi="Arial" w:cs="Arial"/>
                <w:b/>
                <w:sz w:val="20"/>
                <w:szCs w:val="20"/>
              </w:rPr>
              <w:t>Warunki wymagane przez zamawiającego dla samochodu</w:t>
            </w:r>
          </w:p>
        </w:tc>
        <w:tc>
          <w:tcPr>
            <w:tcW w:w="3685" w:type="dxa"/>
            <w:vAlign w:val="center"/>
          </w:tcPr>
          <w:p w14:paraId="01BA28D0" w14:textId="77777777" w:rsidR="0055215D" w:rsidRPr="0055215D" w:rsidRDefault="0055215D" w:rsidP="00656D9D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</w:pPr>
            <w:r w:rsidRPr="0055215D"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  <w:t>Warunki oferowane przez</w:t>
            </w:r>
          </w:p>
          <w:p w14:paraId="5DBC7772" w14:textId="77777777" w:rsidR="0055215D" w:rsidRPr="0055215D" w:rsidRDefault="0055215D" w:rsidP="00656D9D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</w:pPr>
            <w:r w:rsidRPr="0055215D"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  <w:t>Wykonawcę dla samochodu</w:t>
            </w:r>
          </w:p>
          <w:p w14:paraId="61F7B329" w14:textId="2DD6D670" w:rsidR="0055215D" w:rsidRPr="0055215D" w:rsidRDefault="00094DE3" w:rsidP="00D837F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15D">
              <w:rPr>
                <w:rFonts w:ascii="Arial" w:eastAsiaTheme="minorEastAsia" w:hAnsi="Arial" w:cs="Arial"/>
                <w:b/>
                <w:color w:val="FF0000"/>
                <w:sz w:val="20"/>
                <w:szCs w:val="20"/>
              </w:rPr>
              <w:t>P</w:t>
            </w:r>
            <w:r w:rsidR="0055215D" w:rsidRPr="0055215D">
              <w:rPr>
                <w:rFonts w:ascii="Arial" w:eastAsiaTheme="minorEastAsia" w:hAnsi="Arial" w:cs="Arial"/>
                <w:b/>
                <w:color w:val="FF0000"/>
                <w:sz w:val="20"/>
                <w:szCs w:val="20"/>
              </w:rPr>
              <w:t>odać/opisać</w:t>
            </w:r>
          </w:p>
        </w:tc>
      </w:tr>
      <w:tr w:rsidR="0055215D" w14:paraId="4739F783" w14:textId="77777777" w:rsidTr="00C50302">
        <w:tc>
          <w:tcPr>
            <w:tcW w:w="567" w:type="dxa"/>
            <w:vAlign w:val="center"/>
          </w:tcPr>
          <w:p w14:paraId="1BA7C07D" w14:textId="78C6EF18" w:rsidR="0055215D" w:rsidRPr="00C50302" w:rsidRDefault="00656D9D" w:rsidP="00656D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5579" w:type="dxa"/>
          </w:tcPr>
          <w:p w14:paraId="0D902D64" w14:textId="6B37B38B" w:rsidR="0055215D" w:rsidRPr="00C50302" w:rsidRDefault="00883FD1" w:rsidP="0055215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eastAsiaTheme="minorEastAsia" w:hAnsi="Arial" w:cs="Arial"/>
                <w:sz w:val="20"/>
                <w:szCs w:val="20"/>
              </w:rPr>
              <w:t>Rok produkcji</w:t>
            </w:r>
          </w:p>
        </w:tc>
        <w:tc>
          <w:tcPr>
            <w:tcW w:w="617" w:type="dxa"/>
          </w:tcPr>
          <w:p w14:paraId="6F2A0EB8" w14:textId="75F65C0C" w:rsidR="0055215D" w:rsidRDefault="00883FD1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3B83AE4B" w14:textId="34F65D43" w:rsidR="0055215D" w:rsidRPr="00094DE3" w:rsidRDefault="00883FD1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min. 2016</w:t>
            </w:r>
            <w:r w:rsidR="00094DE3">
              <w:rPr>
                <w:rFonts w:ascii="Arial" w:hAnsi="Arial" w:cs="Arial"/>
                <w:sz w:val="20"/>
                <w:szCs w:val="20"/>
              </w:rPr>
              <w:t xml:space="preserve"> r.</w:t>
            </w:r>
          </w:p>
        </w:tc>
        <w:tc>
          <w:tcPr>
            <w:tcW w:w="3685" w:type="dxa"/>
          </w:tcPr>
          <w:p w14:paraId="45C23A0E" w14:textId="77777777" w:rsidR="0055215D" w:rsidRDefault="0055215D" w:rsidP="0055215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215D" w14:paraId="201CB7BF" w14:textId="77777777" w:rsidTr="00C50302">
        <w:tc>
          <w:tcPr>
            <w:tcW w:w="567" w:type="dxa"/>
            <w:vAlign w:val="center"/>
          </w:tcPr>
          <w:p w14:paraId="15D940EC" w14:textId="02CF7537" w:rsidR="0055215D" w:rsidRPr="00C50302" w:rsidRDefault="00656D9D" w:rsidP="00656D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5579" w:type="dxa"/>
          </w:tcPr>
          <w:p w14:paraId="4A9C5987" w14:textId="397C177D" w:rsidR="0055215D" w:rsidRPr="00C50302" w:rsidRDefault="00883FD1" w:rsidP="00094DE3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 xml:space="preserve">Dopuszczalna masa całkowita pojazdu </w:t>
            </w:r>
          </w:p>
        </w:tc>
        <w:tc>
          <w:tcPr>
            <w:tcW w:w="617" w:type="dxa"/>
          </w:tcPr>
          <w:p w14:paraId="6B2367EE" w14:textId="76ECB3F3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2927" w:type="dxa"/>
          </w:tcPr>
          <w:p w14:paraId="48571823" w14:textId="335324E1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od 3200 kg do 3500 kg</w:t>
            </w:r>
          </w:p>
        </w:tc>
        <w:tc>
          <w:tcPr>
            <w:tcW w:w="3685" w:type="dxa"/>
          </w:tcPr>
          <w:p w14:paraId="5045C829" w14:textId="77777777" w:rsidR="0055215D" w:rsidRDefault="0055215D" w:rsidP="0055215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215D" w14:paraId="292A8AAC" w14:textId="77777777" w:rsidTr="00C50302">
        <w:tc>
          <w:tcPr>
            <w:tcW w:w="567" w:type="dxa"/>
            <w:vAlign w:val="center"/>
          </w:tcPr>
          <w:p w14:paraId="08C1CE9E" w14:textId="6BD07E71" w:rsidR="0055215D" w:rsidRPr="00C50302" w:rsidRDefault="00656D9D" w:rsidP="00656D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5579" w:type="dxa"/>
          </w:tcPr>
          <w:p w14:paraId="0E2027AB" w14:textId="67A9B882" w:rsidR="0055215D" w:rsidRPr="00C50302" w:rsidRDefault="00883FD1" w:rsidP="00883FD1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Kolor biały</w:t>
            </w:r>
          </w:p>
        </w:tc>
        <w:tc>
          <w:tcPr>
            <w:tcW w:w="617" w:type="dxa"/>
          </w:tcPr>
          <w:p w14:paraId="029E7B4E" w14:textId="71C07A18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14ED0AF2" w14:textId="0018DEA3" w:rsidR="0055215D" w:rsidRPr="00094DE3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4C9B4D0" w14:textId="77777777" w:rsidR="0055215D" w:rsidRDefault="0055215D" w:rsidP="0055215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FD1" w14:paraId="751B47E1" w14:textId="77777777" w:rsidTr="00D837F0">
        <w:trPr>
          <w:trHeight w:val="418"/>
        </w:trPr>
        <w:tc>
          <w:tcPr>
            <w:tcW w:w="13375" w:type="dxa"/>
            <w:gridSpan w:val="5"/>
            <w:vAlign w:val="center"/>
          </w:tcPr>
          <w:p w14:paraId="7B6537D1" w14:textId="523FEF8B" w:rsidR="00883FD1" w:rsidRPr="00C50302" w:rsidRDefault="00883FD1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Silnik i napęd:</w:t>
            </w:r>
          </w:p>
        </w:tc>
      </w:tr>
      <w:tr w:rsidR="0055215D" w14:paraId="4FA7EFEE" w14:textId="77777777" w:rsidTr="00C50302">
        <w:tc>
          <w:tcPr>
            <w:tcW w:w="567" w:type="dxa"/>
            <w:vAlign w:val="center"/>
          </w:tcPr>
          <w:p w14:paraId="32A185CA" w14:textId="6D6624AB" w:rsidR="0055215D" w:rsidRPr="00C50302" w:rsidRDefault="00EF3ADC" w:rsidP="00656D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656D9D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9966461" w14:textId="65AF81AE" w:rsidR="0055215D" w:rsidRPr="00C50302" w:rsidRDefault="00883FD1" w:rsidP="00094DE3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 xml:space="preserve">Silnik wysokoprężny z turbodoładowaniem </w:t>
            </w:r>
          </w:p>
        </w:tc>
        <w:tc>
          <w:tcPr>
            <w:tcW w:w="617" w:type="dxa"/>
          </w:tcPr>
          <w:p w14:paraId="1995E0D1" w14:textId="433328DA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cm³</w:t>
            </w:r>
          </w:p>
        </w:tc>
        <w:tc>
          <w:tcPr>
            <w:tcW w:w="2927" w:type="dxa"/>
          </w:tcPr>
          <w:p w14:paraId="25DE63E8" w14:textId="0FDA224A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od 1900 cm³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0302">
              <w:rPr>
                <w:rFonts w:ascii="Arial" w:hAnsi="Arial" w:cs="Arial"/>
                <w:sz w:val="20"/>
                <w:szCs w:val="20"/>
              </w:rPr>
              <w:t>do 2500 cm³</w:t>
            </w:r>
          </w:p>
        </w:tc>
        <w:tc>
          <w:tcPr>
            <w:tcW w:w="3685" w:type="dxa"/>
          </w:tcPr>
          <w:p w14:paraId="5FAB74AD" w14:textId="77777777" w:rsidR="0055215D" w:rsidRDefault="0055215D" w:rsidP="0055215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215D" w14:paraId="3A50CE73" w14:textId="77777777" w:rsidTr="00C50302">
        <w:tc>
          <w:tcPr>
            <w:tcW w:w="567" w:type="dxa"/>
            <w:vAlign w:val="center"/>
          </w:tcPr>
          <w:p w14:paraId="78AC6A8E" w14:textId="5A4F0C70" w:rsidR="0055215D" w:rsidRPr="00C50302" w:rsidRDefault="00EF3ADC" w:rsidP="00656D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656D9D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0980B569" w14:textId="6A64AD07" w:rsidR="0055215D" w:rsidRPr="00C50302" w:rsidRDefault="00883FD1" w:rsidP="00094DE3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 xml:space="preserve">Moc silnika </w:t>
            </w:r>
          </w:p>
        </w:tc>
        <w:tc>
          <w:tcPr>
            <w:tcW w:w="617" w:type="dxa"/>
          </w:tcPr>
          <w:p w14:paraId="29BC3F4F" w14:textId="4C8547B6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2927" w:type="dxa"/>
          </w:tcPr>
          <w:p w14:paraId="35D57C16" w14:textId="4D1B8855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od 130 KM do 150 KM</w:t>
            </w:r>
          </w:p>
        </w:tc>
        <w:tc>
          <w:tcPr>
            <w:tcW w:w="3685" w:type="dxa"/>
          </w:tcPr>
          <w:p w14:paraId="5A062F48" w14:textId="77777777" w:rsidR="0055215D" w:rsidRDefault="0055215D" w:rsidP="0055215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215D" w14:paraId="353E077E" w14:textId="77777777" w:rsidTr="00C50302">
        <w:tc>
          <w:tcPr>
            <w:tcW w:w="567" w:type="dxa"/>
            <w:vAlign w:val="center"/>
          </w:tcPr>
          <w:p w14:paraId="490CDDD4" w14:textId="13E8BDB2" w:rsidR="0055215D" w:rsidRPr="00C50302" w:rsidRDefault="00EF3ADC" w:rsidP="00656D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656D9D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0DA6F5DF" w14:textId="155CDFA0" w:rsidR="0055215D" w:rsidRPr="00C50302" w:rsidRDefault="00883FD1" w:rsidP="0055215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Samochód musi spełniać normę EURO 6</w:t>
            </w:r>
          </w:p>
        </w:tc>
        <w:tc>
          <w:tcPr>
            <w:tcW w:w="617" w:type="dxa"/>
          </w:tcPr>
          <w:p w14:paraId="5933160C" w14:textId="334ECFA4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17E1A061" w14:textId="7DB184A9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5D270CB" w14:textId="77777777" w:rsidR="0055215D" w:rsidRDefault="0055215D" w:rsidP="0055215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215D" w14:paraId="356EAC4F" w14:textId="77777777" w:rsidTr="00C50302">
        <w:tc>
          <w:tcPr>
            <w:tcW w:w="567" w:type="dxa"/>
            <w:vAlign w:val="center"/>
          </w:tcPr>
          <w:p w14:paraId="55B77125" w14:textId="4786CB87" w:rsidR="0055215D" w:rsidRPr="00C50302" w:rsidRDefault="00EF3ADC" w:rsidP="00656D9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656D9D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97C71AE" w14:textId="4855D820" w:rsidR="0055215D" w:rsidRPr="00C50302" w:rsidRDefault="00883FD1" w:rsidP="00883FD1">
            <w:pPr>
              <w:tabs>
                <w:tab w:val="left" w:pos="1560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Skrzynia biegów manualna 6 biegów do przodu i 1 do tyłu</w:t>
            </w:r>
          </w:p>
        </w:tc>
        <w:tc>
          <w:tcPr>
            <w:tcW w:w="617" w:type="dxa"/>
          </w:tcPr>
          <w:p w14:paraId="362206DD" w14:textId="63A98527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526E206E" w14:textId="1E3B4A99" w:rsidR="0055215D" w:rsidRDefault="00094DE3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5DEF520" w14:textId="77777777" w:rsidR="0055215D" w:rsidRDefault="0055215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1E53D632" w14:textId="77777777" w:rsidTr="00C50302">
        <w:tc>
          <w:tcPr>
            <w:tcW w:w="567" w:type="dxa"/>
            <w:vAlign w:val="center"/>
          </w:tcPr>
          <w:p w14:paraId="71D52AD0" w14:textId="01695092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19D85EC8" w14:textId="2FDBC6CF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Napęd przedniej osi</w:t>
            </w:r>
          </w:p>
        </w:tc>
        <w:tc>
          <w:tcPr>
            <w:tcW w:w="617" w:type="dxa"/>
          </w:tcPr>
          <w:p w14:paraId="1CB8E3D1" w14:textId="4B7BBBAE" w:rsidR="00D837F0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539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7C089580" w14:textId="2639593D" w:rsidR="00D837F0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705C41C3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7632A29B" w14:textId="77777777" w:rsidTr="00C50302">
        <w:tc>
          <w:tcPr>
            <w:tcW w:w="567" w:type="dxa"/>
            <w:vAlign w:val="center"/>
          </w:tcPr>
          <w:p w14:paraId="114CF57D" w14:textId="2370F8C0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9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0726E29" w14:textId="24C1FD2E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Osłona metalowa silnika</w:t>
            </w:r>
          </w:p>
        </w:tc>
        <w:tc>
          <w:tcPr>
            <w:tcW w:w="617" w:type="dxa"/>
          </w:tcPr>
          <w:p w14:paraId="50F90C1C" w14:textId="64DBED82" w:rsidR="00D837F0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6539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7D52799E" w14:textId="35F24F89" w:rsidR="00D837F0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0108E5E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FD1" w14:paraId="250768F5" w14:textId="77777777" w:rsidTr="00D837F0">
        <w:trPr>
          <w:trHeight w:val="414"/>
        </w:trPr>
        <w:tc>
          <w:tcPr>
            <w:tcW w:w="13375" w:type="dxa"/>
            <w:gridSpan w:val="5"/>
            <w:vAlign w:val="center"/>
          </w:tcPr>
          <w:p w14:paraId="3C15A27D" w14:textId="5451BA96" w:rsidR="00883FD1" w:rsidRPr="00D837F0" w:rsidRDefault="00883FD1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837F0">
              <w:rPr>
                <w:rFonts w:ascii="Arial" w:hAnsi="Arial" w:cs="Arial"/>
                <w:b/>
                <w:sz w:val="20"/>
                <w:szCs w:val="20"/>
              </w:rPr>
              <w:t>Wymiary:</w:t>
            </w:r>
          </w:p>
        </w:tc>
      </w:tr>
      <w:tr w:rsidR="0055215D" w14:paraId="3D64B864" w14:textId="77777777" w:rsidTr="00C50302">
        <w:tc>
          <w:tcPr>
            <w:tcW w:w="567" w:type="dxa"/>
            <w:vAlign w:val="center"/>
          </w:tcPr>
          <w:p w14:paraId="285246C9" w14:textId="66EC6CF4" w:rsidR="0055215D" w:rsidRPr="00C50302" w:rsidRDefault="00656D9D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772674E" w14:textId="75691E3D" w:rsidR="0055215D" w:rsidRPr="00C50302" w:rsidRDefault="00883FD1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 xml:space="preserve">Długość całkowita pojazdu </w:t>
            </w:r>
          </w:p>
        </w:tc>
        <w:tc>
          <w:tcPr>
            <w:tcW w:w="617" w:type="dxa"/>
          </w:tcPr>
          <w:p w14:paraId="7AF216D1" w14:textId="35E0354A" w:rsidR="0055215D" w:rsidRPr="00D837F0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37F0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2927" w:type="dxa"/>
          </w:tcPr>
          <w:p w14:paraId="346236F4" w14:textId="0D8EAF1A" w:rsidR="0055215D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od 5900 mm do 6400 mm</w:t>
            </w:r>
          </w:p>
        </w:tc>
        <w:tc>
          <w:tcPr>
            <w:tcW w:w="3685" w:type="dxa"/>
          </w:tcPr>
          <w:p w14:paraId="36E2FF30" w14:textId="77777777" w:rsidR="0055215D" w:rsidRDefault="0055215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215D" w14:paraId="6D5C7BEB" w14:textId="77777777" w:rsidTr="00C50302">
        <w:tc>
          <w:tcPr>
            <w:tcW w:w="567" w:type="dxa"/>
            <w:vAlign w:val="center"/>
          </w:tcPr>
          <w:p w14:paraId="5C02BA01" w14:textId="41B2A847" w:rsidR="0055215D" w:rsidRPr="00C50302" w:rsidRDefault="00656D9D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FA6A4DB" w14:textId="13BD8602" w:rsidR="0055215D" w:rsidRPr="00C50302" w:rsidRDefault="00883FD1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 xml:space="preserve">Szerokość całkowita pojazdu z lusterkami </w:t>
            </w:r>
          </w:p>
        </w:tc>
        <w:tc>
          <w:tcPr>
            <w:tcW w:w="617" w:type="dxa"/>
          </w:tcPr>
          <w:p w14:paraId="670F665C" w14:textId="5B096D93" w:rsidR="0055215D" w:rsidRPr="00D837F0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37F0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2927" w:type="dxa"/>
          </w:tcPr>
          <w:p w14:paraId="54D6BA8D" w14:textId="1E13073D" w:rsidR="0055215D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max. 2500 mm</w:t>
            </w:r>
          </w:p>
        </w:tc>
        <w:tc>
          <w:tcPr>
            <w:tcW w:w="3685" w:type="dxa"/>
          </w:tcPr>
          <w:p w14:paraId="4CBF98FA" w14:textId="77777777" w:rsidR="0055215D" w:rsidRDefault="0055215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215D" w14:paraId="78EB167D" w14:textId="77777777" w:rsidTr="00C50302">
        <w:tc>
          <w:tcPr>
            <w:tcW w:w="567" w:type="dxa"/>
            <w:vAlign w:val="center"/>
          </w:tcPr>
          <w:p w14:paraId="100AE30E" w14:textId="42304D88" w:rsidR="0055215D" w:rsidRPr="00C50302" w:rsidRDefault="00656D9D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0CB54D28" w14:textId="0466B0B8" w:rsidR="0055215D" w:rsidRPr="00C50302" w:rsidRDefault="00883FD1" w:rsidP="00D837F0">
            <w:pPr>
              <w:tabs>
                <w:tab w:val="left" w:pos="3465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 xml:space="preserve">Wysokość całkowita pojazdu (bez anteny) </w:t>
            </w:r>
          </w:p>
        </w:tc>
        <w:tc>
          <w:tcPr>
            <w:tcW w:w="617" w:type="dxa"/>
          </w:tcPr>
          <w:p w14:paraId="225DAC6F" w14:textId="4198223F" w:rsidR="0055215D" w:rsidRPr="00D837F0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37F0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2927" w:type="dxa"/>
          </w:tcPr>
          <w:p w14:paraId="7EACDAF0" w14:textId="6F483EA5" w:rsidR="0055215D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od 2500 mm do 2600 mm</w:t>
            </w:r>
          </w:p>
        </w:tc>
        <w:tc>
          <w:tcPr>
            <w:tcW w:w="3685" w:type="dxa"/>
          </w:tcPr>
          <w:p w14:paraId="4858275E" w14:textId="77777777" w:rsidR="0055215D" w:rsidRDefault="0055215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FD1" w14:paraId="59D830A0" w14:textId="77777777" w:rsidTr="00D837F0">
        <w:trPr>
          <w:trHeight w:val="446"/>
        </w:trPr>
        <w:tc>
          <w:tcPr>
            <w:tcW w:w="13375" w:type="dxa"/>
            <w:gridSpan w:val="5"/>
            <w:vAlign w:val="center"/>
          </w:tcPr>
          <w:p w14:paraId="08B31924" w14:textId="0798D23C" w:rsidR="00883FD1" w:rsidRPr="00C50302" w:rsidRDefault="00883FD1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Wnętrze</w:t>
            </w:r>
            <w:r w:rsidR="00D837F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D837F0" w14:paraId="200BA173" w14:textId="77777777" w:rsidTr="00D837F0">
        <w:tc>
          <w:tcPr>
            <w:tcW w:w="567" w:type="dxa"/>
            <w:vAlign w:val="center"/>
          </w:tcPr>
          <w:p w14:paraId="55CE4CF4" w14:textId="7A879159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66B1CE2" w14:textId="7DFFC635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Samochód przystosowany do przewozu siedmiu osób (tzw. brygadówka)</w:t>
            </w:r>
          </w:p>
        </w:tc>
        <w:tc>
          <w:tcPr>
            <w:tcW w:w="617" w:type="dxa"/>
            <w:vAlign w:val="center"/>
          </w:tcPr>
          <w:p w14:paraId="363FE7B0" w14:textId="585BBACC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FA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4CA81FC2" w14:textId="29DFE3C1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8D720A1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04B0A920" w14:textId="77777777" w:rsidTr="00D837F0">
        <w:tc>
          <w:tcPr>
            <w:tcW w:w="567" w:type="dxa"/>
            <w:vAlign w:val="center"/>
          </w:tcPr>
          <w:p w14:paraId="793D6DE6" w14:textId="5256DA29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44AE0871" w14:textId="52290F06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Drzwi prawe (w przestrzeni pasażerskiej za kabiną kierowcy) przesuwne,</w:t>
            </w:r>
          </w:p>
        </w:tc>
        <w:tc>
          <w:tcPr>
            <w:tcW w:w="617" w:type="dxa"/>
            <w:vAlign w:val="center"/>
          </w:tcPr>
          <w:p w14:paraId="6386A280" w14:textId="5219F987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FA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F150555" w14:textId="0D311B76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247A58E2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63DCB8B9" w14:textId="77777777" w:rsidTr="00D837F0">
        <w:tc>
          <w:tcPr>
            <w:tcW w:w="567" w:type="dxa"/>
            <w:vAlign w:val="center"/>
          </w:tcPr>
          <w:p w14:paraId="0854EDFF" w14:textId="2C84DDE1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3D3AFA0C" w14:textId="43B42087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Tylne drzwi dzielone, pełne, otwierane pod kątem 180°</w:t>
            </w:r>
          </w:p>
        </w:tc>
        <w:tc>
          <w:tcPr>
            <w:tcW w:w="617" w:type="dxa"/>
            <w:vAlign w:val="center"/>
          </w:tcPr>
          <w:p w14:paraId="1A9770DC" w14:textId="49868C94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FA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ED15AE0" w14:textId="2FF7481F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00980AA3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00DFBE73" w14:textId="77777777" w:rsidTr="00D837F0">
        <w:tc>
          <w:tcPr>
            <w:tcW w:w="567" w:type="dxa"/>
            <w:vAlign w:val="center"/>
          </w:tcPr>
          <w:p w14:paraId="25A7832D" w14:textId="4E768655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26601EDB" w14:textId="2EA74BE8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Ściana działowa pomiędzy kabiną a przestrzenią ładunkową  - pełna z oknem</w:t>
            </w:r>
          </w:p>
        </w:tc>
        <w:tc>
          <w:tcPr>
            <w:tcW w:w="617" w:type="dxa"/>
            <w:vAlign w:val="center"/>
          </w:tcPr>
          <w:p w14:paraId="508C724D" w14:textId="49CBF01E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FA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709DD66" w14:textId="3C96A753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107F5B56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13E98150" w14:textId="77777777" w:rsidTr="00D837F0">
        <w:tc>
          <w:tcPr>
            <w:tcW w:w="567" w:type="dxa"/>
            <w:vAlign w:val="center"/>
          </w:tcPr>
          <w:p w14:paraId="2299EAD7" w14:textId="54E81EC6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05D30244" w14:textId="4ABEFAA7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Podłoga dodatkowa z płyty wiórowej, sklejki  lub z tworzywa, z powłoką wodoodporną i antypoślizgową</w:t>
            </w:r>
          </w:p>
        </w:tc>
        <w:tc>
          <w:tcPr>
            <w:tcW w:w="617" w:type="dxa"/>
            <w:vAlign w:val="center"/>
          </w:tcPr>
          <w:p w14:paraId="0B0AA69D" w14:textId="2FC78D62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FA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2A67DD6" w14:textId="7A9E01BA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38363DB1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190CA654" w14:textId="77777777" w:rsidTr="00D837F0">
        <w:tc>
          <w:tcPr>
            <w:tcW w:w="567" w:type="dxa"/>
            <w:vAlign w:val="center"/>
          </w:tcPr>
          <w:p w14:paraId="0012994E" w14:textId="6D4C08D8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4900480" w14:textId="04768504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Uchwyty do mocowania ładunku</w:t>
            </w:r>
          </w:p>
        </w:tc>
        <w:tc>
          <w:tcPr>
            <w:tcW w:w="617" w:type="dxa"/>
            <w:vAlign w:val="center"/>
          </w:tcPr>
          <w:p w14:paraId="04098111" w14:textId="1587C451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FA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7BA90CC3" w14:textId="1AB52FF6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1F5B9FC2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5BDFC47D" w14:textId="77777777" w:rsidTr="00D837F0">
        <w:tc>
          <w:tcPr>
            <w:tcW w:w="567" w:type="dxa"/>
            <w:vAlign w:val="center"/>
          </w:tcPr>
          <w:p w14:paraId="1555979F" w14:textId="4555AB01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0FA65D98" w14:textId="29E7CD1D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Fotel kierowcy regulowany</w:t>
            </w:r>
          </w:p>
        </w:tc>
        <w:tc>
          <w:tcPr>
            <w:tcW w:w="617" w:type="dxa"/>
            <w:vAlign w:val="center"/>
          </w:tcPr>
          <w:p w14:paraId="7C6157D9" w14:textId="1483177E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FA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D74128C" w14:textId="33FDBFB8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28F8624C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72F99B65" w14:textId="77777777" w:rsidTr="00D837F0">
        <w:tc>
          <w:tcPr>
            <w:tcW w:w="567" w:type="dxa"/>
            <w:vAlign w:val="center"/>
          </w:tcPr>
          <w:p w14:paraId="3281E92B" w14:textId="22C58EC1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3CDAF6D4" w14:textId="043EBB91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Dodatkowe pokrowce zabezpieczające wszystkie siedzenia przed zabrudzeniem</w:t>
            </w:r>
          </w:p>
        </w:tc>
        <w:tc>
          <w:tcPr>
            <w:tcW w:w="617" w:type="dxa"/>
            <w:vAlign w:val="center"/>
          </w:tcPr>
          <w:p w14:paraId="373C058C" w14:textId="0428FBDE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FA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14ADA03B" w14:textId="28B0B708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3E8BF23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FD1" w14:paraId="52BF6212" w14:textId="77777777" w:rsidTr="00D837F0">
        <w:trPr>
          <w:trHeight w:val="431"/>
        </w:trPr>
        <w:tc>
          <w:tcPr>
            <w:tcW w:w="13375" w:type="dxa"/>
            <w:gridSpan w:val="5"/>
            <w:vAlign w:val="center"/>
          </w:tcPr>
          <w:p w14:paraId="30EB6CF3" w14:textId="19E7FF9C" w:rsidR="00883FD1" w:rsidRPr="00C50302" w:rsidRDefault="00883FD1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Komfort</w:t>
            </w:r>
            <w:r w:rsidR="00D837F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D837F0" w14:paraId="04B3ED3E" w14:textId="77777777" w:rsidTr="00D837F0">
        <w:tc>
          <w:tcPr>
            <w:tcW w:w="567" w:type="dxa"/>
            <w:vAlign w:val="center"/>
          </w:tcPr>
          <w:p w14:paraId="1322246F" w14:textId="3FF148FB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1FDC6C46" w14:textId="4532AF3F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Układ kierowniczy wspomagany hydraulicznie</w:t>
            </w:r>
          </w:p>
        </w:tc>
        <w:tc>
          <w:tcPr>
            <w:tcW w:w="617" w:type="dxa"/>
            <w:vAlign w:val="center"/>
          </w:tcPr>
          <w:p w14:paraId="66328AE0" w14:textId="05191FB0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1F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C069E39" w14:textId="1E6A88CC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4F0CB4B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10CEC020" w14:textId="77777777" w:rsidTr="00D837F0">
        <w:tc>
          <w:tcPr>
            <w:tcW w:w="567" w:type="dxa"/>
            <w:vAlign w:val="center"/>
          </w:tcPr>
          <w:p w14:paraId="05A113B5" w14:textId="058FFE6C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0F7DB25E" w14:textId="3D380058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Elektrycznie regulowane szyby</w:t>
            </w:r>
          </w:p>
        </w:tc>
        <w:tc>
          <w:tcPr>
            <w:tcW w:w="617" w:type="dxa"/>
            <w:vAlign w:val="center"/>
          </w:tcPr>
          <w:p w14:paraId="643068AF" w14:textId="2FE14CAD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1F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02CE5AE" w14:textId="780EBA3F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5741176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3AF32C64" w14:textId="77777777" w:rsidTr="00D837F0">
        <w:tc>
          <w:tcPr>
            <w:tcW w:w="567" w:type="dxa"/>
            <w:vAlign w:val="center"/>
          </w:tcPr>
          <w:p w14:paraId="66AD4073" w14:textId="6A11DEF4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1F8E57CB" w14:textId="4EEF9A74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Klimatyzacja</w:t>
            </w:r>
          </w:p>
        </w:tc>
        <w:tc>
          <w:tcPr>
            <w:tcW w:w="617" w:type="dxa"/>
            <w:vAlign w:val="center"/>
          </w:tcPr>
          <w:p w14:paraId="32CABC52" w14:textId="714742FD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1F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26A76AC2" w14:textId="680BEF4E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7FB76D90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21EA77D2" w14:textId="77777777" w:rsidTr="00D837F0">
        <w:tc>
          <w:tcPr>
            <w:tcW w:w="567" w:type="dxa"/>
            <w:vAlign w:val="center"/>
          </w:tcPr>
          <w:p w14:paraId="1DFAD491" w14:textId="71C6C4AC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3AB98928" w14:textId="7662D436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Radio z wyświetlaczem</w:t>
            </w:r>
          </w:p>
        </w:tc>
        <w:tc>
          <w:tcPr>
            <w:tcW w:w="617" w:type="dxa"/>
            <w:vAlign w:val="center"/>
          </w:tcPr>
          <w:p w14:paraId="7ACF8C22" w14:textId="55E1E250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1F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073FF4EF" w14:textId="2CE87D3F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3BA41C9D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4B4977ED" w14:textId="77777777" w:rsidTr="00D837F0">
        <w:tc>
          <w:tcPr>
            <w:tcW w:w="567" w:type="dxa"/>
          </w:tcPr>
          <w:p w14:paraId="29FB3CBA" w14:textId="77777777" w:rsidR="00D837F0" w:rsidRPr="00C50302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25.</w:t>
            </w:r>
          </w:p>
        </w:tc>
        <w:tc>
          <w:tcPr>
            <w:tcW w:w="5579" w:type="dxa"/>
          </w:tcPr>
          <w:p w14:paraId="26557BF8" w14:textId="08F488E6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Czujniki wspomagające parkowanie tyłem</w:t>
            </w:r>
          </w:p>
        </w:tc>
        <w:tc>
          <w:tcPr>
            <w:tcW w:w="617" w:type="dxa"/>
            <w:vAlign w:val="center"/>
          </w:tcPr>
          <w:p w14:paraId="3881AF1D" w14:textId="55B40162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1F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6227B317" w14:textId="6E19A1AA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280E651B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3D6EBF00" w14:textId="77777777" w:rsidTr="00D837F0">
        <w:tc>
          <w:tcPr>
            <w:tcW w:w="567" w:type="dxa"/>
          </w:tcPr>
          <w:p w14:paraId="5C8AA500" w14:textId="77777777" w:rsidR="00D837F0" w:rsidRPr="00C50302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lastRenderedPageBreak/>
              <w:t>26.</w:t>
            </w:r>
          </w:p>
        </w:tc>
        <w:tc>
          <w:tcPr>
            <w:tcW w:w="5579" w:type="dxa"/>
          </w:tcPr>
          <w:p w14:paraId="4DE8CC0A" w14:textId="7AD54C88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Wskaźnik średniego zużycia paliwa</w:t>
            </w:r>
          </w:p>
        </w:tc>
        <w:tc>
          <w:tcPr>
            <w:tcW w:w="617" w:type="dxa"/>
            <w:vAlign w:val="center"/>
          </w:tcPr>
          <w:p w14:paraId="76E869B4" w14:textId="75A60323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1F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4D2C28EF" w14:textId="685BF768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322B2D1F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2895CF0B" w14:textId="77777777" w:rsidTr="00D837F0">
        <w:tc>
          <w:tcPr>
            <w:tcW w:w="567" w:type="dxa"/>
          </w:tcPr>
          <w:p w14:paraId="5CA23A71" w14:textId="77777777" w:rsidR="00D837F0" w:rsidRPr="00C50302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27.</w:t>
            </w:r>
          </w:p>
        </w:tc>
        <w:tc>
          <w:tcPr>
            <w:tcW w:w="5579" w:type="dxa"/>
          </w:tcPr>
          <w:p w14:paraId="56A8D9EA" w14:textId="497C3008" w:rsidR="00D837F0" w:rsidRPr="00C50302" w:rsidRDefault="00D837F0" w:rsidP="00D837F0">
            <w:pPr>
              <w:tabs>
                <w:tab w:val="left" w:pos="3720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Kluczyk (kpl. min 2 sztuki) z immobiliserem oraz z funkcją otwierania i zamykania samochodu - centralny zamek</w:t>
            </w:r>
          </w:p>
        </w:tc>
        <w:tc>
          <w:tcPr>
            <w:tcW w:w="617" w:type="dxa"/>
            <w:vAlign w:val="center"/>
          </w:tcPr>
          <w:p w14:paraId="26BCD02F" w14:textId="7CD33D30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1F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48B5D50" w14:textId="2B2F4C57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1878F6A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13B6632A" w14:textId="77777777" w:rsidTr="00D837F0">
        <w:tc>
          <w:tcPr>
            <w:tcW w:w="567" w:type="dxa"/>
          </w:tcPr>
          <w:p w14:paraId="1634A44D" w14:textId="77777777" w:rsidR="00D837F0" w:rsidRPr="00C50302" w:rsidRDefault="00D837F0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28.</w:t>
            </w:r>
          </w:p>
        </w:tc>
        <w:tc>
          <w:tcPr>
            <w:tcW w:w="5579" w:type="dxa"/>
          </w:tcPr>
          <w:p w14:paraId="7C8FE680" w14:textId="58AA39A1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Automatyczne włączanie świateł mijania</w:t>
            </w:r>
          </w:p>
        </w:tc>
        <w:tc>
          <w:tcPr>
            <w:tcW w:w="617" w:type="dxa"/>
            <w:vAlign w:val="center"/>
          </w:tcPr>
          <w:p w14:paraId="378AB61C" w14:textId="4EDF54CB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1F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5F792284" w14:textId="50906D3C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52E13B2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2B846D0A" w14:textId="77777777" w:rsidTr="00D837F0">
        <w:tc>
          <w:tcPr>
            <w:tcW w:w="567" w:type="dxa"/>
          </w:tcPr>
          <w:p w14:paraId="3578ED69" w14:textId="0745BC35" w:rsidR="00D837F0" w:rsidRPr="00C50302" w:rsidRDefault="00D837F0" w:rsidP="00EF3ADC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EF3ADC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B389E0C" w14:textId="33ECA03C" w:rsidR="00D837F0" w:rsidRPr="00C50302" w:rsidRDefault="00D837F0" w:rsidP="00D837F0">
            <w:pPr>
              <w:tabs>
                <w:tab w:val="left" w:pos="3540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Lusterka zewnętrzne ogrzewane</w:t>
            </w:r>
          </w:p>
        </w:tc>
        <w:tc>
          <w:tcPr>
            <w:tcW w:w="617" w:type="dxa"/>
            <w:vAlign w:val="center"/>
          </w:tcPr>
          <w:p w14:paraId="46142872" w14:textId="68C4E169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21FF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0E608172" w14:textId="4FBB8983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2752B8B3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FD1" w14:paraId="2347B0CF" w14:textId="77777777" w:rsidTr="00D837F0">
        <w:trPr>
          <w:trHeight w:val="458"/>
        </w:trPr>
        <w:tc>
          <w:tcPr>
            <w:tcW w:w="13375" w:type="dxa"/>
            <w:gridSpan w:val="5"/>
            <w:vAlign w:val="center"/>
          </w:tcPr>
          <w:p w14:paraId="367AE248" w14:textId="3406D6A4" w:rsidR="00883FD1" w:rsidRPr="00C50302" w:rsidRDefault="00883FD1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Bezpieczeństwo</w:t>
            </w:r>
            <w:r w:rsidR="00D837F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D837F0" w14:paraId="336AAAF7" w14:textId="77777777" w:rsidTr="00D837F0">
        <w:tc>
          <w:tcPr>
            <w:tcW w:w="567" w:type="dxa"/>
          </w:tcPr>
          <w:p w14:paraId="1056C813" w14:textId="2800D1F1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C463054" w14:textId="6061DC87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Układ jezdny wyposażony w system ABS, ESP oraz system zapobiegający poślizgowi kół przy ruszaniu</w:t>
            </w:r>
          </w:p>
        </w:tc>
        <w:tc>
          <w:tcPr>
            <w:tcW w:w="617" w:type="dxa"/>
            <w:vAlign w:val="center"/>
          </w:tcPr>
          <w:p w14:paraId="5BB905E4" w14:textId="5DC5F34E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72A9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6423F3F0" w14:textId="689743F3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52521E8B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14EA134B" w14:textId="77777777" w:rsidTr="00D837F0">
        <w:tc>
          <w:tcPr>
            <w:tcW w:w="567" w:type="dxa"/>
          </w:tcPr>
          <w:p w14:paraId="1E2D91DC" w14:textId="3D13907C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5416D60" w14:textId="4CCA1F3C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Poduszka powietrzna przednia dla kierowcy</w:t>
            </w:r>
          </w:p>
        </w:tc>
        <w:tc>
          <w:tcPr>
            <w:tcW w:w="617" w:type="dxa"/>
            <w:vAlign w:val="center"/>
          </w:tcPr>
          <w:p w14:paraId="4A0DEE84" w14:textId="0E13DFA4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72A9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13841459" w14:textId="0E16A78F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D0D5E5E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255F0899" w14:textId="77777777" w:rsidTr="00D837F0">
        <w:tc>
          <w:tcPr>
            <w:tcW w:w="567" w:type="dxa"/>
          </w:tcPr>
          <w:p w14:paraId="72F2E13C" w14:textId="5C3C3884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32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AB7B574" w14:textId="1DE64F13" w:rsidR="00D837F0" w:rsidRPr="00C50302" w:rsidRDefault="00D837F0" w:rsidP="00D837F0">
            <w:pPr>
              <w:tabs>
                <w:tab w:val="left" w:pos="2205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Alarm antywłamaniowy</w:t>
            </w:r>
          </w:p>
        </w:tc>
        <w:tc>
          <w:tcPr>
            <w:tcW w:w="617" w:type="dxa"/>
            <w:vAlign w:val="center"/>
          </w:tcPr>
          <w:p w14:paraId="24B90A52" w14:textId="2B774410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72A9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69CDA3D5" w14:textId="1626CA1B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11131D7D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3FD1" w14:paraId="5F840FDB" w14:textId="77777777" w:rsidTr="00D837F0">
        <w:trPr>
          <w:trHeight w:val="464"/>
        </w:trPr>
        <w:tc>
          <w:tcPr>
            <w:tcW w:w="13375" w:type="dxa"/>
            <w:gridSpan w:val="5"/>
            <w:vAlign w:val="center"/>
          </w:tcPr>
          <w:p w14:paraId="64B06E4B" w14:textId="0F71431C" w:rsidR="00883FD1" w:rsidRPr="00C50302" w:rsidRDefault="00883FD1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Ogumienie:</w:t>
            </w:r>
          </w:p>
        </w:tc>
      </w:tr>
      <w:tr w:rsidR="00D837F0" w14:paraId="570E5F00" w14:textId="77777777" w:rsidTr="00D837F0">
        <w:tc>
          <w:tcPr>
            <w:tcW w:w="567" w:type="dxa"/>
          </w:tcPr>
          <w:p w14:paraId="686131E0" w14:textId="4233CD56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33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3C35F19" w14:textId="3E3CC14C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Auto ma być wyposażone w opony zimowe na felgach stalowych w rozmiarze min 16 cali.</w:t>
            </w:r>
          </w:p>
        </w:tc>
        <w:tc>
          <w:tcPr>
            <w:tcW w:w="617" w:type="dxa"/>
            <w:vAlign w:val="center"/>
          </w:tcPr>
          <w:p w14:paraId="29244489" w14:textId="54410814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51B0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6F65F862" w14:textId="69242747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35F6C5C8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6932C640" w14:textId="77777777" w:rsidTr="00D837F0">
        <w:tc>
          <w:tcPr>
            <w:tcW w:w="567" w:type="dxa"/>
          </w:tcPr>
          <w:p w14:paraId="5D5F5891" w14:textId="1839BE86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34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2DD59D26" w14:textId="6FA5F382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Drugi komplet opon letnich na felgach stalowych w rozmiarze min 16 cali</w:t>
            </w:r>
          </w:p>
        </w:tc>
        <w:tc>
          <w:tcPr>
            <w:tcW w:w="617" w:type="dxa"/>
            <w:vAlign w:val="center"/>
          </w:tcPr>
          <w:p w14:paraId="76FA98E9" w14:textId="5DDFD842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51B0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06C9283F" w14:textId="2B03B4D9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E19A744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025E9B15" w14:textId="77777777" w:rsidTr="00D837F0">
        <w:tc>
          <w:tcPr>
            <w:tcW w:w="567" w:type="dxa"/>
          </w:tcPr>
          <w:p w14:paraId="5BEC6A7A" w14:textId="252A6211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35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17BDB35F" w14:textId="10879CEE" w:rsidR="00D837F0" w:rsidRPr="00C50302" w:rsidRDefault="00D837F0" w:rsidP="00D837F0">
            <w:pPr>
              <w:tabs>
                <w:tab w:val="left" w:pos="3990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Koło zapasowe - pełnowymiarowe</w:t>
            </w:r>
          </w:p>
        </w:tc>
        <w:tc>
          <w:tcPr>
            <w:tcW w:w="617" w:type="dxa"/>
            <w:vAlign w:val="center"/>
          </w:tcPr>
          <w:p w14:paraId="63971050" w14:textId="6F783284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51B0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559ADDF" w14:textId="483DAB71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C701190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50302" w14:paraId="70F33426" w14:textId="77777777" w:rsidTr="00D837F0">
        <w:trPr>
          <w:trHeight w:val="477"/>
        </w:trPr>
        <w:tc>
          <w:tcPr>
            <w:tcW w:w="13375" w:type="dxa"/>
            <w:gridSpan w:val="5"/>
            <w:vAlign w:val="center"/>
          </w:tcPr>
          <w:p w14:paraId="538A051E" w14:textId="6F6A918F" w:rsidR="00C50302" w:rsidRPr="00C50302" w:rsidRDefault="00C50302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t>Wyposażenie dodatkowe</w:t>
            </w:r>
            <w:r w:rsidR="00D837F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D837F0" w14:paraId="6B91D88B" w14:textId="77777777" w:rsidTr="00D837F0">
        <w:tc>
          <w:tcPr>
            <w:tcW w:w="567" w:type="dxa"/>
          </w:tcPr>
          <w:p w14:paraId="3D24975B" w14:textId="7BBC2CBF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3FCF5A25" w14:textId="00A7D0BB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Gaśnica, apteczka, trójkąt ostrzegawczy</w:t>
            </w:r>
          </w:p>
        </w:tc>
        <w:tc>
          <w:tcPr>
            <w:tcW w:w="617" w:type="dxa"/>
            <w:vAlign w:val="center"/>
          </w:tcPr>
          <w:p w14:paraId="10C2205A" w14:textId="10FEC702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7A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025FC72F" w14:textId="00E6FA40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2F69092D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64F52C00" w14:textId="77777777" w:rsidTr="00D837F0">
        <w:tc>
          <w:tcPr>
            <w:tcW w:w="567" w:type="dxa"/>
          </w:tcPr>
          <w:p w14:paraId="552D2B21" w14:textId="7D0A3FFD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37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40DC7AB6" w14:textId="21BDF5A3" w:rsidR="00D837F0" w:rsidRPr="00C50302" w:rsidRDefault="00D837F0" w:rsidP="00D837F0">
            <w:pPr>
              <w:tabs>
                <w:tab w:val="left" w:pos="3600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Demontowana lampa sygnalizacyjna w kolorze żółtym (kogut) – w technologii LED, zasilana z wewnętrznego akumulatora oraz z instalacji samochodowej 12V</w:t>
            </w:r>
          </w:p>
        </w:tc>
        <w:tc>
          <w:tcPr>
            <w:tcW w:w="617" w:type="dxa"/>
            <w:vAlign w:val="center"/>
          </w:tcPr>
          <w:p w14:paraId="655C7D45" w14:textId="19256488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7A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283EA226" w14:textId="381B27D1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05DF5CBB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20D80D18" w14:textId="77777777" w:rsidTr="00D837F0">
        <w:tc>
          <w:tcPr>
            <w:tcW w:w="567" w:type="dxa"/>
          </w:tcPr>
          <w:p w14:paraId="2CA5F370" w14:textId="12F39D4F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38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578D7B1" w14:textId="6A7CE470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Chlapacze przednie i tylne</w:t>
            </w:r>
          </w:p>
        </w:tc>
        <w:tc>
          <w:tcPr>
            <w:tcW w:w="617" w:type="dxa"/>
            <w:vAlign w:val="center"/>
          </w:tcPr>
          <w:p w14:paraId="37F7907F" w14:textId="4A8E6FDA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7A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2F6F20E5" w14:textId="04D34A1B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554DB2FA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085178C0" w14:textId="77777777" w:rsidTr="00D837F0">
        <w:tc>
          <w:tcPr>
            <w:tcW w:w="567" w:type="dxa"/>
          </w:tcPr>
          <w:p w14:paraId="1B7B1741" w14:textId="1D2ACAD1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C37E1AB" w14:textId="4E10BA66" w:rsidR="00D837F0" w:rsidRPr="00C50302" w:rsidRDefault="00D837F0" w:rsidP="00D837F0">
            <w:pPr>
              <w:tabs>
                <w:tab w:val="left" w:pos="1785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Zamontowany hak holowniczy</w:t>
            </w:r>
          </w:p>
        </w:tc>
        <w:tc>
          <w:tcPr>
            <w:tcW w:w="617" w:type="dxa"/>
            <w:vAlign w:val="center"/>
          </w:tcPr>
          <w:p w14:paraId="66D93AC8" w14:textId="5565CBBF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7A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6B0E672" w14:textId="38CEB032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3B856A72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5EABF70A" w14:textId="77777777" w:rsidTr="00D837F0">
        <w:tc>
          <w:tcPr>
            <w:tcW w:w="567" w:type="dxa"/>
          </w:tcPr>
          <w:p w14:paraId="38920F5A" w14:textId="51610D8F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663D2F9" w14:textId="6BF226F2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Dywaniki gumowe</w:t>
            </w:r>
          </w:p>
        </w:tc>
        <w:tc>
          <w:tcPr>
            <w:tcW w:w="617" w:type="dxa"/>
            <w:vAlign w:val="center"/>
          </w:tcPr>
          <w:p w14:paraId="4EA18E25" w14:textId="3D463827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7A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26D70CAA" w14:textId="6C4A4574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230DACD4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677BCDCD" w14:textId="77777777" w:rsidTr="00D837F0">
        <w:tc>
          <w:tcPr>
            <w:tcW w:w="567" w:type="dxa"/>
          </w:tcPr>
          <w:p w14:paraId="0631130D" w14:textId="63618D7D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41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23B49A17" w14:textId="093C54F6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sz w:val="20"/>
                <w:szCs w:val="20"/>
              </w:rPr>
              <w:t>Zestaw podstawowych narzędzi wraz z podnośnikiem</w:t>
            </w:r>
          </w:p>
        </w:tc>
        <w:tc>
          <w:tcPr>
            <w:tcW w:w="617" w:type="dxa"/>
            <w:vAlign w:val="center"/>
          </w:tcPr>
          <w:p w14:paraId="628818F4" w14:textId="49E4FADF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7A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1A32361D" w14:textId="7857646E" w:rsidR="00D837F0" w:rsidRDefault="00D837F0" w:rsidP="00D837F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1352B87A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50302" w14:paraId="05806AD1" w14:textId="77777777" w:rsidTr="00D837F0">
        <w:trPr>
          <w:trHeight w:val="414"/>
        </w:trPr>
        <w:tc>
          <w:tcPr>
            <w:tcW w:w="13375" w:type="dxa"/>
            <w:gridSpan w:val="5"/>
          </w:tcPr>
          <w:p w14:paraId="3B3BF059" w14:textId="1933FF25" w:rsidR="00C50302" w:rsidRPr="00C50302" w:rsidRDefault="00C50302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0302">
              <w:rPr>
                <w:rFonts w:ascii="Arial" w:hAnsi="Arial" w:cs="Arial"/>
                <w:b/>
                <w:sz w:val="20"/>
                <w:szCs w:val="20"/>
              </w:rPr>
              <w:lastRenderedPageBreak/>
              <w:t>Gwarancja:</w:t>
            </w:r>
          </w:p>
        </w:tc>
      </w:tr>
      <w:tr w:rsidR="00D837F0" w14:paraId="4FDEC27A" w14:textId="77777777" w:rsidTr="00D837F0">
        <w:tc>
          <w:tcPr>
            <w:tcW w:w="567" w:type="dxa"/>
          </w:tcPr>
          <w:p w14:paraId="2A8E774B" w14:textId="3E2EA829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42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368347E5" w14:textId="6E6E62FE" w:rsidR="00D837F0" w:rsidRPr="00C50302" w:rsidRDefault="00D837F0" w:rsidP="00D837F0">
            <w:pPr>
              <w:tabs>
                <w:tab w:val="left" w:pos="1290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C50302">
              <w:rPr>
                <w:rFonts w:ascii="Arial" w:eastAsiaTheme="minorEastAsia" w:hAnsi="Arial" w:cs="Arial"/>
                <w:sz w:val="20"/>
                <w:szCs w:val="20"/>
              </w:rPr>
              <w:t>a podzespoły mechaniczne i elektroniczne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 min. </w:t>
            </w:r>
            <w:r>
              <w:rPr>
                <w:rFonts w:ascii="Arial" w:hAnsi="Arial" w:cs="Arial"/>
                <w:sz w:val="20"/>
                <w:szCs w:val="20"/>
              </w:rPr>
              <w:t>2 lata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 bez limitu kilometrów </w:t>
            </w:r>
          </w:p>
        </w:tc>
        <w:tc>
          <w:tcPr>
            <w:tcW w:w="617" w:type="dxa"/>
            <w:vAlign w:val="center"/>
          </w:tcPr>
          <w:p w14:paraId="6569F940" w14:textId="410F3777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1D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2D8BFD05" w14:textId="6F844350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E766A73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53BB0950" w14:textId="77777777" w:rsidTr="00D837F0">
        <w:tc>
          <w:tcPr>
            <w:tcW w:w="567" w:type="dxa"/>
          </w:tcPr>
          <w:p w14:paraId="5805B0E4" w14:textId="458C5495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43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D60048D" w14:textId="6141E560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a powłokę lakierniczą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in. 3 lata </w:t>
            </w:r>
          </w:p>
        </w:tc>
        <w:tc>
          <w:tcPr>
            <w:tcW w:w="617" w:type="dxa"/>
            <w:vAlign w:val="center"/>
          </w:tcPr>
          <w:p w14:paraId="179B7A61" w14:textId="7FCF9529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1D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42B2971B" w14:textId="3CD91841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585BC5AB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837F0" w14:paraId="780476DE" w14:textId="77777777" w:rsidTr="00D837F0">
        <w:tc>
          <w:tcPr>
            <w:tcW w:w="567" w:type="dxa"/>
          </w:tcPr>
          <w:p w14:paraId="496113E2" w14:textId="55311618" w:rsidR="00D837F0" w:rsidRPr="00C50302" w:rsidRDefault="00EF3ADC" w:rsidP="00D837F0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</w:t>
            </w:r>
            <w:r w:rsidR="00D837F0" w:rsidRPr="00C5030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2C44AC6E" w14:textId="61F5BB46" w:rsidR="00D837F0" w:rsidRPr="00C50302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a perforację nadwozia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in. 8 lat </w:t>
            </w:r>
          </w:p>
        </w:tc>
        <w:tc>
          <w:tcPr>
            <w:tcW w:w="617" w:type="dxa"/>
            <w:vAlign w:val="center"/>
          </w:tcPr>
          <w:p w14:paraId="6197BDF1" w14:textId="0F20F797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1D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155EB96B" w14:textId="40173BC3" w:rsidR="00D837F0" w:rsidRDefault="00D837F0" w:rsidP="00D837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DFC02CD" w14:textId="77777777" w:rsidR="00D837F0" w:rsidRDefault="00D837F0" w:rsidP="00D837F0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A9C1E40" w14:textId="77777777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00513AC" w14:textId="77777777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DD087EC" w14:textId="77777777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E6BF1EF" w14:textId="50BAC0E2" w:rsidR="00410331" w:rsidRPr="00C01274" w:rsidRDefault="00EF3ADC" w:rsidP="00410331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</w:t>
      </w:r>
      <w:r w:rsidR="00410331" w:rsidRPr="00C01274">
        <w:rPr>
          <w:rFonts w:ascii="Arial" w:hAnsi="Arial" w:cs="Arial"/>
          <w:sz w:val="20"/>
          <w:szCs w:val="20"/>
        </w:rPr>
        <w:t>............................................</w:t>
      </w:r>
      <w:r>
        <w:rPr>
          <w:rFonts w:ascii="Arial" w:hAnsi="Arial" w:cs="Arial"/>
          <w:sz w:val="20"/>
          <w:szCs w:val="20"/>
        </w:rPr>
        <w:t xml:space="preserve">.....                                       </w:t>
      </w:r>
      <w:r w:rsidR="00410331" w:rsidRPr="00C01274">
        <w:rPr>
          <w:rFonts w:ascii="Arial" w:hAnsi="Arial" w:cs="Arial"/>
          <w:sz w:val="20"/>
          <w:szCs w:val="20"/>
        </w:rPr>
        <w:t xml:space="preserve">   …………………………………………. </w:t>
      </w:r>
    </w:p>
    <w:p w14:paraId="0E2D56D6" w14:textId="2109E71C" w:rsidR="00410331" w:rsidRPr="00C01274" w:rsidRDefault="00410331" w:rsidP="00410331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</w:t>
      </w:r>
      <w:r w:rsidR="00EF3ADC">
        <w:rPr>
          <w:rFonts w:ascii="Arial" w:hAnsi="Arial" w:cs="Arial"/>
          <w:sz w:val="20"/>
          <w:szCs w:val="20"/>
        </w:rPr>
        <w:t xml:space="preserve">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7C6910B4" w14:textId="77777777" w:rsidR="00410331" w:rsidRPr="00C01274" w:rsidRDefault="00410331" w:rsidP="00410331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65B2B5BC" w14:textId="77777777" w:rsidR="00410331" w:rsidRPr="00C01274" w:rsidRDefault="00410331" w:rsidP="00410331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 </w:t>
      </w:r>
    </w:p>
    <w:p w14:paraId="047903FF" w14:textId="77777777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19B10A0" w14:textId="77777777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8AEC323" w14:textId="77777777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9F73013" w14:textId="77777777" w:rsidR="00656D9D" w:rsidRDefault="00656D9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AFC1601" w14:textId="77777777" w:rsidR="00656D9D" w:rsidRDefault="00656D9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5BE9656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B9A5648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AECD781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B14576A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66A5865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8CE0132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10A139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305DB2D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2B63486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309D717" w14:textId="77777777" w:rsidR="00C50302" w:rsidRDefault="00C50302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E4FAAF" w14:textId="77777777" w:rsidR="00656D9D" w:rsidRDefault="00656D9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271C8A5" w14:textId="4445E673" w:rsidR="00656D9D" w:rsidRDefault="00656D9D" w:rsidP="00656D9D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Załącznik nr 2 do SIWZ</w:t>
      </w:r>
    </w:p>
    <w:p w14:paraId="4A181916" w14:textId="77777777" w:rsidR="00656D9D" w:rsidRDefault="00656D9D" w:rsidP="00656D9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SZCZEGÓŁOWY OPIS PRZEDMIOTU ZAMÓWIENIA (SOPZ)</w:t>
      </w:r>
    </w:p>
    <w:p w14:paraId="198738D0" w14:textId="77777777" w:rsidR="00656D9D" w:rsidRDefault="00656D9D" w:rsidP="00656D9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739B498B" w14:textId="4A71DAF9" w:rsidR="00656D9D" w:rsidRDefault="00656D9D" w:rsidP="00656D9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CZĘŚĆ NR II ZAMÓWIENIA</w:t>
      </w:r>
    </w:p>
    <w:p w14:paraId="27614C5D" w14:textId="77777777" w:rsidR="00656D9D" w:rsidRDefault="00656D9D" w:rsidP="00656D9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ABB50CB" w14:textId="77777777" w:rsidR="00656D9D" w:rsidRDefault="00656D9D" w:rsidP="00656D9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1760BF" w14:textId="16BA442C" w:rsidR="00656D9D" w:rsidRPr="00155BC3" w:rsidRDefault="00656D9D" w:rsidP="00656D9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155BC3">
        <w:rPr>
          <w:rFonts w:ascii="Arial" w:eastAsiaTheme="minorEastAsia" w:hAnsi="Arial" w:cs="Arial"/>
          <w:sz w:val="20"/>
          <w:szCs w:val="20"/>
        </w:rPr>
        <w:t xml:space="preserve">Parametry przedmiotu zamówienia - </w:t>
      </w:r>
      <w:r w:rsidR="00155BC3" w:rsidRPr="00155BC3">
        <w:rPr>
          <w:rFonts w:ascii="Arial" w:hAnsi="Arial" w:cs="Arial"/>
          <w:sz w:val="20"/>
          <w:szCs w:val="20"/>
        </w:rPr>
        <w:t>Samochód typu „do zabudowy” z podwójną kabiną oraz skrzynią ładunkową przystosowany do ruchu prawostronnego</w:t>
      </w:r>
      <w:r w:rsidRPr="00155BC3">
        <w:rPr>
          <w:rFonts w:ascii="Arial" w:hAnsi="Arial" w:cs="Arial"/>
          <w:sz w:val="20"/>
          <w:szCs w:val="20"/>
        </w:rPr>
        <w:t xml:space="preserve"> </w:t>
      </w:r>
      <w:r w:rsidRPr="00155BC3">
        <w:rPr>
          <w:rFonts w:ascii="Arial" w:hAnsi="Arial" w:cs="Arial"/>
          <w:b/>
          <w:sz w:val="20"/>
          <w:szCs w:val="20"/>
        </w:rPr>
        <w:t>– 1 sztuka</w:t>
      </w:r>
    </w:p>
    <w:p w14:paraId="1EE779E6" w14:textId="77777777" w:rsidR="00656D9D" w:rsidRDefault="00656D9D" w:rsidP="00656D9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13C1F5B" w14:textId="77777777" w:rsidR="00656D9D" w:rsidRPr="00155BC3" w:rsidRDefault="00656D9D" w:rsidP="00656D9D">
      <w:pPr>
        <w:autoSpaceDE w:val="0"/>
        <w:autoSpaceDN w:val="0"/>
        <w:adjustRightInd w:val="0"/>
        <w:rPr>
          <w:rFonts w:ascii="Arial" w:eastAsiaTheme="minorEastAsia" w:hAnsi="Arial" w:cs="Arial"/>
          <w:sz w:val="20"/>
          <w:szCs w:val="20"/>
        </w:rPr>
      </w:pPr>
      <w:r w:rsidRPr="00155BC3">
        <w:rPr>
          <w:rFonts w:ascii="Arial" w:eastAsiaTheme="minorEastAsia" w:hAnsi="Arial" w:cs="Arial"/>
          <w:sz w:val="20"/>
          <w:szCs w:val="20"/>
        </w:rPr>
        <w:t>Marka …………………………….</w:t>
      </w:r>
    </w:p>
    <w:p w14:paraId="6A8BC5BD" w14:textId="77777777" w:rsidR="00656D9D" w:rsidRPr="00155BC3" w:rsidRDefault="00656D9D" w:rsidP="00656D9D">
      <w:pPr>
        <w:autoSpaceDE w:val="0"/>
        <w:autoSpaceDN w:val="0"/>
        <w:adjustRightInd w:val="0"/>
        <w:rPr>
          <w:rFonts w:ascii="Arial" w:eastAsiaTheme="minorEastAsia" w:hAnsi="Arial" w:cs="Arial"/>
          <w:sz w:val="20"/>
          <w:szCs w:val="20"/>
        </w:rPr>
      </w:pPr>
      <w:r w:rsidRPr="00155BC3">
        <w:rPr>
          <w:rFonts w:ascii="Arial" w:eastAsiaTheme="minorEastAsia" w:hAnsi="Arial" w:cs="Arial"/>
          <w:sz w:val="20"/>
          <w:szCs w:val="20"/>
        </w:rPr>
        <w:t>Model …………………………….</w:t>
      </w:r>
    </w:p>
    <w:p w14:paraId="0F2DE224" w14:textId="77777777" w:rsidR="00656D9D" w:rsidRPr="00155BC3" w:rsidRDefault="00656D9D" w:rsidP="00656D9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155BC3">
        <w:rPr>
          <w:rFonts w:ascii="Arial" w:eastAsiaTheme="minorEastAsia" w:hAnsi="Arial" w:cs="Arial"/>
          <w:sz w:val="20"/>
          <w:szCs w:val="20"/>
        </w:rPr>
        <w:t>Silnik ………………………………</w:t>
      </w:r>
    </w:p>
    <w:p w14:paraId="6E4949EE" w14:textId="77777777" w:rsidR="00656D9D" w:rsidRDefault="00656D9D" w:rsidP="00656D9D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6BD9FC4" w14:textId="77777777" w:rsidR="00FE570B" w:rsidRDefault="00FE570B" w:rsidP="00656D9D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5579"/>
        <w:gridCol w:w="617"/>
        <w:gridCol w:w="2927"/>
        <w:gridCol w:w="3685"/>
      </w:tblGrid>
      <w:tr w:rsidR="00656D9D" w14:paraId="797AF0F5" w14:textId="77777777" w:rsidTr="00155BC3">
        <w:tc>
          <w:tcPr>
            <w:tcW w:w="567" w:type="dxa"/>
            <w:vAlign w:val="center"/>
          </w:tcPr>
          <w:p w14:paraId="0CA61AE9" w14:textId="77777777" w:rsidR="00656D9D" w:rsidRPr="0055215D" w:rsidRDefault="00656D9D" w:rsidP="0023113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15D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5579" w:type="dxa"/>
            <w:vAlign w:val="center"/>
          </w:tcPr>
          <w:p w14:paraId="5B632267" w14:textId="77777777" w:rsidR="00656D9D" w:rsidRPr="0055215D" w:rsidRDefault="00656D9D" w:rsidP="0023113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15D">
              <w:rPr>
                <w:rFonts w:ascii="Arial" w:hAnsi="Arial" w:cs="Arial"/>
                <w:b/>
                <w:sz w:val="20"/>
                <w:szCs w:val="20"/>
              </w:rPr>
              <w:t>Wyszczególnienie</w:t>
            </w:r>
          </w:p>
        </w:tc>
        <w:tc>
          <w:tcPr>
            <w:tcW w:w="617" w:type="dxa"/>
            <w:vAlign w:val="center"/>
          </w:tcPr>
          <w:p w14:paraId="052BA762" w14:textId="77777777" w:rsidR="00656D9D" w:rsidRPr="0055215D" w:rsidRDefault="00656D9D" w:rsidP="0023113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15D">
              <w:rPr>
                <w:rFonts w:ascii="Arial" w:hAnsi="Arial" w:cs="Arial"/>
                <w:b/>
                <w:sz w:val="20"/>
                <w:szCs w:val="20"/>
              </w:rPr>
              <w:t>J.m.</w:t>
            </w:r>
          </w:p>
        </w:tc>
        <w:tc>
          <w:tcPr>
            <w:tcW w:w="2927" w:type="dxa"/>
            <w:vAlign w:val="center"/>
          </w:tcPr>
          <w:p w14:paraId="76C10588" w14:textId="77777777" w:rsidR="00656D9D" w:rsidRPr="0055215D" w:rsidRDefault="00656D9D" w:rsidP="0023113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15D">
              <w:rPr>
                <w:rFonts w:ascii="Arial" w:hAnsi="Arial" w:cs="Arial"/>
                <w:b/>
                <w:sz w:val="20"/>
                <w:szCs w:val="20"/>
              </w:rPr>
              <w:t>Warunki wymagane przez zamawiającego dla samochodu</w:t>
            </w:r>
          </w:p>
        </w:tc>
        <w:tc>
          <w:tcPr>
            <w:tcW w:w="3685" w:type="dxa"/>
            <w:vAlign w:val="center"/>
          </w:tcPr>
          <w:p w14:paraId="65FE35AE" w14:textId="77777777" w:rsidR="00656D9D" w:rsidRPr="0055215D" w:rsidRDefault="00656D9D" w:rsidP="00231137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</w:pPr>
            <w:r w:rsidRPr="0055215D"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  <w:t>Warunki oferowane przez</w:t>
            </w:r>
          </w:p>
          <w:p w14:paraId="645E370A" w14:textId="77777777" w:rsidR="00656D9D" w:rsidRPr="0055215D" w:rsidRDefault="00656D9D" w:rsidP="00231137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</w:pPr>
            <w:r w:rsidRPr="0055215D">
              <w:rPr>
                <w:rFonts w:ascii="Arial" w:eastAsiaTheme="minorEastAsia" w:hAnsi="Arial" w:cs="Arial"/>
                <w:b/>
                <w:color w:val="000000"/>
                <w:sz w:val="20"/>
                <w:szCs w:val="20"/>
              </w:rPr>
              <w:t>Wykonawcę dla samochodu</w:t>
            </w:r>
          </w:p>
          <w:p w14:paraId="0D726AE1" w14:textId="77777777" w:rsidR="00656D9D" w:rsidRPr="0055215D" w:rsidRDefault="00656D9D" w:rsidP="0023113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15D">
              <w:rPr>
                <w:rFonts w:ascii="Arial" w:eastAsiaTheme="minorEastAsia" w:hAnsi="Arial" w:cs="Arial"/>
                <w:b/>
                <w:color w:val="FF0000"/>
                <w:sz w:val="20"/>
                <w:szCs w:val="20"/>
              </w:rPr>
              <w:t>podać/opisać</w:t>
            </w:r>
          </w:p>
        </w:tc>
      </w:tr>
      <w:tr w:rsidR="00656D9D" w14:paraId="08837A5D" w14:textId="77777777" w:rsidTr="00155BC3">
        <w:tc>
          <w:tcPr>
            <w:tcW w:w="567" w:type="dxa"/>
            <w:vAlign w:val="center"/>
          </w:tcPr>
          <w:p w14:paraId="7C7AE22F" w14:textId="77777777" w:rsidR="00656D9D" w:rsidRPr="00223983" w:rsidRDefault="00656D9D" w:rsidP="0023113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3983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5579" w:type="dxa"/>
          </w:tcPr>
          <w:p w14:paraId="11441698" w14:textId="546B7D4E" w:rsidR="00656D9D" w:rsidRPr="00094DE3" w:rsidRDefault="00155BC3" w:rsidP="00FE57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eastAsiaTheme="minorEastAsia" w:hAnsi="Arial" w:cs="Arial"/>
                <w:sz w:val="20"/>
                <w:szCs w:val="20"/>
              </w:rPr>
              <w:t xml:space="preserve">Rok produkcji </w:t>
            </w:r>
          </w:p>
        </w:tc>
        <w:tc>
          <w:tcPr>
            <w:tcW w:w="617" w:type="dxa"/>
          </w:tcPr>
          <w:p w14:paraId="7C237FE2" w14:textId="45C22B6C" w:rsidR="00656D9D" w:rsidRDefault="00FE570B" w:rsidP="00E15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78EE09EB" w14:textId="45C29218" w:rsidR="00656D9D" w:rsidRDefault="00FE570B" w:rsidP="00E15A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eastAsiaTheme="minorEastAsia" w:hAnsi="Arial" w:cs="Arial"/>
                <w:sz w:val="20"/>
                <w:szCs w:val="20"/>
              </w:rPr>
              <w:t>min. 2016 r.</w:t>
            </w:r>
          </w:p>
        </w:tc>
        <w:tc>
          <w:tcPr>
            <w:tcW w:w="3685" w:type="dxa"/>
          </w:tcPr>
          <w:p w14:paraId="5EFF7049" w14:textId="77777777" w:rsidR="00656D9D" w:rsidRDefault="00656D9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6D9D" w14:paraId="35E0BB3B" w14:textId="77777777" w:rsidTr="00155BC3">
        <w:tc>
          <w:tcPr>
            <w:tcW w:w="567" w:type="dxa"/>
            <w:vAlign w:val="center"/>
          </w:tcPr>
          <w:p w14:paraId="36F9ED18" w14:textId="77777777" w:rsidR="00656D9D" w:rsidRPr="00223983" w:rsidRDefault="00656D9D" w:rsidP="0023113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3983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5579" w:type="dxa"/>
          </w:tcPr>
          <w:p w14:paraId="2D098B1C" w14:textId="55FB7EAD" w:rsidR="00656D9D" w:rsidRPr="00094DE3" w:rsidRDefault="00155BC3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 xml:space="preserve">Dopuszczalna całkowita masa pojazdu </w:t>
            </w:r>
          </w:p>
        </w:tc>
        <w:tc>
          <w:tcPr>
            <w:tcW w:w="617" w:type="dxa"/>
          </w:tcPr>
          <w:p w14:paraId="622A7F65" w14:textId="5F36D7A3" w:rsidR="00656D9D" w:rsidRDefault="00FE570B" w:rsidP="00E15A24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2927" w:type="dxa"/>
          </w:tcPr>
          <w:p w14:paraId="136637CF" w14:textId="7EDC29A7" w:rsidR="00656D9D" w:rsidRDefault="00FE570B" w:rsidP="00E15A24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od 3300 kg do 3500 kg</w:t>
            </w:r>
          </w:p>
        </w:tc>
        <w:tc>
          <w:tcPr>
            <w:tcW w:w="3685" w:type="dxa"/>
          </w:tcPr>
          <w:p w14:paraId="5377CC2D" w14:textId="77777777" w:rsidR="00656D9D" w:rsidRDefault="00656D9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6D9D" w14:paraId="0FBA2F75" w14:textId="77777777" w:rsidTr="00155BC3">
        <w:tc>
          <w:tcPr>
            <w:tcW w:w="567" w:type="dxa"/>
            <w:vAlign w:val="center"/>
          </w:tcPr>
          <w:p w14:paraId="097B9AF5" w14:textId="77777777" w:rsidR="00656D9D" w:rsidRPr="00223983" w:rsidRDefault="00656D9D" w:rsidP="0023113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3983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5579" w:type="dxa"/>
          </w:tcPr>
          <w:p w14:paraId="65F45848" w14:textId="44306639" w:rsidR="00656D9D" w:rsidRPr="00094DE3" w:rsidRDefault="00155BC3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Kolor biały</w:t>
            </w:r>
          </w:p>
        </w:tc>
        <w:tc>
          <w:tcPr>
            <w:tcW w:w="617" w:type="dxa"/>
          </w:tcPr>
          <w:p w14:paraId="69EBB398" w14:textId="2C37935B" w:rsidR="00656D9D" w:rsidRDefault="00FE570B" w:rsidP="00E15A24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1255CE93" w14:textId="6B1CE219" w:rsidR="00656D9D" w:rsidRPr="00FE570B" w:rsidRDefault="00FE570B" w:rsidP="00E15A24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00E296A7" w14:textId="77777777" w:rsidR="00656D9D" w:rsidRDefault="00656D9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5BC3" w14:paraId="22D61D64" w14:textId="77777777" w:rsidTr="00FE570B">
        <w:trPr>
          <w:trHeight w:val="399"/>
        </w:trPr>
        <w:tc>
          <w:tcPr>
            <w:tcW w:w="13375" w:type="dxa"/>
            <w:gridSpan w:val="5"/>
            <w:vAlign w:val="center"/>
          </w:tcPr>
          <w:p w14:paraId="4D788012" w14:textId="552159BD" w:rsidR="00155BC3" w:rsidRPr="00094DE3" w:rsidRDefault="00155BC3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b/>
                <w:sz w:val="20"/>
                <w:szCs w:val="20"/>
              </w:rPr>
              <w:t>Silnik i napęd:</w:t>
            </w:r>
          </w:p>
        </w:tc>
      </w:tr>
      <w:tr w:rsidR="00656D9D" w14:paraId="5A9470C7" w14:textId="77777777" w:rsidTr="00155BC3">
        <w:tc>
          <w:tcPr>
            <w:tcW w:w="567" w:type="dxa"/>
            <w:vAlign w:val="center"/>
          </w:tcPr>
          <w:p w14:paraId="0B32398F" w14:textId="608D3C90" w:rsidR="00656D9D" w:rsidRDefault="00223983" w:rsidP="0023113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656D9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20D6C737" w14:textId="64958914" w:rsidR="00656D9D" w:rsidRPr="00094DE3" w:rsidRDefault="00155BC3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 xml:space="preserve">Silnik wysokoprężny z turbodoładowaniem </w:t>
            </w:r>
          </w:p>
        </w:tc>
        <w:tc>
          <w:tcPr>
            <w:tcW w:w="617" w:type="dxa"/>
          </w:tcPr>
          <w:p w14:paraId="6AA55F85" w14:textId="292AA8AC" w:rsidR="00656D9D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cm³</w:t>
            </w:r>
          </w:p>
        </w:tc>
        <w:tc>
          <w:tcPr>
            <w:tcW w:w="2927" w:type="dxa"/>
          </w:tcPr>
          <w:p w14:paraId="654E69A6" w14:textId="4F3999F7" w:rsidR="00656D9D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od 1900 cm³ do 2500 cm³</w:t>
            </w:r>
          </w:p>
        </w:tc>
        <w:tc>
          <w:tcPr>
            <w:tcW w:w="3685" w:type="dxa"/>
          </w:tcPr>
          <w:p w14:paraId="0C37FA92" w14:textId="77777777" w:rsidR="00656D9D" w:rsidRDefault="00656D9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6D9D" w14:paraId="684B204B" w14:textId="77777777" w:rsidTr="00155BC3">
        <w:tc>
          <w:tcPr>
            <w:tcW w:w="567" w:type="dxa"/>
            <w:vAlign w:val="center"/>
          </w:tcPr>
          <w:p w14:paraId="0BB775E9" w14:textId="6B63787A" w:rsidR="00656D9D" w:rsidRDefault="00223983" w:rsidP="0023113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656D9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1833298A" w14:textId="55ACC036" w:rsidR="00656D9D" w:rsidRPr="00094DE3" w:rsidRDefault="00155BC3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 xml:space="preserve">Moc silnika </w:t>
            </w:r>
          </w:p>
        </w:tc>
        <w:tc>
          <w:tcPr>
            <w:tcW w:w="617" w:type="dxa"/>
          </w:tcPr>
          <w:p w14:paraId="7DCD47F4" w14:textId="79B4B8AA" w:rsidR="00656D9D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KM</w:t>
            </w:r>
          </w:p>
        </w:tc>
        <w:tc>
          <w:tcPr>
            <w:tcW w:w="2927" w:type="dxa"/>
          </w:tcPr>
          <w:p w14:paraId="474E5E04" w14:textId="318BA7AF" w:rsidR="00656D9D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od 130 KM do 150 KM</w:t>
            </w:r>
          </w:p>
        </w:tc>
        <w:tc>
          <w:tcPr>
            <w:tcW w:w="3685" w:type="dxa"/>
          </w:tcPr>
          <w:p w14:paraId="24799B64" w14:textId="77777777" w:rsidR="00656D9D" w:rsidRDefault="00656D9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3C6ECF68" w14:textId="77777777" w:rsidTr="00155BC3">
        <w:tc>
          <w:tcPr>
            <w:tcW w:w="567" w:type="dxa"/>
            <w:vAlign w:val="center"/>
          </w:tcPr>
          <w:p w14:paraId="2522DCB3" w14:textId="5E3EFBB5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457997BE" w14:textId="4D6566C4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Samochód musi spełniać normę EURO 6</w:t>
            </w:r>
          </w:p>
        </w:tc>
        <w:tc>
          <w:tcPr>
            <w:tcW w:w="617" w:type="dxa"/>
          </w:tcPr>
          <w:p w14:paraId="64BF3042" w14:textId="30E9E9C7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C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15AB44D2" w14:textId="2FD5488A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67BF4E4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2FDC7D3C" w14:textId="77777777" w:rsidTr="00155BC3">
        <w:tc>
          <w:tcPr>
            <w:tcW w:w="567" w:type="dxa"/>
            <w:vAlign w:val="center"/>
          </w:tcPr>
          <w:p w14:paraId="021796F0" w14:textId="2DD6A492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E06139B" w14:textId="2FDECBF3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Skrzynia biegów manualna 6 biegów do przodu i 1 do tyłu</w:t>
            </w:r>
          </w:p>
        </w:tc>
        <w:tc>
          <w:tcPr>
            <w:tcW w:w="617" w:type="dxa"/>
          </w:tcPr>
          <w:p w14:paraId="2A2B17C6" w14:textId="18BA4F7C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C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523BD814" w14:textId="244C9A18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5CDD463D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20C117A5" w14:textId="77777777" w:rsidTr="00155BC3">
        <w:tc>
          <w:tcPr>
            <w:tcW w:w="567" w:type="dxa"/>
            <w:vAlign w:val="center"/>
          </w:tcPr>
          <w:p w14:paraId="38BD2FED" w14:textId="6BEC62F9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4CE47BBA" w14:textId="2D15AF9B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Napęd przedniej osi</w:t>
            </w:r>
          </w:p>
        </w:tc>
        <w:tc>
          <w:tcPr>
            <w:tcW w:w="617" w:type="dxa"/>
          </w:tcPr>
          <w:p w14:paraId="746B663C" w14:textId="3E8819DE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C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573DF991" w14:textId="29C05AE5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7F9C0D8F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224194F9" w14:textId="77777777" w:rsidTr="00155BC3">
        <w:tc>
          <w:tcPr>
            <w:tcW w:w="567" w:type="dxa"/>
            <w:vAlign w:val="center"/>
          </w:tcPr>
          <w:p w14:paraId="2AB4CF9D" w14:textId="508B6662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58D7620" w14:textId="35CEE5C3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Osłona metalowa silnika</w:t>
            </w:r>
          </w:p>
        </w:tc>
        <w:tc>
          <w:tcPr>
            <w:tcW w:w="617" w:type="dxa"/>
          </w:tcPr>
          <w:p w14:paraId="4EF99D63" w14:textId="065540FA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C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5917D13B" w14:textId="536BC44E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01C29E5A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5BC3" w14:paraId="24B0B65B" w14:textId="77777777" w:rsidTr="00FE570B">
        <w:trPr>
          <w:trHeight w:val="414"/>
        </w:trPr>
        <w:tc>
          <w:tcPr>
            <w:tcW w:w="13375" w:type="dxa"/>
            <w:gridSpan w:val="5"/>
            <w:vAlign w:val="center"/>
          </w:tcPr>
          <w:p w14:paraId="6A644B7C" w14:textId="1E78E370" w:rsidR="00155BC3" w:rsidRPr="00094DE3" w:rsidRDefault="00155BC3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b/>
                <w:sz w:val="20"/>
                <w:szCs w:val="20"/>
              </w:rPr>
              <w:lastRenderedPageBreak/>
              <w:t>Wymiary:</w:t>
            </w:r>
          </w:p>
        </w:tc>
      </w:tr>
      <w:tr w:rsidR="00656D9D" w14:paraId="4BBABD20" w14:textId="77777777" w:rsidTr="00155BC3">
        <w:tc>
          <w:tcPr>
            <w:tcW w:w="567" w:type="dxa"/>
            <w:vAlign w:val="center"/>
          </w:tcPr>
          <w:p w14:paraId="2A508086" w14:textId="4D972BD1" w:rsidR="00656D9D" w:rsidRDefault="00223983" w:rsidP="0023113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656D9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D5F68BF" w14:textId="4F674D2C" w:rsidR="00656D9D" w:rsidRPr="00094DE3" w:rsidRDefault="00155BC3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 xml:space="preserve">Szerokość całkowita pojazdu z lusterkami </w:t>
            </w:r>
          </w:p>
        </w:tc>
        <w:tc>
          <w:tcPr>
            <w:tcW w:w="617" w:type="dxa"/>
          </w:tcPr>
          <w:p w14:paraId="00425FF3" w14:textId="015A6B0F" w:rsidR="00656D9D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2927" w:type="dxa"/>
          </w:tcPr>
          <w:p w14:paraId="0D67AACC" w14:textId="092F69D9" w:rsidR="00656D9D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max. 2500 mm</w:t>
            </w:r>
          </w:p>
        </w:tc>
        <w:tc>
          <w:tcPr>
            <w:tcW w:w="3685" w:type="dxa"/>
          </w:tcPr>
          <w:p w14:paraId="5D100C75" w14:textId="77777777" w:rsidR="00656D9D" w:rsidRDefault="00656D9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6D9D" w14:paraId="51777D0E" w14:textId="77777777" w:rsidTr="00155BC3">
        <w:tc>
          <w:tcPr>
            <w:tcW w:w="567" w:type="dxa"/>
            <w:vAlign w:val="center"/>
          </w:tcPr>
          <w:p w14:paraId="55F651C3" w14:textId="22BD01C0" w:rsidR="00656D9D" w:rsidRDefault="00223983" w:rsidP="00231137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656D9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5AB7736" w14:textId="0DAC51FF" w:rsidR="00656D9D" w:rsidRPr="00094DE3" w:rsidRDefault="00155BC3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 xml:space="preserve">Wysokość całkowita pojazdu (bez anteny) </w:t>
            </w:r>
          </w:p>
        </w:tc>
        <w:tc>
          <w:tcPr>
            <w:tcW w:w="617" w:type="dxa"/>
          </w:tcPr>
          <w:p w14:paraId="7E09367E" w14:textId="04C9DE71" w:rsidR="00656D9D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mm</w:t>
            </w:r>
          </w:p>
        </w:tc>
        <w:tc>
          <w:tcPr>
            <w:tcW w:w="2927" w:type="dxa"/>
          </w:tcPr>
          <w:p w14:paraId="427C84D9" w14:textId="13F0885F" w:rsidR="00656D9D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od 2400 mm do 2650 mm</w:t>
            </w:r>
          </w:p>
        </w:tc>
        <w:tc>
          <w:tcPr>
            <w:tcW w:w="3685" w:type="dxa"/>
          </w:tcPr>
          <w:p w14:paraId="3E014316" w14:textId="77777777" w:rsidR="00656D9D" w:rsidRDefault="00656D9D" w:rsidP="00231137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5BC3" w14:paraId="3DD28983" w14:textId="77777777" w:rsidTr="00FE570B">
        <w:trPr>
          <w:trHeight w:val="431"/>
        </w:trPr>
        <w:tc>
          <w:tcPr>
            <w:tcW w:w="13375" w:type="dxa"/>
            <w:gridSpan w:val="5"/>
            <w:vAlign w:val="center"/>
          </w:tcPr>
          <w:p w14:paraId="4F9FBAEA" w14:textId="31A542D8" w:rsidR="00155BC3" w:rsidRPr="00094DE3" w:rsidRDefault="00155BC3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b/>
                <w:sz w:val="20"/>
                <w:szCs w:val="20"/>
              </w:rPr>
              <w:t>Zabudowa skrzyniowa:</w:t>
            </w:r>
          </w:p>
        </w:tc>
      </w:tr>
      <w:tr w:rsidR="00FE570B" w14:paraId="3287CD6F" w14:textId="77777777" w:rsidTr="00FE570B">
        <w:tc>
          <w:tcPr>
            <w:tcW w:w="567" w:type="dxa"/>
            <w:vAlign w:val="center"/>
          </w:tcPr>
          <w:p w14:paraId="50F22CA6" w14:textId="32364A1C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5A7AFC6" w14:textId="123B5F98" w:rsidR="00FE570B" w:rsidRPr="00094DE3" w:rsidRDefault="00FE570B" w:rsidP="00FE570B">
            <w:pPr>
              <w:tabs>
                <w:tab w:val="left" w:pos="975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Skrzynia ładunkowa aluminiowa z opuszczanymi burtami, o wymiarach min. 2800 mm x 2000 mm x 400 mm – dodatkowo wyposażona w zabudowę typu plandeka o wysokości zabudowy co najmniej do wysokości dachu samochodu, z zabudowaną na skrzyni  ładunkowej, zamykaną skrzynką narzędziową</w:t>
            </w:r>
          </w:p>
        </w:tc>
        <w:tc>
          <w:tcPr>
            <w:tcW w:w="617" w:type="dxa"/>
            <w:vAlign w:val="center"/>
          </w:tcPr>
          <w:p w14:paraId="3D0F261B" w14:textId="5D64811B" w:rsidR="00FE570B" w:rsidRDefault="00FE570B" w:rsidP="00FE570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5FE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0935B84C" w14:textId="18F68B53" w:rsidR="00FE570B" w:rsidRDefault="00FE570B" w:rsidP="00FE570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CEBF0F5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4600BA32" w14:textId="77777777" w:rsidTr="00FE570B">
        <w:tc>
          <w:tcPr>
            <w:tcW w:w="567" w:type="dxa"/>
            <w:vAlign w:val="center"/>
          </w:tcPr>
          <w:p w14:paraId="1EE0DA7E" w14:textId="305F8E38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332ACBF9" w14:textId="14127206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Zabudowa powinna posiadać zabezpieczenie (rama z siatką) przestrzeni pasażerskiej</w:t>
            </w:r>
          </w:p>
        </w:tc>
        <w:tc>
          <w:tcPr>
            <w:tcW w:w="617" w:type="dxa"/>
            <w:vAlign w:val="center"/>
          </w:tcPr>
          <w:p w14:paraId="0BDFCBC7" w14:textId="73B9BDED" w:rsidR="00FE570B" w:rsidRDefault="00FE570B" w:rsidP="00FE570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25FE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23994D3D" w14:textId="454BA1BB" w:rsidR="00FE570B" w:rsidRDefault="00FE570B" w:rsidP="00FE570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B34DCA0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5BC3" w14:paraId="4CE3C222" w14:textId="77777777" w:rsidTr="00FE570B">
        <w:trPr>
          <w:trHeight w:val="428"/>
        </w:trPr>
        <w:tc>
          <w:tcPr>
            <w:tcW w:w="13375" w:type="dxa"/>
            <w:gridSpan w:val="5"/>
            <w:vAlign w:val="center"/>
          </w:tcPr>
          <w:p w14:paraId="14EFC1A0" w14:textId="1CDB2F39" w:rsidR="00155BC3" w:rsidRPr="00094DE3" w:rsidRDefault="00155BC3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b/>
                <w:sz w:val="20"/>
                <w:szCs w:val="20"/>
              </w:rPr>
              <w:t>Wnętrze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FE570B" w14:paraId="68881FD4" w14:textId="77777777" w:rsidTr="00FE570B">
        <w:tc>
          <w:tcPr>
            <w:tcW w:w="567" w:type="dxa"/>
            <w:vAlign w:val="center"/>
          </w:tcPr>
          <w:p w14:paraId="589B763B" w14:textId="422CDBB5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F139424" w14:textId="704C761C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Samochód przystosowany do przewozu siedmiu osób (tzw. brygadówka)</w:t>
            </w:r>
          </w:p>
        </w:tc>
        <w:tc>
          <w:tcPr>
            <w:tcW w:w="617" w:type="dxa"/>
            <w:vAlign w:val="center"/>
          </w:tcPr>
          <w:p w14:paraId="0D2719B3" w14:textId="3779C8B2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78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0119BBB" w14:textId="651A2398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2E901526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7C4219F1" w14:textId="77777777" w:rsidTr="00FE570B">
        <w:tc>
          <w:tcPr>
            <w:tcW w:w="567" w:type="dxa"/>
            <w:vAlign w:val="center"/>
          </w:tcPr>
          <w:p w14:paraId="4939FDBA" w14:textId="5F102631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0C7B01F" w14:textId="4CC75464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Dwie pary drzwi</w:t>
            </w:r>
          </w:p>
        </w:tc>
        <w:tc>
          <w:tcPr>
            <w:tcW w:w="617" w:type="dxa"/>
            <w:vAlign w:val="center"/>
          </w:tcPr>
          <w:p w14:paraId="17BC7027" w14:textId="56152CEE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78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327484F" w14:textId="36D46E50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050DC4C3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075C0A66" w14:textId="77777777" w:rsidTr="00FE570B">
        <w:tc>
          <w:tcPr>
            <w:tcW w:w="567" w:type="dxa"/>
            <w:vAlign w:val="center"/>
          </w:tcPr>
          <w:p w14:paraId="0EEA4018" w14:textId="5CBECE41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4BA990D7" w14:textId="4DD07005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Fotel kierowcy regulowany</w:t>
            </w:r>
          </w:p>
        </w:tc>
        <w:tc>
          <w:tcPr>
            <w:tcW w:w="617" w:type="dxa"/>
            <w:vAlign w:val="center"/>
          </w:tcPr>
          <w:p w14:paraId="432663D1" w14:textId="05697F41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78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2D02F5B" w14:textId="0E98CE2E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77B57525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17C712A2" w14:textId="77777777" w:rsidTr="00FE570B">
        <w:tc>
          <w:tcPr>
            <w:tcW w:w="567" w:type="dxa"/>
            <w:vAlign w:val="center"/>
          </w:tcPr>
          <w:p w14:paraId="7107AB91" w14:textId="30EA5290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4E4DC293" w14:textId="11A2769C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Dodatkowe pokrowce zabezpieczające wszystkie siedzenia przed zabrudzeniem</w:t>
            </w:r>
          </w:p>
        </w:tc>
        <w:tc>
          <w:tcPr>
            <w:tcW w:w="617" w:type="dxa"/>
            <w:vAlign w:val="center"/>
          </w:tcPr>
          <w:p w14:paraId="182E66A2" w14:textId="3B439D75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78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4724178A" w14:textId="172A6965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EA7D5EF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5BC3" w14:paraId="75991A35" w14:textId="77777777" w:rsidTr="00FE570B">
        <w:trPr>
          <w:trHeight w:val="501"/>
        </w:trPr>
        <w:tc>
          <w:tcPr>
            <w:tcW w:w="13375" w:type="dxa"/>
            <w:gridSpan w:val="5"/>
            <w:vAlign w:val="center"/>
          </w:tcPr>
          <w:p w14:paraId="71E4E7AF" w14:textId="4D047B7A" w:rsidR="00155BC3" w:rsidRPr="00094DE3" w:rsidRDefault="00155BC3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b/>
                <w:sz w:val="20"/>
                <w:szCs w:val="20"/>
              </w:rPr>
              <w:t>Komfort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FE570B" w14:paraId="120EB6F5" w14:textId="77777777" w:rsidTr="00FE570B">
        <w:tc>
          <w:tcPr>
            <w:tcW w:w="567" w:type="dxa"/>
            <w:vAlign w:val="center"/>
          </w:tcPr>
          <w:p w14:paraId="0D8F6A5A" w14:textId="22B89808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1EFC55A" w14:textId="10B0F3C6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Układ kierowniczy wspomagany hydraulicznie</w:t>
            </w:r>
          </w:p>
        </w:tc>
        <w:tc>
          <w:tcPr>
            <w:tcW w:w="617" w:type="dxa"/>
            <w:vAlign w:val="center"/>
          </w:tcPr>
          <w:p w14:paraId="7672F28C" w14:textId="09833AF9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3A9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32CFD16E" w14:textId="511A0163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9A24A71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3A9BD161" w14:textId="77777777" w:rsidTr="00FE570B">
        <w:tc>
          <w:tcPr>
            <w:tcW w:w="567" w:type="dxa"/>
            <w:vAlign w:val="center"/>
          </w:tcPr>
          <w:p w14:paraId="598D89AD" w14:textId="72708766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25E7A64A" w14:textId="7B5A2A63" w:rsidR="00FE570B" w:rsidRPr="00094DE3" w:rsidRDefault="00FE570B" w:rsidP="00FE570B">
            <w:pPr>
              <w:tabs>
                <w:tab w:val="left" w:pos="3315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Elektrycznie regulowane szyby</w:t>
            </w:r>
          </w:p>
        </w:tc>
        <w:tc>
          <w:tcPr>
            <w:tcW w:w="617" w:type="dxa"/>
            <w:vAlign w:val="center"/>
          </w:tcPr>
          <w:p w14:paraId="42E322B3" w14:textId="0A7A2AC4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3A9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1EB70140" w14:textId="6DB4078E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DB7AE04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616C653B" w14:textId="77777777" w:rsidTr="00FE570B">
        <w:tc>
          <w:tcPr>
            <w:tcW w:w="567" w:type="dxa"/>
            <w:vAlign w:val="center"/>
          </w:tcPr>
          <w:p w14:paraId="06BC4EE2" w14:textId="4EC51350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012AE303" w14:textId="3AD3B436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Klimatyzacja</w:t>
            </w:r>
          </w:p>
        </w:tc>
        <w:tc>
          <w:tcPr>
            <w:tcW w:w="617" w:type="dxa"/>
            <w:vAlign w:val="center"/>
          </w:tcPr>
          <w:p w14:paraId="65539253" w14:textId="0BC75F8C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3A9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522168BF" w14:textId="2E92D590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6BC5096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620FE666" w14:textId="77777777" w:rsidTr="00FE570B">
        <w:tc>
          <w:tcPr>
            <w:tcW w:w="567" w:type="dxa"/>
            <w:vAlign w:val="center"/>
          </w:tcPr>
          <w:p w14:paraId="16746100" w14:textId="2626CAD4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09BA0B4E" w14:textId="7DA0DA92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Radio z wyświetlaczem</w:t>
            </w:r>
          </w:p>
        </w:tc>
        <w:tc>
          <w:tcPr>
            <w:tcW w:w="617" w:type="dxa"/>
            <w:vAlign w:val="center"/>
          </w:tcPr>
          <w:p w14:paraId="41505BB2" w14:textId="7AA93621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3A9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42DA8385" w14:textId="5217BC45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53F46693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05F606DC" w14:textId="77777777" w:rsidTr="00FE570B">
        <w:tc>
          <w:tcPr>
            <w:tcW w:w="567" w:type="dxa"/>
            <w:vAlign w:val="center"/>
          </w:tcPr>
          <w:p w14:paraId="1706BE75" w14:textId="62771C64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23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8C55B74" w14:textId="4174C475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Czujniki wspomagające parkowanie tyłem</w:t>
            </w:r>
          </w:p>
        </w:tc>
        <w:tc>
          <w:tcPr>
            <w:tcW w:w="617" w:type="dxa"/>
            <w:vAlign w:val="center"/>
          </w:tcPr>
          <w:p w14:paraId="46525FE2" w14:textId="488E79A3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3A9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61354CEC" w14:textId="739E7D6D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54D4E22F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6A5E3098" w14:textId="77777777" w:rsidTr="00FE570B">
        <w:tc>
          <w:tcPr>
            <w:tcW w:w="567" w:type="dxa"/>
          </w:tcPr>
          <w:p w14:paraId="684FB525" w14:textId="3BD6DE41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4E5466C" w14:textId="12091BCC" w:rsidR="00FE570B" w:rsidRPr="00094DE3" w:rsidRDefault="00FE570B" w:rsidP="00FE570B">
            <w:pPr>
              <w:tabs>
                <w:tab w:val="left" w:pos="3915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Wskaźnik średniego zużycia paliwa</w:t>
            </w:r>
          </w:p>
        </w:tc>
        <w:tc>
          <w:tcPr>
            <w:tcW w:w="617" w:type="dxa"/>
            <w:vAlign w:val="center"/>
          </w:tcPr>
          <w:p w14:paraId="7ACB9258" w14:textId="1CDD408D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3A9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6EBA367F" w14:textId="223EC10D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78C9A224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6F5CDAE8" w14:textId="77777777" w:rsidTr="00FE570B">
        <w:tc>
          <w:tcPr>
            <w:tcW w:w="567" w:type="dxa"/>
          </w:tcPr>
          <w:p w14:paraId="3A7B1840" w14:textId="77777777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25.</w:t>
            </w:r>
          </w:p>
        </w:tc>
        <w:tc>
          <w:tcPr>
            <w:tcW w:w="5579" w:type="dxa"/>
          </w:tcPr>
          <w:p w14:paraId="1F5E31B5" w14:textId="37C0CBDD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Kluczyk (2 sztuki) z immobiliserem oraz z funkcją otwierania i zamykania samochodu - centralny zamek</w:t>
            </w:r>
          </w:p>
        </w:tc>
        <w:tc>
          <w:tcPr>
            <w:tcW w:w="617" w:type="dxa"/>
            <w:vAlign w:val="center"/>
          </w:tcPr>
          <w:p w14:paraId="7BA5BA27" w14:textId="1D488083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6D2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1FE35C5C" w14:textId="5C80CC57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705B085D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25695329" w14:textId="77777777" w:rsidTr="00FE570B">
        <w:tc>
          <w:tcPr>
            <w:tcW w:w="567" w:type="dxa"/>
          </w:tcPr>
          <w:p w14:paraId="5846F1B0" w14:textId="77777777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26.</w:t>
            </w:r>
          </w:p>
        </w:tc>
        <w:tc>
          <w:tcPr>
            <w:tcW w:w="5579" w:type="dxa"/>
          </w:tcPr>
          <w:p w14:paraId="34B2CD12" w14:textId="78FBC385" w:rsidR="00FE570B" w:rsidRPr="00094DE3" w:rsidRDefault="00FE570B" w:rsidP="00FE570B">
            <w:pPr>
              <w:tabs>
                <w:tab w:val="left" w:pos="3825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Automatyczne włączanie świateł mijania</w:t>
            </w:r>
          </w:p>
        </w:tc>
        <w:tc>
          <w:tcPr>
            <w:tcW w:w="617" w:type="dxa"/>
            <w:vAlign w:val="center"/>
          </w:tcPr>
          <w:p w14:paraId="4A72071A" w14:textId="0176DEA9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6D2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138748F0" w14:textId="542BFD6C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805E685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50A6EBF9" w14:textId="77777777" w:rsidTr="00FE570B">
        <w:tc>
          <w:tcPr>
            <w:tcW w:w="567" w:type="dxa"/>
          </w:tcPr>
          <w:p w14:paraId="54A81360" w14:textId="77777777" w:rsidR="00FE570B" w:rsidRDefault="00FE570B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27.</w:t>
            </w:r>
          </w:p>
        </w:tc>
        <w:tc>
          <w:tcPr>
            <w:tcW w:w="5579" w:type="dxa"/>
          </w:tcPr>
          <w:p w14:paraId="4EFC2EA7" w14:textId="53A5F63A" w:rsidR="00FE570B" w:rsidRPr="00094DE3" w:rsidRDefault="00FE570B" w:rsidP="00FE570B">
            <w:pPr>
              <w:tabs>
                <w:tab w:val="left" w:pos="3735"/>
              </w:tabs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Lusterka zewnętrzne ogrzewane</w:t>
            </w:r>
          </w:p>
        </w:tc>
        <w:tc>
          <w:tcPr>
            <w:tcW w:w="617" w:type="dxa"/>
            <w:vAlign w:val="center"/>
          </w:tcPr>
          <w:p w14:paraId="3B96A245" w14:textId="4848AE4B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6D2B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1CDC1699" w14:textId="36A5ED94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25BA3C7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5BC3" w14:paraId="78E568CA" w14:textId="77777777" w:rsidTr="00FE570B">
        <w:trPr>
          <w:trHeight w:val="497"/>
        </w:trPr>
        <w:tc>
          <w:tcPr>
            <w:tcW w:w="13375" w:type="dxa"/>
            <w:gridSpan w:val="5"/>
            <w:vAlign w:val="center"/>
          </w:tcPr>
          <w:p w14:paraId="78E80A70" w14:textId="2365E56C" w:rsidR="00155BC3" w:rsidRPr="00094DE3" w:rsidRDefault="00155BC3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b/>
                <w:sz w:val="20"/>
                <w:szCs w:val="20"/>
              </w:rPr>
              <w:t>Bezpieczeństwo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FE570B" w14:paraId="7249CE76" w14:textId="77777777" w:rsidTr="00FE570B">
        <w:tc>
          <w:tcPr>
            <w:tcW w:w="567" w:type="dxa"/>
          </w:tcPr>
          <w:p w14:paraId="13F20233" w14:textId="0D880F1B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464B18E5" w14:textId="0034271C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Układ jezdny wyposażony w system ABS, ESP oraz system zapobiegający poślizgowi kół przy ruszaniu</w:t>
            </w:r>
          </w:p>
        </w:tc>
        <w:tc>
          <w:tcPr>
            <w:tcW w:w="617" w:type="dxa"/>
            <w:vAlign w:val="center"/>
          </w:tcPr>
          <w:p w14:paraId="4A06F623" w14:textId="5106F3AD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0D9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081D7A9B" w14:textId="16981C56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6DF53046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4097B716" w14:textId="77777777" w:rsidTr="00FE570B">
        <w:tc>
          <w:tcPr>
            <w:tcW w:w="567" w:type="dxa"/>
          </w:tcPr>
          <w:p w14:paraId="14826767" w14:textId="33E3445C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9C5887F" w14:textId="0F7AE05A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Poduszka powietrzna przednia dla kierowcy</w:t>
            </w:r>
          </w:p>
        </w:tc>
        <w:tc>
          <w:tcPr>
            <w:tcW w:w="617" w:type="dxa"/>
            <w:vAlign w:val="center"/>
          </w:tcPr>
          <w:p w14:paraId="5A12652C" w14:textId="12BF04EC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0D9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0EC03E8D" w14:textId="6483D35A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002C5A7A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2983722A" w14:textId="77777777" w:rsidTr="00FE570B">
        <w:tc>
          <w:tcPr>
            <w:tcW w:w="567" w:type="dxa"/>
          </w:tcPr>
          <w:p w14:paraId="1757ACC0" w14:textId="2A0ABD7B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198AF6E0" w14:textId="1CB9E0B3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Alarm antywłamaniowy</w:t>
            </w:r>
          </w:p>
        </w:tc>
        <w:tc>
          <w:tcPr>
            <w:tcW w:w="617" w:type="dxa"/>
            <w:vAlign w:val="center"/>
          </w:tcPr>
          <w:p w14:paraId="032DC0E7" w14:textId="452C99BE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0D93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0D4E0303" w14:textId="305001CE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04D63A33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5BC3" w14:paraId="57958614" w14:textId="77777777" w:rsidTr="00FE570B">
        <w:trPr>
          <w:trHeight w:val="461"/>
        </w:trPr>
        <w:tc>
          <w:tcPr>
            <w:tcW w:w="13375" w:type="dxa"/>
            <w:gridSpan w:val="5"/>
            <w:vAlign w:val="center"/>
          </w:tcPr>
          <w:p w14:paraId="16731266" w14:textId="45A97D95" w:rsidR="00155BC3" w:rsidRPr="00094DE3" w:rsidRDefault="00155BC3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b/>
                <w:sz w:val="20"/>
                <w:szCs w:val="20"/>
              </w:rPr>
              <w:t>Ogumienie:</w:t>
            </w:r>
          </w:p>
        </w:tc>
      </w:tr>
      <w:tr w:rsidR="00FE570B" w14:paraId="7573FE87" w14:textId="77777777" w:rsidTr="00FE570B">
        <w:tc>
          <w:tcPr>
            <w:tcW w:w="567" w:type="dxa"/>
          </w:tcPr>
          <w:p w14:paraId="1E45A1DB" w14:textId="09769DC6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05F1A4F" w14:textId="63E0BEBD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Auto ma być wyposażone w opony zimowe na felgach stalowych w rozmiarze min 16 cali.</w:t>
            </w:r>
          </w:p>
        </w:tc>
        <w:tc>
          <w:tcPr>
            <w:tcW w:w="617" w:type="dxa"/>
            <w:vAlign w:val="center"/>
          </w:tcPr>
          <w:p w14:paraId="0B813B0B" w14:textId="6ECFC2E2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0FF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77C2CFA9" w14:textId="08621B13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07A58F38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1B555C1B" w14:textId="77777777" w:rsidTr="00FE570B">
        <w:tc>
          <w:tcPr>
            <w:tcW w:w="567" w:type="dxa"/>
          </w:tcPr>
          <w:p w14:paraId="7DF8812B" w14:textId="67F2A073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32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41803FD7" w14:textId="287C5C00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Drugi komplet opon letnich na felgach stalowych w rozmiarze min 16 cali.</w:t>
            </w:r>
          </w:p>
        </w:tc>
        <w:tc>
          <w:tcPr>
            <w:tcW w:w="617" w:type="dxa"/>
            <w:vAlign w:val="center"/>
          </w:tcPr>
          <w:p w14:paraId="701DE043" w14:textId="33743844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0FF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45315D48" w14:textId="36B55635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11D45F36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413B8579" w14:textId="77777777" w:rsidTr="00FE570B">
        <w:tc>
          <w:tcPr>
            <w:tcW w:w="567" w:type="dxa"/>
          </w:tcPr>
          <w:p w14:paraId="34BB4835" w14:textId="0CD7DD28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33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0FCDEF46" w14:textId="6D412BAD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Koło zapasowe - pełnowymiarowe</w:t>
            </w:r>
          </w:p>
        </w:tc>
        <w:tc>
          <w:tcPr>
            <w:tcW w:w="617" w:type="dxa"/>
            <w:vAlign w:val="center"/>
          </w:tcPr>
          <w:p w14:paraId="6A6117FC" w14:textId="0C9F53B6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0FF1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29E20A4C" w14:textId="65B912D5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5FB1C0BA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5BC3" w14:paraId="73277641" w14:textId="77777777" w:rsidTr="00FE570B">
        <w:trPr>
          <w:trHeight w:val="471"/>
        </w:trPr>
        <w:tc>
          <w:tcPr>
            <w:tcW w:w="13375" w:type="dxa"/>
            <w:gridSpan w:val="5"/>
            <w:vAlign w:val="center"/>
          </w:tcPr>
          <w:p w14:paraId="25456B05" w14:textId="500B9F04" w:rsidR="00155BC3" w:rsidRPr="00094DE3" w:rsidRDefault="00155BC3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b/>
                <w:sz w:val="20"/>
                <w:szCs w:val="20"/>
              </w:rPr>
              <w:t>Wyposażenie dodatkowe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FE570B" w14:paraId="36A7FA73" w14:textId="77777777" w:rsidTr="00155BC3">
        <w:tc>
          <w:tcPr>
            <w:tcW w:w="567" w:type="dxa"/>
          </w:tcPr>
          <w:p w14:paraId="4BF09AD7" w14:textId="0DD24E70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34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6871146D" w14:textId="4542A24B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Gaśnica, apteczka, trójkąt ostrzegawczy</w:t>
            </w:r>
          </w:p>
        </w:tc>
        <w:tc>
          <w:tcPr>
            <w:tcW w:w="617" w:type="dxa"/>
          </w:tcPr>
          <w:p w14:paraId="55299022" w14:textId="3EA22CDC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6C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368B4FD4" w14:textId="08145E95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19824BF0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7F8D1C71" w14:textId="77777777" w:rsidTr="00155BC3">
        <w:tc>
          <w:tcPr>
            <w:tcW w:w="567" w:type="dxa"/>
          </w:tcPr>
          <w:p w14:paraId="653FD375" w14:textId="24063105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35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5CA02CDC" w14:textId="4F66C723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Demontowana lampa sygnalizacyjna w kolorze żółtym (kogut) – w technologii LED, zasilana z wewnętrznego akumulatora oraz z instalacji samochodowej 12V</w:t>
            </w:r>
          </w:p>
        </w:tc>
        <w:tc>
          <w:tcPr>
            <w:tcW w:w="617" w:type="dxa"/>
          </w:tcPr>
          <w:p w14:paraId="07E5C958" w14:textId="6E9FBE19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6C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1569EB25" w14:textId="107D2E82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1B6EAA6F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4C7874D7" w14:textId="77777777" w:rsidTr="00155BC3">
        <w:tc>
          <w:tcPr>
            <w:tcW w:w="567" w:type="dxa"/>
          </w:tcPr>
          <w:p w14:paraId="63891D20" w14:textId="5A32B69A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1E2F3B0E" w14:textId="3CCD2240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Chlapacze przednie i tylne</w:t>
            </w:r>
          </w:p>
        </w:tc>
        <w:tc>
          <w:tcPr>
            <w:tcW w:w="617" w:type="dxa"/>
          </w:tcPr>
          <w:p w14:paraId="14F9472E" w14:textId="014CBE8C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6C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3A2C60F1" w14:textId="2D6DE36E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538FBDFD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6875978C" w14:textId="77777777" w:rsidTr="00155BC3">
        <w:tc>
          <w:tcPr>
            <w:tcW w:w="567" w:type="dxa"/>
          </w:tcPr>
          <w:p w14:paraId="44274574" w14:textId="5D23FB2F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37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31A05BD1" w14:textId="3E733843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Zamontowany hak holowniczy</w:t>
            </w:r>
          </w:p>
        </w:tc>
        <w:tc>
          <w:tcPr>
            <w:tcW w:w="617" w:type="dxa"/>
          </w:tcPr>
          <w:p w14:paraId="6FEF313F" w14:textId="78369EE7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6C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4641334D" w14:textId="6BBAC142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4E59DCBA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5DB49F5B" w14:textId="77777777" w:rsidTr="00155BC3">
        <w:tc>
          <w:tcPr>
            <w:tcW w:w="567" w:type="dxa"/>
          </w:tcPr>
          <w:p w14:paraId="0243B6BF" w14:textId="6ADE9619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38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AC66B8A" w14:textId="26D7CE98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Dywaniki gumowe</w:t>
            </w:r>
          </w:p>
        </w:tc>
        <w:tc>
          <w:tcPr>
            <w:tcW w:w="617" w:type="dxa"/>
          </w:tcPr>
          <w:p w14:paraId="29188925" w14:textId="627AFDE7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6C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2D520C29" w14:textId="7694FA0F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3FA951D1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5D20DB04" w14:textId="77777777" w:rsidTr="00155BC3">
        <w:tc>
          <w:tcPr>
            <w:tcW w:w="567" w:type="dxa"/>
          </w:tcPr>
          <w:p w14:paraId="75525D7E" w14:textId="5DF8B0D9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39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3D99924" w14:textId="410EA78F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sz w:val="20"/>
                <w:szCs w:val="20"/>
              </w:rPr>
              <w:t>Zestaw podstawowych narzędzi wraz z podnośnikiem</w:t>
            </w:r>
          </w:p>
        </w:tc>
        <w:tc>
          <w:tcPr>
            <w:tcW w:w="617" w:type="dxa"/>
          </w:tcPr>
          <w:p w14:paraId="7DD4E958" w14:textId="236B6135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6C8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</w:tcPr>
          <w:p w14:paraId="6C08CB21" w14:textId="4C49FFAB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28659C10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55BC3" w14:paraId="49461944" w14:textId="77777777" w:rsidTr="00FE570B">
        <w:trPr>
          <w:trHeight w:val="431"/>
        </w:trPr>
        <w:tc>
          <w:tcPr>
            <w:tcW w:w="13375" w:type="dxa"/>
            <w:gridSpan w:val="5"/>
            <w:vAlign w:val="center"/>
          </w:tcPr>
          <w:p w14:paraId="0BB8BD62" w14:textId="4295C05B" w:rsidR="00155BC3" w:rsidRPr="00094DE3" w:rsidRDefault="00155BC3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94DE3">
              <w:rPr>
                <w:rFonts w:ascii="Arial" w:hAnsi="Arial" w:cs="Arial"/>
                <w:b/>
                <w:sz w:val="20"/>
                <w:szCs w:val="20"/>
              </w:rPr>
              <w:t>Gwarancja:</w:t>
            </w:r>
          </w:p>
        </w:tc>
      </w:tr>
      <w:tr w:rsidR="00FE570B" w14:paraId="12229163" w14:textId="77777777" w:rsidTr="00FE570B">
        <w:tc>
          <w:tcPr>
            <w:tcW w:w="567" w:type="dxa"/>
          </w:tcPr>
          <w:p w14:paraId="2144162E" w14:textId="14146AC1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40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4C139955" w14:textId="1B143F1C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N</w:t>
            </w:r>
            <w:r w:rsidRPr="00C50302">
              <w:rPr>
                <w:rFonts w:ascii="Arial" w:eastAsiaTheme="minorEastAsia" w:hAnsi="Arial" w:cs="Arial"/>
                <w:sz w:val="20"/>
                <w:szCs w:val="20"/>
              </w:rPr>
              <w:t>a podzespoły mechaniczne i elektroniczne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 min. </w:t>
            </w:r>
            <w:r>
              <w:rPr>
                <w:rFonts w:ascii="Arial" w:hAnsi="Arial" w:cs="Arial"/>
                <w:sz w:val="20"/>
                <w:szCs w:val="20"/>
              </w:rPr>
              <w:t>2 lata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 bez limitu kilometrów </w:t>
            </w:r>
          </w:p>
        </w:tc>
        <w:tc>
          <w:tcPr>
            <w:tcW w:w="617" w:type="dxa"/>
            <w:vAlign w:val="center"/>
          </w:tcPr>
          <w:p w14:paraId="26EE3BAE" w14:textId="523F246F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7A6E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1C7447F9" w14:textId="4DE22474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33F9D30E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636AF59B" w14:textId="77777777" w:rsidTr="00FE570B">
        <w:tc>
          <w:tcPr>
            <w:tcW w:w="567" w:type="dxa"/>
          </w:tcPr>
          <w:p w14:paraId="09649006" w14:textId="11AA009A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41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71F5E442" w14:textId="2CE8295A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a powłokę lakierniczą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in. 3 lata </w:t>
            </w:r>
          </w:p>
        </w:tc>
        <w:tc>
          <w:tcPr>
            <w:tcW w:w="617" w:type="dxa"/>
            <w:vAlign w:val="center"/>
          </w:tcPr>
          <w:p w14:paraId="0142AD05" w14:textId="5B658CDE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7A6E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75F441CD" w14:textId="779D4E1A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368D3D07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E570B" w14:paraId="0FCEF3B0" w14:textId="77777777" w:rsidTr="00FE570B">
        <w:tc>
          <w:tcPr>
            <w:tcW w:w="567" w:type="dxa"/>
          </w:tcPr>
          <w:p w14:paraId="195D20C4" w14:textId="281D4087" w:rsidR="00FE570B" w:rsidRDefault="00223983" w:rsidP="00FE570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42</w:t>
            </w:r>
            <w:r w:rsidR="00FE570B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79" w:type="dxa"/>
          </w:tcPr>
          <w:p w14:paraId="24BEB06F" w14:textId="19B962D4" w:rsidR="00FE570B" w:rsidRPr="00094DE3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a perforację nadwozia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C50302">
              <w:rPr>
                <w:rFonts w:ascii="Arial" w:hAnsi="Arial" w:cs="Arial"/>
                <w:sz w:val="20"/>
                <w:szCs w:val="20"/>
              </w:rPr>
              <w:t xml:space="preserve">in. 8 lat </w:t>
            </w:r>
          </w:p>
        </w:tc>
        <w:tc>
          <w:tcPr>
            <w:tcW w:w="617" w:type="dxa"/>
            <w:vAlign w:val="center"/>
          </w:tcPr>
          <w:p w14:paraId="428352C3" w14:textId="04B004F6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7A6E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927" w:type="dxa"/>
            <w:vAlign w:val="center"/>
          </w:tcPr>
          <w:p w14:paraId="430AE4C5" w14:textId="68CA4516" w:rsidR="00FE570B" w:rsidRDefault="00FE570B" w:rsidP="00FE57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570B">
              <w:rPr>
                <w:rFonts w:ascii="Arial" w:hAnsi="Arial" w:cs="Arial"/>
                <w:sz w:val="20"/>
                <w:szCs w:val="20"/>
              </w:rPr>
              <w:t>TAK</w:t>
            </w:r>
          </w:p>
        </w:tc>
        <w:tc>
          <w:tcPr>
            <w:tcW w:w="3685" w:type="dxa"/>
          </w:tcPr>
          <w:p w14:paraId="13F742EB" w14:textId="77777777" w:rsidR="00FE570B" w:rsidRDefault="00FE570B" w:rsidP="00FE570B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8A2A342" w14:textId="77777777" w:rsidR="00410331" w:rsidRDefault="00410331" w:rsidP="00410331">
      <w:pPr>
        <w:tabs>
          <w:tab w:val="left" w:pos="9072"/>
        </w:tabs>
        <w:rPr>
          <w:rFonts w:ascii="Arial" w:hAnsi="Arial" w:cs="Arial"/>
          <w:sz w:val="20"/>
          <w:szCs w:val="20"/>
        </w:rPr>
      </w:pPr>
    </w:p>
    <w:p w14:paraId="625DD50B" w14:textId="77777777" w:rsidR="00410331" w:rsidRDefault="00410331" w:rsidP="00410331">
      <w:pPr>
        <w:tabs>
          <w:tab w:val="left" w:pos="9072"/>
        </w:tabs>
        <w:rPr>
          <w:rFonts w:ascii="Arial" w:hAnsi="Arial" w:cs="Arial"/>
          <w:sz w:val="20"/>
          <w:szCs w:val="20"/>
        </w:rPr>
      </w:pPr>
    </w:p>
    <w:p w14:paraId="44C2FE6F" w14:textId="77777777" w:rsidR="00410331" w:rsidRDefault="00410331" w:rsidP="00410331">
      <w:pPr>
        <w:tabs>
          <w:tab w:val="left" w:pos="9072"/>
        </w:tabs>
        <w:rPr>
          <w:rFonts w:ascii="Arial" w:hAnsi="Arial" w:cs="Arial"/>
          <w:sz w:val="20"/>
          <w:szCs w:val="20"/>
        </w:rPr>
      </w:pPr>
    </w:p>
    <w:p w14:paraId="07A7B056" w14:textId="77777777" w:rsidR="00410331" w:rsidRDefault="00410331" w:rsidP="00410331">
      <w:pPr>
        <w:tabs>
          <w:tab w:val="left" w:pos="9072"/>
        </w:tabs>
        <w:rPr>
          <w:rFonts w:ascii="Arial" w:hAnsi="Arial" w:cs="Arial"/>
          <w:sz w:val="20"/>
          <w:szCs w:val="20"/>
        </w:rPr>
      </w:pPr>
    </w:p>
    <w:p w14:paraId="13F2E051" w14:textId="3CD5788A" w:rsidR="00410331" w:rsidRPr="00C01274" w:rsidRDefault="00EF6F9C" w:rsidP="00410331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</w:t>
      </w:r>
      <w:r w:rsidR="00410331"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</w:t>
      </w:r>
      <w:r>
        <w:rPr>
          <w:rFonts w:ascii="Arial" w:hAnsi="Arial" w:cs="Arial"/>
          <w:sz w:val="20"/>
          <w:szCs w:val="20"/>
        </w:rPr>
        <w:t xml:space="preserve">                   </w:t>
      </w:r>
      <w:r w:rsidR="00410331" w:rsidRPr="00C01274">
        <w:rPr>
          <w:rFonts w:ascii="Arial" w:hAnsi="Arial" w:cs="Arial"/>
          <w:sz w:val="20"/>
          <w:szCs w:val="20"/>
        </w:rPr>
        <w:t xml:space="preserve">      …………………………………………. </w:t>
      </w:r>
    </w:p>
    <w:p w14:paraId="67942FEE" w14:textId="17E2AEB2" w:rsidR="00410331" w:rsidRPr="00C01274" w:rsidRDefault="00410331" w:rsidP="00410331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</w:t>
      </w:r>
      <w:r w:rsidR="00EF6F9C">
        <w:rPr>
          <w:rFonts w:ascii="Arial" w:hAnsi="Arial" w:cs="Arial"/>
          <w:sz w:val="20"/>
          <w:szCs w:val="20"/>
        </w:rPr>
        <w:t xml:space="preserve">                         </w:t>
      </w:r>
      <w:r w:rsidRPr="00C01274">
        <w:rPr>
          <w:rFonts w:ascii="Arial" w:hAnsi="Arial" w:cs="Arial"/>
          <w:sz w:val="20"/>
          <w:szCs w:val="20"/>
        </w:rPr>
        <w:t xml:space="preserve">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3AFFB99E" w14:textId="77777777" w:rsidR="00410331" w:rsidRPr="00C01274" w:rsidRDefault="00410331" w:rsidP="00410331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7F80BB69" w14:textId="77777777" w:rsidR="00410331" w:rsidRPr="00C01274" w:rsidRDefault="00410331" w:rsidP="00410331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 </w:t>
      </w:r>
    </w:p>
    <w:p w14:paraId="022B16D8" w14:textId="77777777" w:rsidR="00656D9D" w:rsidRDefault="00656D9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  <w:sectPr w:rsidR="00656D9D" w:rsidSect="0055215D">
          <w:headerReference w:type="default" r:id="rId8"/>
          <w:footerReference w:type="default" r:id="rId9"/>
          <w:pgSz w:w="16840" w:h="11900" w:orient="landscape"/>
          <w:pgMar w:top="2127" w:right="1701" w:bottom="2268" w:left="2268" w:header="142" w:footer="232" w:gutter="0"/>
          <w:cols w:space="708"/>
          <w:docGrid w:linePitch="360"/>
        </w:sectPr>
      </w:pPr>
    </w:p>
    <w:p w14:paraId="24D98C70" w14:textId="48ED7503" w:rsidR="0055215D" w:rsidRDefault="0055215D" w:rsidP="0055215D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52BE040" w14:textId="77777777" w:rsidR="0055215D" w:rsidRPr="00C01274" w:rsidRDefault="0055215D" w:rsidP="00322A06">
      <w:pPr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5565"/>
      </w:tblGrid>
      <w:tr w:rsidR="0041294B" w:rsidRPr="00C01274" w14:paraId="04D60171" w14:textId="77777777" w:rsidTr="00231137">
        <w:trPr>
          <w:trHeight w:val="2396"/>
        </w:trPr>
        <w:tc>
          <w:tcPr>
            <w:tcW w:w="10065" w:type="dxa"/>
            <w:gridSpan w:val="2"/>
            <w:vAlign w:val="center"/>
            <w:hideMark/>
          </w:tcPr>
          <w:p w14:paraId="2DB3720D" w14:textId="77777777" w:rsidR="0041294B" w:rsidRPr="00C01274" w:rsidRDefault="0041294B" w:rsidP="002311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2B257A" w14:textId="0B25B1EF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PKM/DO/SP/350/</w:t>
            </w:r>
            <w:r w:rsidR="0055215D">
              <w:rPr>
                <w:rFonts w:ascii="Arial" w:hAnsi="Arial" w:cs="Arial"/>
                <w:sz w:val="20"/>
                <w:szCs w:val="20"/>
                <w:lang w:eastAsia="ar-SA"/>
              </w:rPr>
              <w:t>5</w:t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/17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Załącznik nr 3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314FFA21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C01274">
              <w:rPr>
                <w:rFonts w:ascii="Arial" w:hAnsi="Arial" w:cs="Arial"/>
                <w:b/>
                <w:u w:val="single"/>
              </w:rPr>
              <w:t>Część I przedmiotu zamówienia</w:t>
            </w:r>
          </w:p>
          <w:p w14:paraId="643BA1A6" w14:textId="443F6707" w:rsidR="0041294B" w:rsidRPr="00C01274" w:rsidRDefault="0041294B" w:rsidP="00237AA9">
            <w:pPr>
              <w:ind w:left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B53917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77777777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 xml:space="preserve"> na usługę:</w:t>
            </w:r>
          </w:p>
          <w:p w14:paraId="29E9AE71" w14:textId="6C9C38A3" w:rsidR="0041294B" w:rsidRPr="00C01274" w:rsidRDefault="0055215D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 xml:space="preserve">Dostawę fabrycznie nowych samochodów </w:t>
            </w:r>
            <w:r w:rsidRPr="00997FD8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dla Pomorskiej Kolei Metropolitalnej Spółk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i Akcyjnej z siedzibą w Gdańsku</w:t>
            </w:r>
          </w:p>
        </w:tc>
      </w:tr>
      <w:tr w:rsidR="0041294B" w:rsidRPr="00C01274" w14:paraId="55C664A7" w14:textId="77777777" w:rsidTr="00231137">
        <w:trPr>
          <w:trHeight w:val="1502"/>
        </w:trPr>
        <w:tc>
          <w:tcPr>
            <w:tcW w:w="10065" w:type="dxa"/>
            <w:gridSpan w:val="2"/>
            <w:hideMark/>
          </w:tcPr>
          <w:p w14:paraId="2101FE1B" w14:textId="77777777" w:rsidR="0041294B" w:rsidRPr="00C01274" w:rsidRDefault="0041294B" w:rsidP="0041294B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8BFCF2" w14:textId="713A36F0" w:rsidR="0041294B" w:rsidRPr="00AF1A06" w:rsidRDefault="0041294B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1A06">
              <w:rPr>
                <w:rFonts w:ascii="Arial" w:hAnsi="Arial" w:cs="Arial"/>
                <w:b/>
                <w:sz w:val="20"/>
                <w:szCs w:val="20"/>
                <w:u w:val="single"/>
              </w:rPr>
              <w:t>MAŁY  / ŚREDNI PRZEDSIĘBIORCA</w:t>
            </w:r>
          </w:p>
          <w:p w14:paraId="3F3540E7" w14:textId="024F159A" w:rsidR="0041294B" w:rsidRPr="00C01274" w:rsidRDefault="00410D18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E5931A3" wp14:editId="6ED21ACB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113030</wp:posOffset>
                      </wp:positionV>
                      <wp:extent cx="247650" cy="209550"/>
                      <wp:effectExtent l="9525" t="13970" r="9525" b="508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DA903" id="Prostokąt 18" o:spid="_x0000_s1026" style="position:absolute;margin-left:278.85pt;margin-top:8.9pt;width:19.5pt;height:1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"/>
                  </w:pict>
                </mc:Fallback>
              </mc:AlternateContent>
            </w:r>
            <w:r w:rsidRPr="00C01274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6AA0654" wp14:editId="43C16C01">
                      <wp:simplePos x="0" y="0"/>
                      <wp:positionH relativeFrom="column">
                        <wp:posOffset>2036445</wp:posOffset>
                      </wp:positionH>
                      <wp:positionV relativeFrom="paragraph">
                        <wp:posOffset>109220</wp:posOffset>
                      </wp:positionV>
                      <wp:extent cx="247650" cy="209550"/>
                      <wp:effectExtent l="9525" t="13970" r="9525" b="508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A1D43" id="Prostokąt 17" o:spid="_x0000_s1026" style="position:absolute;margin-left:160.35pt;margin-top:8.6pt;width:19.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"/>
                  </w:pict>
                </mc:Fallback>
              </mc:AlternateContent>
            </w:r>
          </w:p>
          <w:p w14:paraId="7907B1C2" w14:textId="77777777" w:rsidR="0041294B" w:rsidRPr="00C01274" w:rsidRDefault="0041294B" w:rsidP="00231137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  <w:r w:rsidR="00410D1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TAK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>NIE</w:t>
            </w:r>
          </w:p>
          <w:p w14:paraId="373B697F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7D4AF716" w14:textId="4E719E16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</w:p>
          <w:p w14:paraId="3FF611E9" w14:textId="26892E8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……………………………..……..……..….…..…..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Dane teleadresowe na które należy przekazywać korespondencję związaną z niniejszym postępowaniem: tel…………………………………………………………faks……………………………………………………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3EC63AB1" w14:textId="163A0355" w:rsidR="0041294B" w:rsidRPr="00C01274" w:rsidRDefault="0041294B" w:rsidP="00231137">
            <w:pPr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</w:tc>
      </w:tr>
      <w:tr w:rsidR="0041294B" w:rsidRPr="00C01274" w14:paraId="51883BDB" w14:textId="77777777" w:rsidTr="00231137">
        <w:trPr>
          <w:trHeight w:val="534"/>
        </w:trPr>
        <w:tc>
          <w:tcPr>
            <w:tcW w:w="10065" w:type="dxa"/>
            <w:gridSpan w:val="2"/>
          </w:tcPr>
          <w:p w14:paraId="37103808" w14:textId="77777777" w:rsidR="0041294B" w:rsidRPr="00C01274" w:rsidRDefault="0041294B" w:rsidP="00C85E77">
            <w:pPr>
              <w:numPr>
                <w:ilvl w:val="0"/>
                <w:numId w:val="20"/>
              </w:numPr>
              <w:spacing w:after="40"/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04424AD3" w14:textId="77777777" w:rsidR="00C85E77" w:rsidRPr="00C01274" w:rsidRDefault="00C85E77" w:rsidP="00C85E77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3D31CD" w14:textId="1D1ECAA0" w:rsidR="0041294B" w:rsidRPr="00C01274" w:rsidRDefault="0041294B" w:rsidP="0041294B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26"/>
              </w:tabs>
              <w:suppressAutoHyphens/>
              <w:spacing w:after="40"/>
              <w:ind w:left="626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="00C01274" w:rsidRPr="00C01274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52058C" w:rsidRPr="003B68EC" w14:paraId="4F75F130" w14:textId="77777777" w:rsidTr="00F738FD">
              <w:trPr>
                <w:trHeight w:val="94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70CDFA38" w14:textId="77777777" w:rsidR="0052058C" w:rsidRPr="003B68EC" w:rsidRDefault="0052058C" w:rsidP="0052058C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051D12" w14:textId="77777777" w:rsidR="0052058C" w:rsidRDefault="0052058C" w:rsidP="0052058C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14:paraId="44391694" w14:textId="18A8D2E2" w:rsidR="0052058C" w:rsidRPr="00416F3C" w:rsidRDefault="00F738FD" w:rsidP="0052058C">
                  <w:pPr>
                    <w:spacing w:after="40"/>
                    <w:contextualSpacing/>
                    <w:rPr>
                      <w:b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Cenę ogółem netto:……………………………</w:t>
                  </w:r>
                  <w:r w:rsidR="0052058C"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……złotych</w:t>
                  </w:r>
                </w:p>
                <w:p w14:paraId="5D23F9D7" w14:textId="58F718C8" w:rsidR="0052058C" w:rsidRDefault="0052058C" w:rsidP="0052058C">
                  <w:pPr>
                    <w:spacing w:after="40"/>
                    <w:contextualSpacing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(</w:t>
                  </w:r>
                  <w:r w:rsidRPr="00B67BA6">
                    <w:rPr>
                      <w:bCs/>
                      <w:sz w:val="18"/>
                      <w:szCs w:val="18"/>
                    </w:rPr>
                    <w:t xml:space="preserve">należy wpisać kwotę wskazaną w </w:t>
                  </w:r>
                  <w:r>
                    <w:rPr>
                      <w:bCs/>
                      <w:sz w:val="18"/>
                      <w:szCs w:val="18"/>
                    </w:rPr>
                    <w:t>kolumnie 4</w:t>
                  </w:r>
                  <w:r w:rsidRPr="00B67BA6">
                    <w:rPr>
                      <w:bCs/>
                      <w:sz w:val="18"/>
                      <w:szCs w:val="18"/>
                    </w:rPr>
                    <w:t xml:space="preserve"> z poniższej tabeli)</w:t>
                  </w:r>
                </w:p>
                <w:p w14:paraId="48349149" w14:textId="77777777" w:rsidR="0052058C" w:rsidRDefault="0052058C" w:rsidP="0052058C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23B671BE" w14:textId="52948888" w:rsidR="0052058C" w:rsidRDefault="0052058C" w:rsidP="0052058C">
                  <w:pPr>
                    <w:spacing w:after="40"/>
                    <w:contextualSpacing/>
                    <w:rPr>
                      <w:b/>
                    </w:rPr>
                  </w:pP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Cena ogółem brutto: ....</w:t>
                  </w:r>
                  <w:r w:rsidR="00F738FD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............................</w:t>
                  </w: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........złotych</w:t>
                  </w:r>
                </w:p>
                <w:p w14:paraId="29363FCB" w14:textId="4A361938" w:rsidR="0052058C" w:rsidRPr="00B67BA6" w:rsidRDefault="0052058C" w:rsidP="0052058C">
                  <w:pPr>
                    <w:spacing w:after="40"/>
                    <w:contextualSpacing/>
                    <w:rPr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w tym stawka podatku VAT………..</w:t>
                  </w:r>
                  <w:r w:rsidR="00AD0CA0">
                    <w:rPr>
                      <w:rFonts w:ascii="Tahoma" w:hAnsi="Tahoma" w:cs="Tahoma"/>
                      <w:sz w:val="20"/>
                      <w:szCs w:val="20"/>
                    </w:rPr>
                    <w:t>%</w:t>
                  </w:r>
                </w:p>
                <w:p w14:paraId="213A2A50" w14:textId="5644EC19" w:rsidR="0052058C" w:rsidRPr="00B67BA6" w:rsidRDefault="0052058C" w:rsidP="0052058C">
                  <w:pPr>
                    <w:spacing w:after="40"/>
                    <w:contextualSpacing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(</w:t>
                  </w:r>
                  <w:r w:rsidRPr="00B67BA6">
                    <w:rPr>
                      <w:bCs/>
                      <w:sz w:val="18"/>
                      <w:szCs w:val="18"/>
                    </w:rPr>
                    <w:t xml:space="preserve">należy wpisać kwotę wskazaną w </w:t>
                  </w:r>
                  <w:r>
                    <w:rPr>
                      <w:bCs/>
                      <w:sz w:val="18"/>
                      <w:szCs w:val="18"/>
                    </w:rPr>
                    <w:t>kolumnie 5</w:t>
                  </w:r>
                  <w:r w:rsidRPr="00B67BA6">
                    <w:rPr>
                      <w:bCs/>
                      <w:sz w:val="18"/>
                      <w:szCs w:val="18"/>
                    </w:rPr>
                    <w:t xml:space="preserve"> z poniższej tabeli)</w:t>
                  </w:r>
                </w:p>
              </w:tc>
            </w:tr>
          </w:tbl>
          <w:p w14:paraId="0CAC8BAC" w14:textId="77777777" w:rsidR="0041294B" w:rsidRPr="00C01274" w:rsidRDefault="0041294B" w:rsidP="00231137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A6A820D" w14:textId="77777777" w:rsidR="0041294B" w:rsidRPr="00C01274" w:rsidRDefault="0041294B" w:rsidP="00231137">
            <w:pPr>
              <w:spacing w:after="4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6AEB78" w14:textId="77777777" w:rsidR="00BB7AC2" w:rsidRDefault="00D109EB" w:rsidP="0055215D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*</w:t>
            </w:r>
            <w:r w:rsidR="0041294B" w:rsidRPr="00C01274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="0041294B" w:rsidRPr="00C01274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</w:t>
            </w:r>
            <w:r w:rsidR="00E703E1" w:rsidRPr="00C012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003D175" w14:textId="77777777" w:rsidR="00425884" w:rsidRDefault="00425884" w:rsidP="00231137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510600B6" w14:textId="117B3959" w:rsidR="00231137" w:rsidRPr="00D61273" w:rsidRDefault="00231137" w:rsidP="00D61273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30"/>
              </w:tabs>
              <w:autoSpaceDE w:val="0"/>
              <w:autoSpaceDN w:val="0"/>
              <w:adjustRightInd w:val="0"/>
              <w:ind w:left="630" w:hanging="284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Oświadczam(y), iż wybór niniejszej oferty będ</w:t>
            </w:r>
            <w:r w:rsidR="00912BD6"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zie / nie będzie * prowadził do </w:t>
            </w: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powstania u Zamawiającego obowiązku p</w:t>
            </w:r>
            <w:r w:rsidR="00912BD6"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odatkowego zgodnie z przepisami </w:t>
            </w: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o podatku od towarów i usług.</w:t>
            </w:r>
          </w:p>
          <w:p w14:paraId="33C96BA5" w14:textId="2CE3B6CF" w:rsidR="00231137" w:rsidRPr="00D61273" w:rsidRDefault="00231137" w:rsidP="00D61273">
            <w:pPr>
              <w:autoSpaceDE w:val="0"/>
              <w:autoSpaceDN w:val="0"/>
              <w:adjustRightInd w:val="0"/>
              <w:ind w:left="630"/>
              <w:jc w:val="both"/>
              <w:rPr>
                <w:rFonts w:ascii="Arial" w:eastAsiaTheme="minorEastAsia" w:hAnsi="Arial" w:cs="Arial"/>
                <w:i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(dalej wypełnić należy jedynie w przypadku wskazania opcji „będzie”, czyli w przypadku, gdy Wykonawca</w:t>
            </w:r>
            <w:r w:rsidR="00912BD6"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 xml:space="preserve"> nie </w:t>
            </w: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jest płatnikiem podatku VAT na terenie Rzeczpospolitej Polskiej i w zastępstw</w:t>
            </w:r>
            <w:r w:rsidR="00912BD6"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 xml:space="preserve">ie Wykonawcy podatek ten miałby </w:t>
            </w: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uiszczać Zamawiający)</w:t>
            </w:r>
          </w:p>
          <w:p w14:paraId="36E8F4DF" w14:textId="77777777" w:rsidR="00912BD6" w:rsidRPr="00425884" w:rsidRDefault="00912BD6" w:rsidP="00231137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1F448FB5" w14:textId="10D8FF76" w:rsidR="00425884" w:rsidRPr="00425884" w:rsidRDefault="00D61273" w:rsidP="00D61273">
            <w:pPr>
              <w:autoSpaceDE w:val="0"/>
              <w:autoSpaceDN w:val="0"/>
              <w:adjustRightInd w:val="0"/>
              <w:ind w:left="1055" w:hanging="425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2.1. </w:t>
            </w:r>
            <w:r w:rsidR="00231137"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W związku z faktem, iż wybór niniejszej oferty </w:t>
            </w:r>
            <w:r w:rsidR="00425884"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będzie prowadził do powstania </w:t>
            </w:r>
            <w:r w:rsidR="00231137" w:rsidRPr="00425884">
              <w:rPr>
                <w:rFonts w:ascii="Arial" w:eastAsiaTheme="minorEastAsia" w:hAnsi="Arial" w:cs="Arial"/>
                <w:sz w:val="20"/>
                <w:szCs w:val="20"/>
              </w:rPr>
              <w:t>u Zamawiającego obowiązku podatkowego zgodnie z przepisami o podatku od towarów i</w:t>
            </w:r>
            <w:r w:rsidR="00425884"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="00231137" w:rsidRPr="00425884">
              <w:rPr>
                <w:rFonts w:ascii="Arial" w:eastAsiaTheme="minorEastAsia" w:hAnsi="Arial" w:cs="Arial"/>
                <w:sz w:val="20"/>
                <w:szCs w:val="20"/>
              </w:rPr>
              <w:t>usług</w:t>
            </w:r>
            <w:r w:rsidR="00425884"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, wskazuję: </w:t>
            </w:r>
          </w:p>
          <w:p w14:paraId="097CE61B" w14:textId="77777777" w:rsidR="00D61273" w:rsidRDefault="00D61273" w:rsidP="00231137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14:paraId="320003FA" w14:textId="329BD635" w:rsidR="00231137" w:rsidRPr="00D61273" w:rsidRDefault="00231137" w:rsidP="00D61273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nazwę (rodzaj) towaru/usługi: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 xml:space="preserve"> …………………………………………………………………..</w:t>
            </w:r>
          </w:p>
          <w:p w14:paraId="74C318DC" w14:textId="045ECCBF" w:rsidR="00231137" w:rsidRPr="00D61273" w:rsidRDefault="00231137" w:rsidP="00D61273">
            <w:p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właściwe – informacja stanowiąca podstawę ustalenia st</w:t>
            </w:r>
            <w:r w:rsidR="00425884" w:rsidRPr="00D61273">
              <w:rPr>
                <w:rFonts w:ascii="Arial" w:eastAsiaTheme="minorEastAsia" w:hAnsi="Arial" w:cs="Arial"/>
                <w:sz w:val="18"/>
                <w:szCs w:val="18"/>
              </w:rPr>
              <w:t xml:space="preserve">awki podatku w ramach obowiązku </w:t>
            </w: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podatkowego Zamawiającego)</w:t>
            </w:r>
          </w:p>
          <w:p w14:paraId="7B414225" w14:textId="77777777" w:rsidR="00425884" w:rsidRPr="00425884" w:rsidRDefault="00425884" w:rsidP="00425884">
            <w:pPr>
              <w:spacing w:after="4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6769FC30" w14:textId="2A405FB7" w:rsidR="00231137" w:rsidRPr="00D61273" w:rsidRDefault="00231137" w:rsidP="00D61273">
            <w:pPr>
              <w:pStyle w:val="Akapitzlist"/>
              <w:numPr>
                <w:ilvl w:val="0"/>
                <w:numId w:val="26"/>
              </w:numPr>
              <w:ind w:left="1338" w:hanging="357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wartość towaru/usługi bez kwoty podatku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>: ………………………………</w:t>
            </w:r>
          </w:p>
          <w:p w14:paraId="21A29DBC" w14:textId="29ED002F" w:rsidR="00231137" w:rsidRPr="00D61273" w:rsidRDefault="00231137" w:rsidP="00D61273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stosowną kwotę, przy czym wartość ta winna być spójna z kwotą s</w:t>
            </w:r>
            <w:r w:rsidR="00425884" w:rsidRPr="00D61273">
              <w:rPr>
                <w:rFonts w:ascii="Arial" w:eastAsiaTheme="minorEastAsia" w:hAnsi="Arial" w:cs="Arial"/>
                <w:sz w:val="18"/>
                <w:szCs w:val="18"/>
              </w:rPr>
              <w:t xml:space="preserve">tanowiącą cenę ofertową w danym </w:t>
            </w: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pakiecie)</w:t>
            </w:r>
          </w:p>
          <w:p w14:paraId="042CD542" w14:textId="77777777" w:rsidR="00425884" w:rsidRDefault="00425884" w:rsidP="00425884">
            <w:pPr>
              <w:autoSpaceDE w:val="0"/>
              <w:autoSpaceDN w:val="0"/>
              <w:adjustRightInd w:val="0"/>
              <w:rPr>
                <w:rFonts w:ascii="TT42o00" w:eastAsiaTheme="minorEastAsia" w:hAnsi="TT42o00" w:cs="TT42o00"/>
                <w:sz w:val="16"/>
                <w:szCs w:val="16"/>
              </w:rPr>
            </w:pPr>
          </w:p>
          <w:p w14:paraId="06CCC8FF" w14:textId="57DC02BE" w:rsidR="00D61273" w:rsidRPr="00D61273" w:rsidRDefault="00D61273" w:rsidP="00D61273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30"/>
              </w:tabs>
              <w:ind w:left="630" w:hanging="284"/>
              <w:jc w:val="both"/>
              <w:rPr>
                <w:b/>
                <w:sz w:val="20"/>
                <w:szCs w:val="20"/>
              </w:rPr>
            </w:pPr>
            <w:r w:rsidRPr="00D61273">
              <w:rPr>
                <w:b/>
                <w:sz w:val="20"/>
                <w:szCs w:val="20"/>
              </w:rPr>
              <w:t xml:space="preserve">OŚWIADCZENIE IŻ OFERUJĘ/EMY NASTĘPUJĄCY TERMIN </w:t>
            </w:r>
            <w:r>
              <w:rPr>
                <w:b/>
                <w:sz w:val="20"/>
                <w:szCs w:val="20"/>
              </w:rPr>
              <w:t xml:space="preserve">OKRESU </w:t>
            </w:r>
            <w:r w:rsidRPr="00D61273">
              <w:rPr>
                <w:b/>
                <w:sz w:val="20"/>
                <w:szCs w:val="20"/>
              </w:rPr>
              <w:t>GWARANCJI</w:t>
            </w:r>
            <w:r w:rsidR="00C50302">
              <w:rPr>
                <w:b/>
                <w:sz w:val="20"/>
                <w:szCs w:val="20"/>
              </w:rPr>
              <w:t xml:space="preserve"> NA PODZESPOŁY MECHANICZNE I ELEKTRONICZNE: </w:t>
            </w:r>
          </w:p>
          <w:p w14:paraId="79478778" w14:textId="77777777" w:rsidR="00D61273" w:rsidRPr="00335D4D" w:rsidRDefault="00D61273" w:rsidP="00D61273">
            <w:pPr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14:paraId="48250692" w14:textId="53724862" w:rsidR="00D61273" w:rsidRPr="00D61273" w:rsidRDefault="00D61273" w:rsidP="00D61273">
            <w:pPr>
              <w:ind w:left="34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6127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Wykonawca zaznacza w Formularzu ofertowym (np. poprzez skreślenie kratki, lub wpisanie w kratkę „krzyżyka”), które terminy okresu gwarancji oferuje. Przy czym, gdy żadna opcja/kratka nie zostanie zakreślona/skreślona lub zostaną zakreślone/skreślone dwie opcje/kratki, Zamawiający przyjmuje, iż Wykonawca oferuje minimalny/wymagany w SIWZ okres gwarancji, tj. 2 lata. </w:t>
            </w:r>
          </w:p>
          <w:p w14:paraId="42555F8E" w14:textId="77777777" w:rsidR="00D61273" w:rsidRPr="00335D4D" w:rsidRDefault="00D61273" w:rsidP="00D61273">
            <w:pPr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tbl>
            <w:tblPr>
              <w:tblpPr w:leftFromText="141" w:rightFromText="141" w:vertAnchor="text" w:horzAnchor="page" w:tblpX="1103" w:tblpY="6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6"/>
            </w:tblGrid>
            <w:tr w:rsidR="00D61273" w14:paraId="144C4160" w14:textId="77777777" w:rsidTr="00FE570B">
              <w:trPr>
                <w:trHeight w:val="408"/>
              </w:trPr>
              <w:tc>
                <w:tcPr>
                  <w:tcW w:w="476" w:type="dxa"/>
                </w:tcPr>
                <w:p w14:paraId="4F79F22B" w14:textId="77777777" w:rsidR="00D61273" w:rsidRPr="00D61273" w:rsidRDefault="00D61273" w:rsidP="00D61273">
                  <w:pPr>
                    <w:tabs>
                      <w:tab w:val="left" w:pos="1080"/>
                    </w:tabs>
                    <w:jc w:val="both"/>
                    <w:rPr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</w:p>
              </w:tc>
            </w:tr>
          </w:tbl>
          <w:p w14:paraId="6D27EBE5" w14:textId="77777777" w:rsidR="00FF792C" w:rsidRDefault="00D61273" w:rsidP="00D61273">
            <w:pPr>
              <w:tabs>
                <w:tab w:val="left" w:pos="1080"/>
              </w:tabs>
              <w:ind w:left="1800"/>
              <w:jc w:val="both"/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begin"/>
            </w:r>
            <w:bookmarkStart w:id="0" w:name="Wybór1"/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instrText xml:space="preserve"> FORMCHECKBOX </w:instrText>
            </w:r>
            <w:r w:rsidR="00FD6AE8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separate"/>
            </w: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end"/>
            </w:r>
            <w:bookmarkEnd w:id="0"/>
          </w:p>
          <w:p w14:paraId="4C74CCFA" w14:textId="2F91A3F5" w:rsidR="00D61273" w:rsidRPr="00FF792C" w:rsidRDefault="00D61273" w:rsidP="00D61273">
            <w:pPr>
              <w:tabs>
                <w:tab w:val="left" w:pos="1080"/>
              </w:tabs>
              <w:ind w:left="18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792C">
              <w:rPr>
                <w:rFonts w:ascii="Arial" w:hAnsi="Arial" w:cs="Arial"/>
                <w:sz w:val="20"/>
                <w:szCs w:val="20"/>
              </w:rPr>
              <w:t>Oferuję/-emy okres gwarancji ponad wymagane minimum (</w:t>
            </w:r>
            <w:r w:rsidR="00FF792C" w:rsidRPr="00FF792C">
              <w:rPr>
                <w:rFonts w:ascii="Arial" w:hAnsi="Arial" w:cs="Arial"/>
                <w:sz w:val="20"/>
                <w:szCs w:val="20"/>
              </w:rPr>
              <w:t>2</w:t>
            </w:r>
            <w:r w:rsidRPr="00FF79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792C" w:rsidRPr="00FF792C">
              <w:rPr>
                <w:rFonts w:ascii="Arial" w:hAnsi="Arial" w:cs="Arial"/>
                <w:sz w:val="20"/>
                <w:szCs w:val="20"/>
              </w:rPr>
              <w:t>lata</w:t>
            </w:r>
            <w:r w:rsidRPr="00FF792C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FF792C">
              <w:rPr>
                <w:rFonts w:ascii="Arial" w:hAnsi="Arial" w:cs="Arial"/>
                <w:b/>
                <w:sz w:val="20"/>
                <w:szCs w:val="20"/>
              </w:rPr>
              <w:t xml:space="preserve">tj. na okres </w:t>
            </w:r>
            <w:r w:rsidR="00FF792C" w:rsidRPr="00FF792C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FF792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F792C" w:rsidRPr="00FF792C">
              <w:rPr>
                <w:rFonts w:ascii="Arial" w:hAnsi="Arial" w:cs="Arial"/>
                <w:b/>
                <w:sz w:val="20"/>
                <w:szCs w:val="20"/>
              </w:rPr>
              <w:t>lat</w:t>
            </w:r>
            <w:r w:rsidRPr="00FF792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7E86923" w14:textId="77777777" w:rsidR="00D61273" w:rsidRPr="00335D4D" w:rsidRDefault="00D61273" w:rsidP="00D61273">
            <w:pPr>
              <w:ind w:left="1800"/>
              <w:jc w:val="both"/>
              <w:rPr>
                <w:sz w:val="20"/>
                <w:szCs w:val="20"/>
              </w:rPr>
            </w:pP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begin"/>
            </w: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instrText xml:space="preserve"> FORMCHECKBOX </w:instrText>
            </w:r>
            <w:r w:rsidR="00FD6AE8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separate"/>
            </w: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end"/>
            </w:r>
            <w:r w:rsidRPr="00335D4D">
              <w:rPr>
                <w:sz w:val="20"/>
                <w:szCs w:val="20"/>
              </w:rPr>
              <w:t xml:space="preserve">  </w:t>
            </w:r>
          </w:p>
          <w:tbl>
            <w:tblPr>
              <w:tblpPr w:leftFromText="141" w:rightFromText="141" w:vertAnchor="text" w:horzAnchor="page" w:tblpX="1103" w:tblpY="6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6"/>
            </w:tblGrid>
            <w:tr w:rsidR="00D61273" w:rsidRPr="00FF792C" w14:paraId="73B431B4" w14:textId="77777777" w:rsidTr="00FE570B">
              <w:trPr>
                <w:trHeight w:val="408"/>
              </w:trPr>
              <w:tc>
                <w:tcPr>
                  <w:tcW w:w="476" w:type="dxa"/>
                </w:tcPr>
                <w:p w14:paraId="6A164724" w14:textId="77777777" w:rsidR="00D61273" w:rsidRPr="00FF792C" w:rsidRDefault="00D61273" w:rsidP="00D61273">
                  <w:pPr>
                    <w:tabs>
                      <w:tab w:val="left" w:pos="1080"/>
                    </w:tabs>
                    <w:jc w:val="both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</w:p>
              </w:tc>
            </w:tr>
          </w:tbl>
          <w:p w14:paraId="014BB9E9" w14:textId="77777777" w:rsidR="00FF792C" w:rsidRDefault="00FF792C" w:rsidP="00D61273">
            <w:pPr>
              <w:ind w:left="180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E3A95E" w14:textId="377D69ED" w:rsidR="00D61273" w:rsidRPr="00FF792C" w:rsidRDefault="00D61273" w:rsidP="00D61273">
            <w:pPr>
              <w:ind w:left="18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792C">
              <w:rPr>
                <w:rFonts w:ascii="Arial" w:hAnsi="Arial" w:cs="Arial"/>
                <w:sz w:val="20"/>
                <w:szCs w:val="20"/>
              </w:rPr>
              <w:t>Oferuję/-emy okres gwarancji ponad wymagane minimum (</w:t>
            </w:r>
            <w:r w:rsidR="004653CA">
              <w:rPr>
                <w:rFonts w:ascii="Arial" w:hAnsi="Arial" w:cs="Arial"/>
                <w:sz w:val="20"/>
                <w:szCs w:val="20"/>
              </w:rPr>
              <w:t>2 lata</w:t>
            </w:r>
            <w:r w:rsidRPr="00FF792C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FF792C">
              <w:rPr>
                <w:rFonts w:ascii="Arial" w:hAnsi="Arial" w:cs="Arial"/>
                <w:b/>
                <w:sz w:val="20"/>
                <w:szCs w:val="20"/>
              </w:rPr>
              <w:t xml:space="preserve">tj. na okres </w:t>
            </w:r>
            <w:r w:rsidR="00FF792C" w:rsidRPr="00FF792C">
              <w:rPr>
                <w:rFonts w:ascii="Arial" w:hAnsi="Arial" w:cs="Arial"/>
                <w:b/>
                <w:sz w:val="20"/>
                <w:szCs w:val="20"/>
              </w:rPr>
              <w:t>4 lat</w:t>
            </w:r>
          </w:p>
          <w:p w14:paraId="72BF4C5F" w14:textId="77777777" w:rsidR="00231137" w:rsidRPr="00FF792C" w:rsidRDefault="00231137" w:rsidP="00231137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tbl>
            <w:tblPr>
              <w:tblpPr w:leftFromText="141" w:rightFromText="141" w:vertAnchor="text" w:horzAnchor="page" w:tblpX="1103" w:tblpY="6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6"/>
            </w:tblGrid>
            <w:tr w:rsidR="00D61273" w:rsidRPr="00FF792C" w14:paraId="3FEB0C44" w14:textId="77777777" w:rsidTr="00FE570B">
              <w:trPr>
                <w:trHeight w:val="408"/>
              </w:trPr>
              <w:tc>
                <w:tcPr>
                  <w:tcW w:w="476" w:type="dxa"/>
                </w:tcPr>
                <w:p w14:paraId="2DA577A0" w14:textId="77777777" w:rsidR="00D61273" w:rsidRPr="00FF792C" w:rsidRDefault="00D61273" w:rsidP="00D61273">
                  <w:pPr>
                    <w:tabs>
                      <w:tab w:val="left" w:pos="1080"/>
                    </w:tabs>
                    <w:jc w:val="both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</w:p>
              </w:tc>
            </w:tr>
          </w:tbl>
          <w:p w14:paraId="5127D332" w14:textId="77777777" w:rsidR="00FF792C" w:rsidRDefault="00FF792C" w:rsidP="00D61273">
            <w:pPr>
              <w:autoSpaceDE w:val="0"/>
              <w:autoSpaceDN w:val="0"/>
              <w:adjustRightInd w:val="0"/>
              <w:ind w:left="1764"/>
              <w:rPr>
                <w:rFonts w:ascii="Arial" w:hAnsi="Arial" w:cs="Arial"/>
                <w:sz w:val="20"/>
                <w:szCs w:val="20"/>
              </w:rPr>
            </w:pPr>
          </w:p>
          <w:p w14:paraId="2FE1BCB1" w14:textId="23849A7B" w:rsidR="00231137" w:rsidRPr="00FF792C" w:rsidRDefault="00D61273" w:rsidP="00D61273">
            <w:pPr>
              <w:autoSpaceDE w:val="0"/>
              <w:autoSpaceDN w:val="0"/>
              <w:adjustRightInd w:val="0"/>
              <w:ind w:left="1764"/>
              <w:rPr>
                <w:rFonts w:ascii="Arial" w:eastAsiaTheme="minorEastAsia" w:hAnsi="Arial" w:cs="Arial"/>
                <w:sz w:val="20"/>
                <w:szCs w:val="20"/>
              </w:rPr>
            </w:pPr>
            <w:r w:rsidRPr="00FF792C">
              <w:rPr>
                <w:rFonts w:ascii="Arial" w:hAnsi="Arial" w:cs="Arial"/>
                <w:sz w:val="20"/>
                <w:szCs w:val="20"/>
              </w:rPr>
              <w:t>Oferuję/-emy okres gwarancji ponad wymagane minimum (</w:t>
            </w:r>
            <w:r w:rsidR="004653CA">
              <w:rPr>
                <w:rFonts w:ascii="Arial" w:hAnsi="Arial" w:cs="Arial"/>
                <w:sz w:val="20"/>
                <w:szCs w:val="20"/>
              </w:rPr>
              <w:t>2 lata</w:t>
            </w:r>
            <w:r w:rsidRPr="00FF792C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FF792C">
              <w:rPr>
                <w:rFonts w:ascii="Arial" w:hAnsi="Arial" w:cs="Arial"/>
                <w:b/>
                <w:sz w:val="20"/>
                <w:szCs w:val="20"/>
              </w:rPr>
              <w:t xml:space="preserve">tj. na okres </w:t>
            </w:r>
            <w:r w:rsidR="00FF792C" w:rsidRPr="00FF792C">
              <w:rPr>
                <w:rFonts w:ascii="Arial" w:hAnsi="Arial" w:cs="Arial"/>
                <w:b/>
                <w:sz w:val="20"/>
                <w:szCs w:val="20"/>
              </w:rPr>
              <w:t>5 lat</w:t>
            </w:r>
          </w:p>
          <w:p w14:paraId="0210A699" w14:textId="77777777" w:rsidR="00231137" w:rsidRDefault="00231137" w:rsidP="00231137">
            <w:pPr>
              <w:autoSpaceDE w:val="0"/>
              <w:autoSpaceDN w:val="0"/>
              <w:adjustRightInd w:val="0"/>
              <w:rPr>
                <w:rFonts w:ascii="TT3Do00" w:eastAsiaTheme="minorEastAsia" w:hAnsi="TT3Do00" w:cs="TT3Do00"/>
                <w:sz w:val="20"/>
                <w:szCs w:val="20"/>
              </w:rPr>
            </w:pPr>
          </w:p>
          <w:p w14:paraId="3A66ECDF" w14:textId="167CFA41" w:rsidR="00231137" w:rsidRPr="00FF792C" w:rsidRDefault="00231137" w:rsidP="00FF792C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30"/>
              </w:tabs>
              <w:autoSpaceDE w:val="0"/>
              <w:autoSpaceDN w:val="0"/>
              <w:adjustRightInd w:val="0"/>
              <w:ind w:left="630" w:hanging="284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F792C">
              <w:rPr>
                <w:rFonts w:ascii="Arial" w:eastAsiaTheme="minorEastAsia" w:hAnsi="Arial" w:cs="Arial"/>
                <w:b/>
                <w:sz w:val="20"/>
                <w:szCs w:val="20"/>
              </w:rPr>
              <w:t>Informacja dotycząca warunków serwisowani</w:t>
            </w:r>
            <w:r w:rsidR="00FF792C" w:rsidRPr="00FF792C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a samochodu w okresie gwarancji </w:t>
            </w:r>
            <w:r w:rsidRPr="00FF792C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jak i w okresie pogwarancyjnym (w tym </w:t>
            </w:r>
            <w:r w:rsidR="00FF792C" w:rsidRPr="00FF792C">
              <w:rPr>
                <w:rFonts w:ascii="Arial" w:eastAsiaTheme="minorEastAsia" w:hAnsi="Arial" w:cs="Arial"/>
                <w:b/>
                <w:sz w:val="20"/>
                <w:szCs w:val="20"/>
              </w:rPr>
              <w:t xml:space="preserve">częstotliwość przeglądów, wykaz </w:t>
            </w:r>
            <w:r w:rsidRPr="00FF792C">
              <w:rPr>
                <w:rFonts w:ascii="Arial" w:eastAsiaTheme="minorEastAsia" w:hAnsi="Arial" w:cs="Arial"/>
                <w:b/>
                <w:sz w:val="20"/>
                <w:szCs w:val="20"/>
              </w:rPr>
              <w:t>podmiotów wykonujących czynności serwisowe) :</w:t>
            </w:r>
          </w:p>
          <w:p w14:paraId="199A0B7E" w14:textId="1A521C13" w:rsidR="00231137" w:rsidRDefault="00231137" w:rsidP="00231137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45B7AA81" w14:textId="5B0BB4C8" w:rsidR="00231137" w:rsidRDefault="00231137" w:rsidP="00231137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3214E683" w14:textId="6B23391E" w:rsidR="00231137" w:rsidRDefault="00231137" w:rsidP="00231137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66DC0CA6" w14:textId="41531348" w:rsidR="00231137" w:rsidRDefault="00231137" w:rsidP="00231137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22DE2D13" w14:textId="2B1793D7" w:rsidR="00231137" w:rsidRDefault="00231137" w:rsidP="00231137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1E738A2A" w14:textId="428F5B0C" w:rsidR="00231137" w:rsidRPr="0055215D" w:rsidRDefault="00231137" w:rsidP="00FF792C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</w:tc>
      </w:tr>
      <w:tr w:rsidR="0041294B" w:rsidRPr="00C01274" w14:paraId="4CF61565" w14:textId="77777777" w:rsidTr="00231137">
        <w:trPr>
          <w:trHeight w:val="600"/>
        </w:trPr>
        <w:tc>
          <w:tcPr>
            <w:tcW w:w="10065" w:type="dxa"/>
            <w:gridSpan w:val="2"/>
            <w:hideMark/>
          </w:tcPr>
          <w:p w14:paraId="726D2F26" w14:textId="77777777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77777777" w:rsidR="0041294B" w:rsidRPr="00C01274" w:rsidRDefault="0041294B" w:rsidP="00BB7AC2">
            <w:pPr>
              <w:pStyle w:val="Akapitzlist"/>
              <w:numPr>
                <w:ilvl w:val="0"/>
                <w:numId w:val="20"/>
              </w:numPr>
              <w:spacing w:after="40"/>
              <w:ind w:left="459" w:hanging="459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3C4628C0" w14:textId="77777777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A9617A1" w14:textId="77777777" w:rsidR="0041294B" w:rsidRPr="00C01274" w:rsidRDefault="0041294B" w:rsidP="0041294B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14:paraId="1B155914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SOPZ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lastRenderedPageBreak/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74F1050A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45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udostępnione.</w:t>
            </w:r>
          </w:p>
          <w:p w14:paraId="5D5B4957" w14:textId="77777777" w:rsidR="0041294B" w:rsidRPr="00C01274" w:rsidRDefault="0041294B" w:rsidP="0041294B">
            <w:pPr>
              <w:numPr>
                <w:ilvl w:val="0"/>
                <w:numId w:val="19"/>
              </w:numPr>
              <w:tabs>
                <w:tab w:val="clear" w:pos="2340"/>
                <w:tab w:val="left" w:pos="374"/>
                <w:tab w:val="num" w:pos="426"/>
                <w:tab w:val="left" w:pos="9000"/>
              </w:tabs>
              <w:suppressAutoHyphens/>
              <w:spacing w:before="120" w:after="120"/>
              <w:ind w:left="42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Oświadczam/y, że niniejsza oferta zawiera na stronach nr ....................... informacje stanowiące tajemnicę przedsiębiorstwa w rozumieniu przepisów o zwalczaniu nieuczciwej konkurencji.</w:t>
            </w:r>
          </w:p>
          <w:p w14:paraId="1219806D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77777777" w:rsidR="0041294B" w:rsidRPr="00C01274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</w:tc>
      </w:tr>
      <w:tr w:rsidR="0041294B" w:rsidRPr="00C01274" w14:paraId="6798C2F6" w14:textId="77777777" w:rsidTr="00BB7AC2">
        <w:trPr>
          <w:trHeight w:val="70"/>
        </w:trPr>
        <w:tc>
          <w:tcPr>
            <w:tcW w:w="10065" w:type="dxa"/>
            <w:gridSpan w:val="2"/>
          </w:tcPr>
          <w:p w14:paraId="179F96CA" w14:textId="77777777" w:rsidR="0041294B" w:rsidRPr="00C01274" w:rsidRDefault="0041294B" w:rsidP="00BB7AC2">
            <w:pPr>
              <w:numPr>
                <w:ilvl w:val="0"/>
                <w:numId w:val="20"/>
              </w:numPr>
              <w:spacing w:before="120" w:after="40"/>
              <w:ind w:left="318" w:hanging="31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C01274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231137">
        <w:trPr>
          <w:trHeight w:val="241"/>
        </w:trPr>
        <w:tc>
          <w:tcPr>
            <w:tcW w:w="10065" w:type="dxa"/>
            <w:gridSpan w:val="2"/>
            <w:hideMark/>
          </w:tcPr>
          <w:p w14:paraId="6A7C3B78" w14:textId="77777777" w:rsidR="0041294B" w:rsidRPr="00C01274" w:rsidRDefault="0041294B" w:rsidP="00BB7AC2">
            <w:pPr>
              <w:numPr>
                <w:ilvl w:val="0"/>
                <w:numId w:val="20"/>
              </w:numPr>
              <w:spacing w:after="40"/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91856A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4CB80F8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4C383D41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  <w:r w:rsidR="002D2C1B" w:rsidRPr="00C01274">
              <w:rPr>
                <w:rFonts w:ascii="Arial" w:hAnsi="Arial" w:cs="Arial"/>
                <w:sz w:val="20"/>
                <w:szCs w:val="20"/>
              </w:rPr>
              <w:t>...............</w:t>
            </w:r>
          </w:p>
          <w:p w14:paraId="2492BB95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…………………………………………………………………………………………………………..……</w:t>
            </w:r>
          </w:p>
          <w:p w14:paraId="2C331C38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77777777" w:rsidR="0041294B" w:rsidRPr="00C01274" w:rsidRDefault="0041294B" w:rsidP="00231137">
            <w:pPr>
              <w:spacing w:after="4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41294B" w:rsidRPr="00C01274" w14:paraId="0DC5C124" w14:textId="77777777" w:rsidTr="00231137">
        <w:trPr>
          <w:trHeight w:val="1677"/>
        </w:trPr>
        <w:tc>
          <w:tcPr>
            <w:tcW w:w="4500" w:type="dxa"/>
            <w:vAlign w:val="bottom"/>
            <w:hideMark/>
          </w:tcPr>
          <w:p w14:paraId="013B6A6C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……………………………………………………….</w:t>
            </w:r>
          </w:p>
          <w:p w14:paraId="5F6E53A0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Pieczęć Wykonawcy</w:t>
            </w:r>
          </w:p>
        </w:tc>
        <w:tc>
          <w:tcPr>
            <w:tcW w:w="5565" w:type="dxa"/>
            <w:vAlign w:val="bottom"/>
            <w:hideMark/>
          </w:tcPr>
          <w:p w14:paraId="268B0947" w14:textId="77777777" w:rsidR="0041294B" w:rsidRPr="00C01274" w:rsidRDefault="0041294B" w:rsidP="00231137">
            <w:pPr>
              <w:spacing w:after="40"/>
              <w:ind w:left="4680" w:hanging="496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......................................................................................</w:t>
            </w:r>
          </w:p>
          <w:p w14:paraId="3EEFBA2A" w14:textId="77777777" w:rsidR="0041294B" w:rsidRPr="00C01274" w:rsidRDefault="0041294B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Data i podpis upoważnionego przedstawiciela Wykonawcy</w:t>
            </w:r>
          </w:p>
        </w:tc>
      </w:tr>
    </w:tbl>
    <w:p w14:paraId="768F3A6C" w14:textId="77777777" w:rsidR="0041294B" w:rsidRPr="00C01274" w:rsidRDefault="0041294B" w:rsidP="0041294B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FC131D9" w14:textId="77777777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C01274">
        <w:rPr>
          <w:rFonts w:ascii="Arial" w:hAnsi="Arial" w:cs="Arial"/>
          <w:b/>
          <w:sz w:val="20"/>
          <w:szCs w:val="20"/>
        </w:rPr>
        <w:br w:type="page"/>
      </w:r>
    </w:p>
    <w:p w14:paraId="61A25255" w14:textId="77777777" w:rsidR="00D406CE" w:rsidRPr="00C01274" w:rsidRDefault="00D406CE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5565"/>
      </w:tblGrid>
      <w:tr w:rsidR="00D406CE" w:rsidRPr="00C01274" w14:paraId="679C31B3" w14:textId="77777777" w:rsidTr="00231137">
        <w:trPr>
          <w:trHeight w:val="2396"/>
        </w:trPr>
        <w:tc>
          <w:tcPr>
            <w:tcW w:w="10065" w:type="dxa"/>
            <w:gridSpan w:val="2"/>
            <w:vAlign w:val="center"/>
            <w:hideMark/>
          </w:tcPr>
          <w:p w14:paraId="2B3D7480" w14:textId="77777777" w:rsidR="00D406CE" w:rsidRPr="00C01274" w:rsidRDefault="00D406CE" w:rsidP="002311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AB225F" w14:textId="711E0C3D" w:rsidR="00D406CE" w:rsidRPr="00C01274" w:rsidRDefault="00D406CE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PKM/DO/SK/SP/350/</w:t>
            </w:r>
            <w:r w:rsidR="000817B0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/17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Załącznik nr </w:t>
            </w:r>
            <w:r w:rsidR="00230A38" w:rsidRPr="00C01274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1352887B" w14:textId="77777777" w:rsidR="00D406CE" w:rsidRPr="00C01274" w:rsidRDefault="00D406CE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4A94CC" w14:textId="77777777" w:rsidR="00D406CE" w:rsidRPr="00C01274" w:rsidRDefault="00D406CE" w:rsidP="00231137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283B4634" w14:textId="77777777" w:rsidR="00D406CE" w:rsidRPr="00C01274" w:rsidRDefault="00D406CE" w:rsidP="00231137">
            <w:pPr>
              <w:jc w:val="center"/>
              <w:rPr>
                <w:rFonts w:ascii="Arial" w:hAnsi="Arial" w:cs="Arial"/>
                <w:b/>
              </w:rPr>
            </w:pPr>
          </w:p>
          <w:p w14:paraId="0501088B" w14:textId="77777777" w:rsidR="00D406CE" w:rsidRPr="00C01274" w:rsidRDefault="00D406CE" w:rsidP="00231137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C01274">
              <w:rPr>
                <w:rFonts w:ascii="Arial" w:hAnsi="Arial" w:cs="Arial"/>
                <w:b/>
                <w:u w:val="single"/>
              </w:rPr>
              <w:t>Część II przedmiotu zamówienia</w:t>
            </w:r>
          </w:p>
          <w:p w14:paraId="13B17332" w14:textId="7B74385B" w:rsidR="00D406CE" w:rsidRPr="00C01274" w:rsidRDefault="00D406CE" w:rsidP="00237AA9">
            <w:pPr>
              <w:ind w:left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9D0F92" w14:textId="77777777" w:rsidR="00D406CE" w:rsidRPr="00C01274" w:rsidRDefault="00D406CE" w:rsidP="00231137">
            <w:pPr>
              <w:ind w:left="499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6B15AD" w14:textId="77777777" w:rsidR="00D406CE" w:rsidRPr="00C01274" w:rsidRDefault="00D406CE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5C2B6C2E" w14:textId="77777777" w:rsidR="00D406CE" w:rsidRPr="00C01274" w:rsidRDefault="00D406CE" w:rsidP="0023113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08E214DA" w14:textId="77777777" w:rsidR="00D406CE" w:rsidRPr="00C01274" w:rsidRDefault="00D406CE" w:rsidP="0023113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6446B780" w14:textId="77777777" w:rsidR="00D406CE" w:rsidRPr="00C01274" w:rsidRDefault="00D406CE" w:rsidP="0023113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07FA8E35" w14:textId="77777777" w:rsidR="00D406CE" w:rsidRPr="00C01274" w:rsidRDefault="00D406CE" w:rsidP="0023113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2E3F87" w14:textId="77777777" w:rsidR="00D406CE" w:rsidRPr="00C01274" w:rsidRDefault="00D406CE" w:rsidP="0023113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 xml:space="preserve"> na usługę:</w:t>
            </w:r>
          </w:p>
          <w:p w14:paraId="3347E154" w14:textId="689FCCEA" w:rsidR="00D406CE" w:rsidRPr="00C01274" w:rsidRDefault="005139DE" w:rsidP="0023113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 xml:space="preserve">Dostawę fabrycznie nowych samochodów </w:t>
            </w:r>
            <w:r w:rsidRPr="00997FD8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dla Pomorskiej Kolei Metropolitalnej Spółk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i Akcyjnej z siedzibą w Gdańsku</w:t>
            </w:r>
          </w:p>
        </w:tc>
      </w:tr>
      <w:tr w:rsidR="00D406CE" w:rsidRPr="00C01274" w14:paraId="5A11B72A" w14:textId="77777777" w:rsidTr="00231137">
        <w:trPr>
          <w:trHeight w:val="1502"/>
        </w:trPr>
        <w:tc>
          <w:tcPr>
            <w:tcW w:w="10065" w:type="dxa"/>
            <w:gridSpan w:val="2"/>
            <w:hideMark/>
          </w:tcPr>
          <w:p w14:paraId="6E2B863A" w14:textId="77777777" w:rsidR="00D406CE" w:rsidRPr="00C01274" w:rsidRDefault="00D406CE" w:rsidP="00314EE8">
            <w:pPr>
              <w:pStyle w:val="Akapitzlist"/>
              <w:numPr>
                <w:ilvl w:val="0"/>
                <w:numId w:val="23"/>
              </w:numPr>
              <w:tabs>
                <w:tab w:val="left" w:pos="459"/>
              </w:tabs>
              <w:spacing w:after="40"/>
              <w:ind w:left="459" w:hanging="459"/>
              <w:rPr>
                <w:rFonts w:ascii="Arial" w:hAnsi="Arial" w:cs="Arial"/>
                <w:b/>
                <w:sz w:val="20"/>
                <w:szCs w:val="22"/>
              </w:rPr>
            </w:pPr>
            <w:r w:rsidRPr="00C01274">
              <w:rPr>
                <w:rFonts w:ascii="Arial" w:hAnsi="Arial" w:cs="Arial"/>
                <w:b/>
                <w:sz w:val="20"/>
                <w:szCs w:val="22"/>
              </w:rPr>
              <w:t xml:space="preserve">DANE WYKONAWCY: </w:t>
            </w:r>
          </w:p>
          <w:p w14:paraId="16C955FC" w14:textId="77777777" w:rsidR="00D406CE" w:rsidRPr="00C01274" w:rsidRDefault="00D406CE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44F46236" w14:textId="0F560F4C" w:rsidR="00D406CE" w:rsidRPr="00AF1A06" w:rsidRDefault="00AF1A06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2"/>
                <w:u w:val="single"/>
              </w:rPr>
            </w:pPr>
            <w:r w:rsidRPr="00AF1A06">
              <w:rPr>
                <w:rFonts w:ascii="Arial" w:hAnsi="Arial" w:cs="Arial"/>
                <w:b/>
                <w:sz w:val="20"/>
                <w:szCs w:val="22"/>
                <w:u w:val="single"/>
              </w:rPr>
              <w:t>MAŁY  / ŚREDNI PRZEDSIĘBIORCA</w:t>
            </w:r>
          </w:p>
          <w:p w14:paraId="3E8C58B7" w14:textId="473DAEC1" w:rsidR="00D406CE" w:rsidRPr="00C01274" w:rsidRDefault="00AF1A06" w:rsidP="00231137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0"/>
                <w:szCs w:val="22"/>
                <w:u w:val="single"/>
              </w:rPr>
            </w:pPr>
            <w:r w:rsidRPr="00C01274">
              <w:rPr>
                <w:rFonts w:ascii="Arial" w:hAnsi="Arial" w:cs="Arial"/>
                <w:b/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8ACFB9A" wp14:editId="1C670366">
                      <wp:simplePos x="0" y="0"/>
                      <wp:positionH relativeFrom="column">
                        <wp:posOffset>3587115</wp:posOffset>
                      </wp:positionH>
                      <wp:positionV relativeFrom="paragraph">
                        <wp:posOffset>105410</wp:posOffset>
                      </wp:positionV>
                      <wp:extent cx="247650" cy="209550"/>
                      <wp:effectExtent l="9525" t="13970" r="9525" b="5080"/>
                      <wp:wrapNone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4A608" id="Prostokąt 1" o:spid="_x0000_s1026" style="position:absolute;margin-left:282.45pt;margin-top:8.3pt;width:19.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"/>
                  </w:pict>
                </mc:Fallback>
              </mc:AlternateContent>
            </w:r>
            <w:r w:rsidRPr="00C01274">
              <w:rPr>
                <w:rFonts w:ascii="Arial" w:hAnsi="Arial" w:cs="Arial"/>
                <w:b/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313A465" wp14:editId="24660B51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109220</wp:posOffset>
                      </wp:positionV>
                      <wp:extent cx="247650" cy="209550"/>
                      <wp:effectExtent l="9525" t="13970" r="9525" b="5080"/>
                      <wp:wrapNone/>
                      <wp:docPr id="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5AAD1" id="Prostokąt 2" o:spid="_x0000_s1026" style="position:absolute;margin-left:164.55pt;margin-top:8.6pt;width:19.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"/>
                  </w:pict>
                </mc:Fallback>
              </mc:AlternateContent>
            </w:r>
          </w:p>
          <w:p w14:paraId="29343F5F" w14:textId="5A572FE5" w:rsidR="00D406CE" w:rsidRPr="00C01274" w:rsidRDefault="00D406CE" w:rsidP="00231137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0"/>
                <w:szCs w:val="22"/>
                <w:u w:val="single"/>
              </w:rPr>
            </w:pPr>
            <w:r w:rsidRPr="00C01274">
              <w:rPr>
                <w:rFonts w:ascii="Arial" w:hAnsi="Arial" w:cs="Arial"/>
                <w:i/>
                <w:sz w:val="20"/>
                <w:szCs w:val="22"/>
              </w:rPr>
              <w:t xml:space="preserve">    </w:t>
            </w:r>
            <w:r w:rsidR="00AF1A06">
              <w:rPr>
                <w:rFonts w:ascii="Arial" w:hAnsi="Arial" w:cs="Arial"/>
                <w:i/>
                <w:sz w:val="20"/>
                <w:szCs w:val="22"/>
              </w:rPr>
              <w:t xml:space="preserve">  </w:t>
            </w:r>
            <w:r w:rsidRPr="00C01274">
              <w:rPr>
                <w:rFonts w:ascii="Arial" w:hAnsi="Arial" w:cs="Arial"/>
                <w:i/>
                <w:sz w:val="20"/>
                <w:szCs w:val="22"/>
                <w:u w:val="single"/>
              </w:rPr>
              <w:t>TAK</w:t>
            </w:r>
            <w:r w:rsidRPr="00C01274">
              <w:rPr>
                <w:rFonts w:ascii="Arial" w:hAnsi="Arial" w:cs="Arial"/>
                <w:i/>
                <w:sz w:val="20"/>
                <w:szCs w:val="22"/>
              </w:rPr>
              <w:t xml:space="preserve">                                    </w:t>
            </w:r>
            <w:r w:rsidRPr="00C01274">
              <w:rPr>
                <w:rFonts w:ascii="Arial" w:hAnsi="Arial" w:cs="Arial"/>
                <w:i/>
                <w:sz w:val="20"/>
                <w:szCs w:val="22"/>
                <w:u w:val="single"/>
              </w:rPr>
              <w:t>NIE</w:t>
            </w:r>
          </w:p>
          <w:p w14:paraId="546FDFA6" w14:textId="77777777" w:rsidR="00D406CE" w:rsidRPr="00C01274" w:rsidRDefault="00D406CE" w:rsidP="00231137">
            <w:pPr>
              <w:spacing w:after="40"/>
              <w:rPr>
                <w:rFonts w:ascii="Arial" w:hAnsi="Arial" w:cs="Arial"/>
                <w:sz w:val="20"/>
                <w:szCs w:val="22"/>
              </w:rPr>
            </w:pPr>
          </w:p>
          <w:p w14:paraId="62E3CFB9" w14:textId="72CD96C9" w:rsidR="00D406CE" w:rsidRPr="00C01274" w:rsidRDefault="00D406CE" w:rsidP="00231137">
            <w:pPr>
              <w:spacing w:after="40"/>
              <w:rPr>
                <w:rFonts w:ascii="Arial" w:hAnsi="Arial" w:cs="Arial"/>
                <w:sz w:val="20"/>
                <w:szCs w:val="22"/>
              </w:rPr>
            </w:pPr>
            <w:r w:rsidRPr="00C01274">
              <w:rPr>
                <w:rFonts w:ascii="Arial" w:hAnsi="Arial" w:cs="Arial"/>
                <w:sz w:val="20"/>
                <w:szCs w:val="22"/>
              </w:rPr>
              <w:t>Wykonawca/Wykonawcy:……………..……………..………………………………………….……….……..………...</w:t>
            </w:r>
            <w:r w:rsidR="00AF1A06">
              <w:rPr>
                <w:rFonts w:ascii="Arial" w:hAnsi="Arial" w:cs="Arial"/>
                <w:sz w:val="20"/>
                <w:szCs w:val="22"/>
              </w:rPr>
              <w:t>..</w:t>
            </w:r>
            <w:r w:rsidRPr="00C01274">
              <w:rPr>
                <w:rFonts w:ascii="Arial" w:hAnsi="Arial" w:cs="Arial"/>
                <w:sz w:val="20"/>
                <w:szCs w:val="22"/>
              </w:rPr>
              <w:t>….……….......................................................................................................................................................</w:t>
            </w:r>
            <w:r w:rsidR="00AF1A06">
              <w:rPr>
                <w:rFonts w:ascii="Arial" w:hAnsi="Arial" w:cs="Arial"/>
                <w:sz w:val="20"/>
                <w:szCs w:val="22"/>
              </w:rPr>
              <w:t>..........</w:t>
            </w:r>
          </w:p>
          <w:p w14:paraId="4919F4CF" w14:textId="3CF3A519" w:rsidR="00D406CE" w:rsidRPr="00C01274" w:rsidRDefault="00D406CE" w:rsidP="00231137">
            <w:pPr>
              <w:spacing w:after="40"/>
              <w:rPr>
                <w:rFonts w:ascii="Arial" w:hAnsi="Arial" w:cs="Arial"/>
                <w:sz w:val="20"/>
                <w:szCs w:val="22"/>
              </w:rPr>
            </w:pPr>
            <w:r w:rsidRPr="00C01274">
              <w:rPr>
                <w:rFonts w:ascii="Arial" w:hAnsi="Arial" w:cs="Arial"/>
                <w:sz w:val="20"/>
                <w:szCs w:val="22"/>
              </w:rPr>
              <w:t>…………Adres:………………………………………………………………………………………………………..……..……..….…..…...</w:t>
            </w:r>
            <w:r w:rsidRPr="00C01274">
              <w:rPr>
                <w:rFonts w:ascii="Arial" w:hAnsi="Arial" w:cs="Arial"/>
                <w:vanish/>
                <w:sz w:val="20"/>
                <w:szCs w:val="22"/>
              </w:rPr>
              <w:t xml:space="preserve"> …….………………………………</w:t>
            </w:r>
            <w:r w:rsidR="00260197" w:rsidRPr="00C01274" w:rsidDel="00260197">
              <w:rPr>
                <w:rFonts w:ascii="Arial" w:hAnsi="Arial" w:cs="Arial"/>
                <w:vanish/>
                <w:sz w:val="20"/>
                <w:szCs w:val="22"/>
              </w:rPr>
              <w:t xml:space="preserve"> </w:t>
            </w:r>
            <w:r w:rsidRPr="00C01274">
              <w:rPr>
                <w:rFonts w:ascii="Arial" w:hAnsi="Arial" w:cs="Arial"/>
                <w:sz w:val="20"/>
                <w:szCs w:val="22"/>
              </w:rPr>
              <w:t>Osoba odpowiedzialna za kontakty z Zamawiającym: .…………………………………………..…………………………………………………………………………</w:t>
            </w:r>
            <w:r w:rsidR="00AF1A06">
              <w:rPr>
                <w:rFonts w:ascii="Arial" w:hAnsi="Arial" w:cs="Arial"/>
                <w:sz w:val="20"/>
                <w:szCs w:val="22"/>
              </w:rPr>
              <w:t>………….</w:t>
            </w:r>
          </w:p>
          <w:p w14:paraId="03D1879D" w14:textId="77777777" w:rsidR="00D406CE" w:rsidRPr="00C01274" w:rsidRDefault="00D406CE" w:rsidP="00231137">
            <w:pPr>
              <w:spacing w:after="40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C01274">
              <w:rPr>
                <w:rFonts w:ascii="Arial" w:hAnsi="Arial" w:cs="Arial"/>
                <w:sz w:val="20"/>
                <w:szCs w:val="22"/>
              </w:rPr>
              <w:t>Dane teleadresowe na które należy przekazywać korespondencję związaną z niniejszym postępowaniem: tel…………………………………………………………faks……………………………………………………</w:t>
            </w:r>
          </w:p>
          <w:p w14:paraId="541E9893" w14:textId="72C0265A" w:rsidR="00D406CE" w:rsidRDefault="00D406CE" w:rsidP="00231137">
            <w:pPr>
              <w:spacing w:after="40"/>
              <w:rPr>
                <w:rFonts w:ascii="Arial" w:hAnsi="Arial" w:cs="Arial"/>
                <w:sz w:val="20"/>
                <w:szCs w:val="22"/>
              </w:rPr>
            </w:pPr>
            <w:r w:rsidRPr="00C01274">
              <w:rPr>
                <w:rFonts w:ascii="Arial" w:hAnsi="Arial" w:cs="Arial"/>
                <w:sz w:val="20"/>
                <w:szCs w:val="22"/>
              </w:rPr>
              <w:t>e-mail …………………….…………Adres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AF1A06">
              <w:rPr>
                <w:rFonts w:ascii="Arial" w:hAnsi="Arial" w:cs="Arial"/>
                <w:sz w:val="20"/>
                <w:szCs w:val="22"/>
              </w:rPr>
              <w:t>…….……………….</w:t>
            </w:r>
          </w:p>
          <w:p w14:paraId="40500D0E" w14:textId="545985A2" w:rsidR="00AF1A06" w:rsidRPr="00C01274" w:rsidRDefault="00AF1A06" w:rsidP="00231137">
            <w:pPr>
              <w:spacing w:after="4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06CE" w:rsidRPr="00C01274" w14:paraId="25F8987C" w14:textId="77777777" w:rsidTr="00231137">
        <w:trPr>
          <w:trHeight w:val="534"/>
        </w:trPr>
        <w:tc>
          <w:tcPr>
            <w:tcW w:w="10065" w:type="dxa"/>
            <w:gridSpan w:val="2"/>
          </w:tcPr>
          <w:p w14:paraId="74ACA15E" w14:textId="77777777" w:rsidR="00D406CE" w:rsidRPr="00C01274" w:rsidRDefault="00D406CE" w:rsidP="00314EE8">
            <w:pPr>
              <w:pStyle w:val="Akapitzlist"/>
              <w:numPr>
                <w:ilvl w:val="0"/>
                <w:numId w:val="23"/>
              </w:numPr>
              <w:spacing w:after="40"/>
              <w:ind w:left="459" w:hanging="425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  <w:r w:rsidRPr="00C01274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</w:t>
            </w:r>
          </w:p>
          <w:p w14:paraId="1DB78E8F" w14:textId="77777777" w:rsidR="00D406CE" w:rsidRPr="00C01274" w:rsidRDefault="00D406CE" w:rsidP="00231137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E4BDB9" w14:textId="2CD25CF7" w:rsidR="00D406CE" w:rsidRPr="00C01274" w:rsidRDefault="00D406CE" w:rsidP="00314EE8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743"/>
              </w:tabs>
              <w:suppressAutoHyphens/>
              <w:spacing w:after="40"/>
              <w:ind w:left="743" w:hanging="28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="00C01274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:</w:t>
            </w:r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698"/>
            </w:tblGrid>
            <w:tr w:rsidR="00D54DDE" w:rsidRPr="003B68EC" w14:paraId="59960BA2" w14:textId="77777777" w:rsidTr="00231137">
              <w:trPr>
                <w:trHeight w:val="944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08B1C222" w14:textId="77777777" w:rsidR="00D54DDE" w:rsidRPr="003B68EC" w:rsidRDefault="00D54DDE" w:rsidP="00D54DDE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  <w:r w:rsidRPr="003B68EC">
                    <w:rPr>
                      <w:b/>
                    </w:rPr>
                    <w:t>ŁĄCZNA CENA OFERTOWA PLN</w:t>
                  </w:r>
                </w:p>
              </w:tc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71489A" w14:textId="77777777" w:rsidR="00D54DDE" w:rsidRDefault="00D54DDE" w:rsidP="00D54DDE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14:paraId="62FB1147" w14:textId="77777777" w:rsidR="00D54DDE" w:rsidRPr="00416F3C" w:rsidRDefault="00D54DDE" w:rsidP="00D54DDE">
                  <w:pPr>
                    <w:spacing w:after="40"/>
                    <w:contextualSpacing/>
                    <w:rPr>
                      <w:b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Cenę ogółem netto:……………………………</w:t>
                  </w: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……złotych</w:t>
                  </w:r>
                </w:p>
                <w:p w14:paraId="54D2BD7A" w14:textId="70D0645D" w:rsidR="00D54DDE" w:rsidRPr="00D54DDE" w:rsidRDefault="00D54DDE" w:rsidP="00D54DDE">
                  <w:pPr>
                    <w:spacing w:after="40"/>
                    <w:contextualSpacing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54DDE">
                    <w:rPr>
                      <w:bCs/>
                      <w:sz w:val="18"/>
                      <w:szCs w:val="18"/>
                    </w:rPr>
                    <w:t>(</w:t>
                  </w:r>
                  <w:r w:rsidRPr="00D54DD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należy wpisać kwotę z poniższej tabeli wskazaną w pozycji „SUMA”</w:t>
                  </w:r>
                  <w:r w:rsidRPr="00D54DDE">
                    <w:rPr>
                      <w:bCs/>
                      <w:sz w:val="18"/>
                      <w:szCs w:val="18"/>
                    </w:rPr>
                    <w:t xml:space="preserve"> w kolumnie nr 4)</w:t>
                  </w:r>
                </w:p>
                <w:p w14:paraId="33BBCA09" w14:textId="77777777" w:rsidR="00D54DDE" w:rsidRDefault="00D54DDE" w:rsidP="00D54DDE">
                  <w:pPr>
                    <w:spacing w:after="40"/>
                    <w:contextualSpacing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14:paraId="46429782" w14:textId="0B67E795" w:rsidR="00D54DDE" w:rsidRDefault="00D54DDE" w:rsidP="00D54DDE">
                  <w:pPr>
                    <w:spacing w:after="40"/>
                    <w:contextualSpacing/>
                    <w:rPr>
                      <w:b/>
                    </w:rPr>
                  </w:pP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Cena ogółem brutto: ....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............................</w:t>
                  </w:r>
                  <w:r w:rsidRPr="00416F3C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........złotych</w:t>
                  </w:r>
                </w:p>
                <w:p w14:paraId="03BB20B6" w14:textId="77777777" w:rsidR="00D54DDE" w:rsidRPr="00B67BA6" w:rsidRDefault="00D54DDE" w:rsidP="00D54DDE">
                  <w:pPr>
                    <w:spacing w:after="40"/>
                    <w:contextualSpacing/>
                    <w:rPr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w tym stawka podatku VAT………..</w:t>
                  </w:r>
                </w:p>
                <w:p w14:paraId="26EB7E84" w14:textId="3A7E8C6D" w:rsidR="00D54DDE" w:rsidRPr="00D54DDE" w:rsidRDefault="00D54DDE" w:rsidP="00D54DDE">
                  <w:pPr>
                    <w:spacing w:after="40"/>
                    <w:contextualSpacing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54DDE">
                    <w:rPr>
                      <w:bCs/>
                      <w:sz w:val="18"/>
                      <w:szCs w:val="18"/>
                    </w:rPr>
                    <w:t>(</w:t>
                  </w:r>
                  <w:r w:rsidRPr="00D54DDE">
                    <w:rPr>
                      <w:rFonts w:ascii="Arial" w:hAnsi="Arial" w:cs="Arial"/>
                      <w:bCs/>
                      <w:sz w:val="16"/>
                      <w:szCs w:val="16"/>
                    </w:rPr>
                    <w:t>należy wpisać kwotę z poniższej tabeli wskazaną w pozycji „SUMA”</w:t>
                  </w:r>
                  <w:r w:rsidRPr="00D54DDE">
                    <w:rPr>
                      <w:bCs/>
                      <w:sz w:val="18"/>
                      <w:szCs w:val="18"/>
                    </w:rPr>
                    <w:t xml:space="preserve"> w kolumnie nr </w:t>
                  </w:r>
                  <w:r>
                    <w:rPr>
                      <w:bCs/>
                      <w:sz w:val="18"/>
                      <w:szCs w:val="18"/>
                    </w:rPr>
                    <w:t>5</w:t>
                  </w:r>
                  <w:r w:rsidRPr="00D54DDE">
                    <w:rPr>
                      <w:bCs/>
                      <w:sz w:val="18"/>
                      <w:szCs w:val="18"/>
                    </w:rPr>
                    <w:t>)</w:t>
                  </w:r>
                </w:p>
                <w:p w14:paraId="3CE2885C" w14:textId="1A115B62" w:rsidR="00D54DDE" w:rsidRPr="00B67BA6" w:rsidRDefault="00D54DDE" w:rsidP="00D54DDE">
                  <w:pPr>
                    <w:spacing w:after="40"/>
                    <w:contextualSpacing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534F1768" w14:textId="77777777" w:rsidR="00D406CE" w:rsidRPr="00C01274" w:rsidRDefault="00D406CE" w:rsidP="00231137">
            <w:pPr>
              <w:spacing w:after="40"/>
              <w:contextualSpacing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EA18EDD" w14:textId="77777777" w:rsidR="00D406CE" w:rsidRPr="00C01274" w:rsidRDefault="00D406CE" w:rsidP="00231137">
            <w:pPr>
              <w:spacing w:after="40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5CD4DA" w14:textId="77777777" w:rsidR="00D406CE" w:rsidRDefault="00AF1A06" w:rsidP="005139DE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*</w:t>
            </w:r>
            <w:r w:rsidR="00D406CE" w:rsidRPr="00C01274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="00D406CE" w:rsidRPr="00C01274">
              <w:rPr>
                <w:rFonts w:ascii="Arial" w:hAnsi="Arial" w:cs="Arial"/>
                <w:sz w:val="20"/>
                <w:szCs w:val="20"/>
              </w:rPr>
              <w:t xml:space="preserve"> stanowi całkowite wynagrodzenie Wykonawcy, uwzględniające wszystkie koszty związane z realizacją przedmiotu zamówienia zgodnie z niniejszą SIWZ.</w:t>
            </w:r>
          </w:p>
          <w:p w14:paraId="735E81B0" w14:textId="77777777" w:rsidR="00FF792C" w:rsidRDefault="00FF792C" w:rsidP="00FF792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0BA23C9E" w14:textId="2B40CA6A" w:rsidR="00FF792C" w:rsidRPr="00D61273" w:rsidRDefault="00FF792C" w:rsidP="00FF792C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30"/>
              </w:tabs>
              <w:autoSpaceDE w:val="0"/>
              <w:autoSpaceDN w:val="0"/>
              <w:adjustRightInd w:val="0"/>
              <w:ind w:left="630" w:hanging="284"/>
              <w:jc w:val="both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Oświadczam(y), iż wybór niniejszej oferty będ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</w:rPr>
              <w:t>zie / nie będzie</w:t>
            </w: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* prowadził do powstania u Zamawiającego obowiązku podatkowego zgodnie z przepisami o podatku od towarów i usług.</w:t>
            </w:r>
          </w:p>
          <w:p w14:paraId="69FC40A7" w14:textId="77777777" w:rsidR="00FF792C" w:rsidRPr="00D61273" w:rsidRDefault="00FF792C" w:rsidP="00FF792C">
            <w:pPr>
              <w:autoSpaceDE w:val="0"/>
              <w:autoSpaceDN w:val="0"/>
              <w:adjustRightInd w:val="0"/>
              <w:ind w:left="630"/>
              <w:jc w:val="both"/>
              <w:rPr>
                <w:rFonts w:ascii="Arial" w:eastAsiaTheme="minorEastAsia" w:hAnsi="Arial" w:cs="Arial"/>
                <w:i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i/>
                <w:sz w:val="18"/>
                <w:szCs w:val="18"/>
              </w:rPr>
              <w:t>(dalej wypełnić należy jedynie w przypadku wskazania opcji „będzie”, czyli w przypadku, gdy Wykonawca nie jest płatnikiem podatku VAT na terenie Rzeczpospolitej Polskiej i w zastępstwie Wykonawcy podatek ten miałby uiszczać Zamawiający)</w:t>
            </w:r>
          </w:p>
          <w:p w14:paraId="0D493CE9" w14:textId="77777777" w:rsidR="00FF792C" w:rsidRPr="00425884" w:rsidRDefault="00FF792C" w:rsidP="00FF792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4DB25BE2" w14:textId="77777777" w:rsidR="00FF792C" w:rsidRPr="00425884" w:rsidRDefault="00FF792C" w:rsidP="00FF792C">
            <w:pPr>
              <w:autoSpaceDE w:val="0"/>
              <w:autoSpaceDN w:val="0"/>
              <w:adjustRightInd w:val="0"/>
              <w:ind w:left="1055" w:hanging="425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2.1. </w:t>
            </w:r>
            <w:r w:rsidRPr="00425884">
              <w:rPr>
                <w:rFonts w:ascii="Arial" w:eastAsiaTheme="minorEastAsia" w:hAnsi="Arial" w:cs="Arial"/>
                <w:sz w:val="20"/>
                <w:szCs w:val="20"/>
              </w:rPr>
              <w:t xml:space="preserve">W związku z faktem, iż wybór niniejszej oferty będzie prowadził do powstania u Zamawiającego obowiązku podatkowego zgodnie z przepisami o podatku od towarów i usług, wskazuję: </w:t>
            </w:r>
          </w:p>
          <w:p w14:paraId="4E7BD181" w14:textId="77777777" w:rsidR="00FF792C" w:rsidRDefault="00FF792C" w:rsidP="00FF792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</w:p>
          <w:p w14:paraId="7F212AFC" w14:textId="77777777" w:rsidR="00FF792C" w:rsidRPr="00D61273" w:rsidRDefault="00FF792C" w:rsidP="00FF792C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nazwę (rodzaj) towaru/usługi: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 xml:space="preserve"> …………………………………………………………………..</w:t>
            </w:r>
          </w:p>
          <w:p w14:paraId="367AFFAE" w14:textId="77777777" w:rsidR="00FF792C" w:rsidRPr="00D61273" w:rsidRDefault="00FF792C" w:rsidP="00FF792C">
            <w:pPr>
              <w:autoSpaceDE w:val="0"/>
              <w:autoSpaceDN w:val="0"/>
              <w:adjustRightInd w:val="0"/>
              <w:ind w:left="1339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właściwe – informacja stanowiąca podstawę ustalenia stawki podatku w ramach obowiązku podatkowego Zamawiającego)</w:t>
            </w:r>
          </w:p>
          <w:p w14:paraId="27AF930D" w14:textId="77777777" w:rsidR="00FF792C" w:rsidRPr="00425884" w:rsidRDefault="00FF792C" w:rsidP="00FF792C">
            <w:pPr>
              <w:spacing w:after="4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15A90F39" w14:textId="77777777" w:rsidR="00FF792C" w:rsidRPr="00D61273" w:rsidRDefault="00FF792C" w:rsidP="00FF792C">
            <w:pPr>
              <w:pStyle w:val="Akapitzlist"/>
              <w:numPr>
                <w:ilvl w:val="0"/>
                <w:numId w:val="26"/>
              </w:numPr>
              <w:ind w:left="1338" w:hanging="357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61273">
              <w:rPr>
                <w:rFonts w:ascii="Arial" w:eastAsiaTheme="minorEastAsia" w:hAnsi="Arial" w:cs="Arial"/>
                <w:b/>
                <w:sz w:val="20"/>
                <w:szCs w:val="20"/>
              </w:rPr>
              <w:t>wartość towaru/usługi bez kwoty podatku</w:t>
            </w:r>
            <w:r w:rsidRPr="00D61273">
              <w:rPr>
                <w:rFonts w:ascii="Arial" w:eastAsiaTheme="minorEastAsia" w:hAnsi="Arial" w:cs="Arial"/>
                <w:sz w:val="20"/>
                <w:szCs w:val="20"/>
              </w:rPr>
              <w:t>: ………………………………</w:t>
            </w:r>
          </w:p>
          <w:p w14:paraId="11B9CBB6" w14:textId="77777777" w:rsidR="00FF792C" w:rsidRPr="00D61273" w:rsidRDefault="00FF792C" w:rsidP="00FF792C">
            <w:pPr>
              <w:autoSpaceDE w:val="0"/>
              <w:autoSpaceDN w:val="0"/>
              <w:adjustRightInd w:val="0"/>
              <w:ind w:left="1338"/>
              <w:rPr>
                <w:rFonts w:ascii="Arial" w:eastAsiaTheme="minorEastAsia" w:hAnsi="Arial" w:cs="Arial"/>
                <w:sz w:val="18"/>
                <w:szCs w:val="18"/>
              </w:rPr>
            </w:pPr>
            <w:r w:rsidRPr="00D61273">
              <w:rPr>
                <w:rFonts w:ascii="Arial" w:eastAsiaTheme="minorEastAsia" w:hAnsi="Arial" w:cs="Arial"/>
                <w:sz w:val="18"/>
                <w:szCs w:val="18"/>
              </w:rPr>
              <w:t>(wpisać stosowną kwotę, przy czym wartość ta winna być spójna z kwotą stanowiącą cenę ofertową w danym pakiecie)</w:t>
            </w:r>
          </w:p>
          <w:p w14:paraId="1FC8BBF8" w14:textId="77777777" w:rsidR="00FF792C" w:rsidRDefault="00FF792C" w:rsidP="00FF792C">
            <w:pPr>
              <w:autoSpaceDE w:val="0"/>
              <w:autoSpaceDN w:val="0"/>
              <w:adjustRightInd w:val="0"/>
              <w:rPr>
                <w:rFonts w:ascii="TT42o00" w:eastAsiaTheme="minorEastAsia" w:hAnsi="TT42o00" w:cs="TT42o00"/>
                <w:sz w:val="16"/>
                <w:szCs w:val="16"/>
              </w:rPr>
            </w:pPr>
          </w:p>
          <w:p w14:paraId="4340749D" w14:textId="77777777" w:rsidR="00C50302" w:rsidRPr="00D61273" w:rsidRDefault="00C50302" w:rsidP="00C50302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30"/>
              </w:tabs>
              <w:ind w:left="630" w:hanging="284"/>
              <w:jc w:val="both"/>
              <w:rPr>
                <w:b/>
                <w:sz w:val="20"/>
                <w:szCs w:val="20"/>
              </w:rPr>
            </w:pPr>
            <w:r w:rsidRPr="00D61273">
              <w:rPr>
                <w:b/>
                <w:sz w:val="20"/>
                <w:szCs w:val="20"/>
              </w:rPr>
              <w:t xml:space="preserve">OŚWIADCZENIE IŻ OFERUJĘ/EMY NASTĘPUJĄCY TERMIN </w:t>
            </w:r>
            <w:r>
              <w:rPr>
                <w:b/>
                <w:sz w:val="20"/>
                <w:szCs w:val="20"/>
              </w:rPr>
              <w:t xml:space="preserve">OKRESU </w:t>
            </w:r>
            <w:r w:rsidRPr="00D61273">
              <w:rPr>
                <w:b/>
                <w:sz w:val="20"/>
                <w:szCs w:val="20"/>
              </w:rPr>
              <w:t>GWARANCJI</w:t>
            </w:r>
            <w:r>
              <w:rPr>
                <w:b/>
                <w:sz w:val="20"/>
                <w:szCs w:val="20"/>
              </w:rPr>
              <w:t xml:space="preserve"> NA PODZESPOŁY MECHANICZNE I ELEKTRONICZNE: </w:t>
            </w:r>
          </w:p>
          <w:p w14:paraId="0E7E514D" w14:textId="77777777" w:rsidR="00FF792C" w:rsidRPr="00335D4D" w:rsidRDefault="00FF792C" w:rsidP="00FF792C">
            <w:pPr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p w14:paraId="1F01AFD8" w14:textId="77777777" w:rsidR="00FF792C" w:rsidRPr="00D61273" w:rsidRDefault="00FF792C" w:rsidP="00FF792C">
            <w:pPr>
              <w:ind w:left="34"/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6127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Wykonawca zaznacza w Formularzu ofertowym (np. poprzez skreślenie kratki, lub wpisanie w kratkę „krzyżyka”), które terminy okresu gwarancji oferuje. Przy czym, gdy żadna opcja/kratka nie zostanie zakreślona/skreślona lub zostaną zakreślone/skreślone dwie opcje/kratki, Zamawiający przyjmuje, iż Wykonawca oferuje minimalny/wymagany w SIWZ okres gwarancji, tj. 2 lata. </w:t>
            </w:r>
          </w:p>
          <w:p w14:paraId="1EC3C624" w14:textId="77777777" w:rsidR="00FF792C" w:rsidRPr="00335D4D" w:rsidRDefault="00FF792C" w:rsidP="00FF792C">
            <w:pPr>
              <w:ind w:left="34"/>
              <w:contextualSpacing/>
              <w:jc w:val="both"/>
              <w:rPr>
                <w:b/>
                <w:i/>
                <w:sz w:val="20"/>
                <w:szCs w:val="20"/>
              </w:rPr>
            </w:pPr>
          </w:p>
          <w:tbl>
            <w:tblPr>
              <w:tblpPr w:leftFromText="141" w:rightFromText="141" w:vertAnchor="text" w:horzAnchor="page" w:tblpX="1103" w:tblpY="6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6"/>
            </w:tblGrid>
            <w:tr w:rsidR="00FF792C" w14:paraId="0C9EF673" w14:textId="77777777" w:rsidTr="00FE570B">
              <w:trPr>
                <w:trHeight w:val="408"/>
              </w:trPr>
              <w:tc>
                <w:tcPr>
                  <w:tcW w:w="476" w:type="dxa"/>
                </w:tcPr>
                <w:p w14:paraId="5795104B" w14:textId="77777777" w:rsidR="00FF792C" w:rsidRPr="00D61273" w:rsidRDefault="00FF792C" w:rsidP="00FF792C">
                  <w:pPr>
                    <w:tabs>
                      <w:tab w:val="left" w:pos="1080"/>
                    </w:tabs>
                    <w:jc w:val="both"/>
                    <w:rPr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</w:p>
              </w:tc>
            </w:tr>
          </w:tbl>
          <w:p w14:paraId="49614E27" w14:textId="77777777" w:rsidR="00FF792C" w:rsidRDefault="00FF792C" w:rsidP="00FF792C">
            <w:pPr>
              <w:tabs>
                <w:tab w:val="left" w:pos="1080"/>
              </w:tabs>
              <w:ind w:left="1800"/>
              <w:jc w:val="both"/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begin"/>
            </w: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instrText xml:space="preserve"> FORMCHECKBOX </w:instrText>
            </w:r>
            <w:r w:rsidR="00FD6AE8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separate"/>
            </w: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end"/>
            </w:r>
          </w:p>
          <w:p w14:paraId="350006BC" w14:textId="77777777" w:rsidR="00FF792C" w:rsidRPr="00FF792C" w:rsidRDefault="00FF792C" w:rsidP="00FF792C">
            <w:pPr>
              <w:tabs>
                <w:tab w:val="left" w:pos="1080"/>
              </w:tabs>
              <w:ind w:left="18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792C">
              <w:rPr>
                <w:rFonts w:ascii="Arial" w:hAnsi="Arial" w:cs="Arial"/>
                <w:sz w:val="20"/>
                <w:szCs w:val="20"/>
              </w:rPr>
              <w:t xml:space="preserve">Oferuję/-emy okres gwarancji ponad wymagane minimum (2 lata), </w:t>
            </w:r>
            <w:r w:rsidRPr="00FF792C">
              <w:rPr>
                <w:rFonts w:ascii="Arial" w:hAnsi="Arial" w:cs="Arial"/>
                <w:b/>
                <w:sz w:val="20"/>
                <w:szCs w:val="20"/>
              </w:rPr>
              <w:t>tj. na okres 3 lat</w:t>
            </w:r>
            <w:r w:rsidRPr="00FF792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D0F2898" w14:textId="77777777" w:rsidR="00FF792C" w:rsidRPr="00335D4D" w:rsidRDefault="00FF792C" w:rsidP="00FF792C">
            <w:pPr>
              <w:ind w:left="1800"/>
              <w:jc w:val="both"/>
              <w:rPr>
                <w:sz w:val="20"/>
                <w:szCs w:val="20"/>
              </w:rPr>
            </w:pP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begin"/>
            </w: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instrText xml:space="preserve"> FORMCHECKBOX </w:instrText>
            </w:r>
            <w:r w:rsidR="00FD6AE8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separate"/>
            </w:r>
            <w:r w:rsidRPr="00D61273"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fldChar w:fldCharType="end"/>
            </w:r>
            <w:r w:rsidRPr="00335D4D">
              <w:rPr>
                <w:sz w:val="20"/>
                <w:szCs w:val="20"/>
              </w:rPr>
              <w:t xml:space="preserve">  </w:t>
            </w:r>
          </w:p>
          <w:tbl>
            <w:tblPr>
              <w:tblpPr w:leftFromText="141" w:rightFromText="141" w:vertAnchor="text" w:horzAnchor="page" w:tblpX="1103" w:tblpY="6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6"/>
            </w:tblGrid>
            <w:tr w:rsidR="00FF792C" w:rsidRPr="00FF792C" w14:paraId="5F03A031" w14:textId="77777777" w:rsidTr="00FE570B">
              <w:trPr>
                <w:trHeight w:val="408"/>
              </w:trPr>
              <w:tc>
                <w:tcPr>
                  <w:tcW w:w="476" w:type="dxa"/>
                </w:tcPr>
                <w:p w14:paraId="2995484E" w14:textId="77777777" w:rsidR="00FF792C" w:rsidRPr="00FF792C" w:rsidRDefault="00FF792C" w:rsidP="00FF792C">
                  <w:pPr>
                    <w:tabs>
                      <w:tab w:val="left" w:pos="1080"/>
                    </w:tabs>
                    <w:jc w:val="both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</w:p>
              </w:tc>
            </w:tr>
          </w:tbl>
          <w:p w14:paraId="2925590F" w14:textId="77777777" w:rsidR="00FF792C" w:rsidRDefault="00FF792C" w:rsidP="00FF792C">
            <w:pPr>
              <w:ind w:left="180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D66573" w14:textId="4E1764E1" w:rsidR="00FF792C" w:rsidRPr="00FF792C" w:rsidRDefault="00FF792C" w:rsidP="00FF792C">
            <w:pPr>
              <w:ind w:left="18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792C">
              <w:rPr>
                <w:rFonts w:ascii="Arial" w:hAnsi="Arial" w:cs="Arial"/>
                <w:sz w:val="20"/>
                <w:szCs w:val="20"/>
              </w:rPr>
              <w:t>Oferuję/-emy okres gwarancji ponad wymagane minimum (</w:t>
            </w:r>
            <w:r w:rsidR="004653CA">
              <w:rPr>
                <w:rFonts w:ascii="Arial" w:hAnsi="Arial" w:cs="Arial"/>
                <w:sz w:val="20"/>
                <w:szCs w:val="20"/>
              </w:rPr>
              <w:t>2 lata</w:t>
            </w:r>
            <w:r w:rsidRPr="00FF792C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FF792C">
              <w:rPr>
                <w:rFonts w:ascii="Arial" w:hAnsi="Arial" w:cs="Arial"/>
                <w:b/>
                <w:sz w:val="20"/>
                <w:szCs w:val="20"/>
              </w:rPr>
              <w:t>tj. na okres 4 lat</w:t>
            </w:r>
          </w:p>
          <w:p w14:paraId="73FEADD0" w14:textId="77777777" w:rsidR="00FF792C" w:rsidRPr="00FF792C" w:rsidRDefault="00FF792C" w:rsidP="00FF792C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tbl>
            <w:tblPr>
              <w:tblpPr w:leftFromText="141" w:rightFromText="141" w:vertAnchor="text" w:horzAnchor="page" w:tblpX="1103" w:tblpY="6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6"/>
            </w:tblGrid>
            <w:tr w:rsidR="00FF792C" w:rsidRPr="00FF792C" w14:paraId="32583B32" w14:textId="77777777" w:rsidTr="00FE570B">
              <w:trPr>
                <w:trHeight w:val="408"/>
              </w:trPr>
              <w:tc>
                <w:tcPr>
                  <w:tcW w:w="476" w:type="dxa"/>
                </w:tcPr>
                <w:p w14:paraId="0C5EF7E1" w14:textId="77777777" w:rsidR="00FF792C" w:rsidRPr="00FF792C" w:rsidRDefault="00FF792C" w:rsidP="00FF792C">
                  <w:pPr>
                    <w:tabs>
                      <w:tab w:val="left" w:pos="1080"/>
                    </w:tabs>
                    <w:jc w:val="both"/>
                    <w:rPr>
                      <w:rFonts w:ascii="Arial" w:hAnsi="Arial" w:cs="Arial"/>
                      <w:outline/>
                      <w:color w:val="000000"/>
                      <w:sz w:val="20"/>
                      <w:szCs w:val="20"/>
                      <w14:textOutline w14:w="9525" w14:cap="flat" w14:cmpd="sng" w14:algn="ctr">
                        <w14:solidFill>
                          <w14:srgbClr w14:val="000000"/>
                        </w14:solidFill>
                        <w14:prstDash w14:val="solid"/>
                        <w14:round/>
                      </w14:textOutline>
                      <w14:textFill>
                        <w14:noFill/>
                      </w14:textFill>
                    </w:rPr>
                  </w:pPr>
                </w:p>
              </w:tc>
            </w:tr>
          </w:tbl>
          <w:p w14:paraId="7DE3B970" w14:textId="77777777" w:rsidR="00FF792C" w:rsidRDefault="00FF792C" w:rsidP="00FF792C">
            <w:pPr>
              <w:autoSpaceDE w:val="0"/>
              <w:autoSpaceDN w:val="0"/>
              <w:adjustRightInd w:val="0"/>
              <w:ind w:left="1764"/>
              <w:rPr>
                <w:rFonts w:ascii="Arial" w:hAnsi="Arial" w:cs="Arial"/>
                <w:sz w:val="20"/>
                <w:szCs w:val="20"/>
              </w:rPr>
            </w:pPr>
          </w:p>
          <w:p w14:paraId="244DFA72" w14:textId="6FC3AF2D" w:rsidR="00FF792C" w:rsidRPr="00FF792C" w:rsidRDefault="00FF792C" w:rsidP="00FF792C">
            <w:pPr>
              <w:autoSpaceDE w:val="0"/>
              <w:autoSpaceDN w:val="0"/>
              <w:adjustRightInd w:val="0"/>
              <w:ind w:left="1764"/>
              <w:rPr>
                <w:rFonts w:ascii="Arial" w:eastAsiaTheme="minorEastAsia" w:hAnsi="Arial" w:cs="Arial"/>
                <w:sz w:val="20"/>
                <w:szCs w:val="20"/>
              </w:rPr>
            </w:pPr>
            <w:r w:rsidRPr="00FF792C">
              <w:rPr>
                <w:rFonts w:ascii="Arial" w:hAnsi="Arial" w:cs="Arial"/>
                <w:sz w:val="20"/>
                <w:szCs w:val="20"/>
              </w:rPr>
              <w:t>Oferuję/-emy okres gwarancji ponad wymagane minimum (</w:t>
            </w:r>
            <w:r w:rsidR="004653CA">
              <w:rPr>
                <w:rFonts w:ascii="Arial" w:hAnsi="Arial" w:cs="Arial"/>
                <w:sz w:val="20"/>
                <w:szCs w:val="20"/>
              </w:rPr>
              <w:t>2 lata</w:t>
            </w:r>
            <w:bookmarkStart w:id="1" w:name="_GoBack"/>
            <w:bookmarkEnd w:id="1"/>
            <w:r w:rsidRPr="00FF792C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FF792C">
              <w:rPr>
                <w:rFonts w:ascii="Arial" w:hAnsi="Arial" w:cs="Arial"/>
                <w:b/>
                <w:sz w:val="20"/>
                <w:szCs w:val="20"/>
              </w:rPr>
              <w:t>tj. na okres 5 lat</w:t>
            </w:r>
          </w:p>
          <w:p w14:paraId="5E8DAB86" w14:textId="77777777" w:rsidR="00FF792C" w:rsidRDefault="00FF792C" w:rsidP="00FF792C">
            <w:pPr>
              <w:autoSpaceDE w:val="0"/>
              <w:autoSpaceDN w:val="0"/>
              <w:adjustRightInd w:val="0"/>
              <w:rPr>
                <w:rFonts w:ascii="TT3Do00" w:eastAsiaTheme="minorEastAsia" w:hAnsi="TT3Do00" w:cs="TT3Do00"/>
                <w:sz w:val="20"/>
                <w:szCs w:val="20"/>
              </w:rPr>
            </w:pPr>
          </w:p>
          <w:p w14:paraId="7BFA11C9" w14:textId="77777777" w:rsidR="00FF792C" w:rsidRPr="00FF792C" w:rsidRDefault="00FF792C" w:rsidP="00FF792C">
            <w:pPr>
              <w:pStyle w:val="Akapitzlist"/>
              <w:numPr>
                <w:ilvl w:val="1"/>
                <w:numId w:val="20"/>
              </w:numPr>
              <w:tabs>
                <w:tab w:val="clear" w:pos="1440"/>
                <w:tab w:val="num" w:pos="630"/>
              </w:tabs>
              <w:autoSpaceDE w:val="0"/>
              <w:autoSpaceDN w:val="0"/>
              <w:adjustRightInd w:val="0"/>
              <w:ind w:left="630" w:hanging="284"/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FF792C">
              <w:rPr>
                <w:rFonts w:ascii="Arial" w:eastAsiaTheme="minorEastAsia" w:hAnsi="Arial" w:cs="Arial"/>
                <w:b/>
                <w:sz w:val="20"/>
                <w:szCs w:val="20"/>
              </w:rPr>
              <w:t>Informacja dotycząca warunków serwisowania samochodu w okresie gwarancji jak i w okresie pogwarancyjnym (w tym częstotliwość przeglądów, wykaz podmiotów wykonujących czynności serwisowe) :</w:t>
            </w:r>
          </w:p>
          <w:p w14:paraId="4389519E" w14:textId="77777777" w:rsidR="00FF792C" w:rsidRDefault="00FF792C" w:rsidP="00FF792C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060CEF25" w14:textId="77777777" w:rsidR="00FF792C" w:rsidRDefault="00FF792C" w:rsidP="00FF792C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393F22A0" w14:textId="77777777" w:rsidR="00FF792C" w:rsidRDefault="00FF792C" w:rsidP="00FF792C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46203934" w14:textId="77777777" w:rsidR="00FF792C" w:rsidRDefault="00FF792C" w:rsidP="00FF792C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5D3F5B01" w14:textId="77777777" w:rsidR="00FF792C" w:rsidRDefault="00FF792C" w:rsidP="00FF792C">
            <w:pPr>
              <w:autoSpaceDE w:val="0"/>
              <w:autoSpaceDN w:val="0"/>
              <w:adjustRightInd w:val="0"/>
              <w:rPr>
                <w:rFonts w:ascii="TT3Co00" w:eastAsiaTheme="minorEastAsia" w:hAnsi="TT3Co00" w:cs="TT3Co00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  <w:p w14:paraId="51257B50" w14:textId="62930A68" w:rsidR="00FF792C" w:rsidRPr="005139DE" w:rsidRDefault="00FF792C" w:rsidP="00FF792C">
            <w:pPr>
              <w:spacing w:after="40"/>
              <w:ind w:left="317" w:firstLine="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T3Co00" w:eastAsiaTheme="minorEastAsia" w:hAnsi="TT3Co00" w:cs="TT3Co00"/>
                <w:sz w:val="20"/>
                <w:szCs w:val="20"/>
              </w:rPr>
              <w:t>…………………………………………………………………………………………………………………………………</w:t>
            </w:r>
          </w:p>
        </w:tc>
      </w:tr>
      <w:tr w:rsidR="00D406CE" w:rsidRPr="00C01274" w14:paraId="68FA1316" w14:textId="77777777" w:rsidTr="00231137">
        <w:trPr>
          <w:trHeight w:val="600"/>
        </w:trPr>
        <w:tc>
          <w:tcPr>
            <w:tcW w:w="10065" w:type="dxa"/>
            <w:gridSpan w:val="2"/>
            <w:hideMark/>
          </w:tcPr>
          <w:p w14:paraId="4CFEA084" w14:textId="77777777" w:rsidR="00D406CE" w:rsidRPr="00C01274" w:rsidRDefault="00D406CE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60CF21" w14:textId="77777777" w:rsidR="00D406CE" w:rsidRPr="00C01274" w:rsidRDefault="00D406CE" w:rsidP="00314EE8">
            <w:pPr>
              <w:pStyle w:val="Akapitzlist"/>
              <w:numPr>
                <w:ilvl w:val="0"/>
                <w:numId w:val="23"/>
              </w:numPr>
              <w:spacing w:after="40"/>
              <w:ind w:left="459" w:hanging="425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1FF70366" w14:textId="77777777" w:rsidR="00D406CE" w:rsidRPr="00C01274" w:rsidRDefault="00D406CE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24A34CC" w14:textId="77777777" w:rsidR="00314EE8" w:rsidRPr="00C01274" w:rsidRDefault="00D406CE" w:rsidP="00314EE8">
            <w:pPr>
              <w:pStyle w:val="Akapitzlist"/>
              <w:numPr>
                <w:ilvl w:val="0"/>
                <w:numId w:val="25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14:paraId="53D860A8" w14:textId="77777777" w:rsidR="00314EE8" w:rsidRPr="00C01274" w:rsidRDefault="00D406CE" w:rsidP="00314EE8">
            <w:pPr>
              <w:pStyle w:val="Akapitzlist"/>
              <w:numPr>
                <w:ilvl w:val="0"/>
                <w:numId w:val="25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lastRenderedPageBreak/>
              <w:t>akceptuję/akceptujemy* warunki wskazane w SIWZ, SOPZ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2F00F21C" w14:textId="77777777" w:rsidR="00314EE8" w:rsidRPr="00C01274" w:rsidRDefault="00D406CE" w:rsidP="00314EE8">
            <w:pPr>
              <w:pStyle w:val="Akapitzlist"/>
              <w:numPr>
                <w:ilvl w:val="0"/>
                <w:numId w:val="25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5254F749" w14:textId="77777777" w:rsidR="00314EE8" w:rsidRPr="00C01274" w:rsidRDefault="00D406CE" w:rsidP="00314EE8">
            <w:pPr>
              <w:pStyle w:val="Akapitzlist"/>
              <w:numPr>
                <w:ilvl w:val="0"/>
                <w:numId w:val="25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209F8091" w14:textId="77777777" w:rsidR="00314EE8" w:rsidRPr="00C01274" w:rsidRDefault="00D406CE" w:rsidP="00314EE8">
            <w:pPr>
              <w:pStyle w:val="Akapitzlist"/>
              <w:numPr>
                <w:ilvl w:val="0"/>
                <w:numId w:val="25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2213F45F" w14:textId="77777777" w:rsidR="00314EE8" w:rsidRPr="00C01274" w:rsidRDefault="00D406CE" w:rsidP="00314EE8">
            <w:pPr>
              <w:pStyle w:val="Akapitzlist"/>
              <w:numPr>
                <w:ilvl w:val="0"/>
                <w:numId w:val="25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7292B51A" w14:textId="77777777" w:rsidR="00314EE8" w:rsidRPr="00C01274" w:rsidRDefault="00D406CE" w:rsidP="00314EE8">
            <w:pPr>
              <w:pStyle w:val="Akapitzlist"/>
              <w:numPr>
                <w:ilvl w:val="0"/>
                <w:numId w:val="25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013AA96D" w14:textId="77777777" w:rsidR="00314EE8" w:rsidRPr="00C01274" w:rsidRDefault="00D406CE" w:rsidP="00314EE8">
            <w:pPr>
              <w:pStyle w:val="Akapitzlist"/>
              <w:numPr>
                <w:ilvl w:val="0"/>
                <w:numId w:val="25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udostępnione.</w:t>
            </w:r>
          </w:p>
          <w:p w14:paraId="42825B31" w14:textId="77777777" w:rsidR="00D406CE" w:rsidRPr="00C01274" w:rsidRDefault="00D406CE" w:rsidP="00314EE8">
            <w:pPr>
              <w:pStyle w:val="Akapitzlist"/>
              <w:numPr>
                <w:ilvl w:val="0"/>
                <w:numId w:val="25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459" w:hanging="459"/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Oświadczam/y, że niniejsza oferta zawiera na stronach nr ....................... informacje stanowiące tajemnicę przedsiębiorstwa w rozumieniu przepisów o zwalczaniu nieuczciwej konkurencji.</w:t>
            </w:r>
          </w:p>
          <w:p w14:paraId="6288B6DA" w14:textId="77777777" w:rsidR="00D81C59" w:rsidRPr="00C01274" w:rsidRDefault="00D81C59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4B5DCFCF" w14:textId="77777777" w:rsidR="00D406CE" w:rsidRPr="00C01274" w:rsidRDefault="00D406CE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</w:tc>
      </w:tr>
      <w:tr w:rsidR="00D406CE" w:rsidRPr="00C01274" w14:paraId="5694DFC3" w14:textId="77777777" w:rsidTr="00231137">
        <w:trPr>
          <w:trHeight w:val="70"/>
        </w:trPr>
        <w:tc>
          <w:tcPr>
            <w:tcW w:w="10065" w:type="dxa"/>
            <w:gridSpan w:val="2"/>
          </w:tcPr>
          <w:p w14:paraId="5CBB197E" w14:textId="77777777" w:rsidR="00D406CE" w:rsidRPr="00C01274" w:rsidRDefault="00D406CE" w:rsidP="00314EE8">
            <w:pPr>
              <w:pStyle w:val="Akapitzlist"/>
              <w:numPr>
                <w:ilvl w:val="0"/>
                <w:numId w:val="23"/>
              </w:numPr>
              <w:spacing w:before="120" w:after="40"/>
              <w:ind w:left="459" w:hanging="425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C01274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D406CE" w:rsidRPr="00C01274" w14:paraId="04CAD608" w14:textId="77777777" w:rsidTr="00231137">
              <w:tc>
                <w:tcPr>
                  <w:tcW w:w="4917" w:type="dxa"/>
                </w:tcPr>
                <w:p w14:paraId="10CDE333" w14:textId="77777777" w:rsidR="00D406CE" w:rsidRPr="00C01274" w:rsidRDefault="00D406CE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4591C8A2" w14:textId="77777777" w:rsidR="00D406CE" w:rsidRPr="00C01274" w:rsidRDefault="00D406CE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D406CE" w:rsidRPr="00C01274" w14:paraId="5BE03339" w14:textId="77777777" w:rsidTr="00231137">
              <w:tc>
                <w:tcPr>
                  <w:tcW w:w="4917" w:type="dxa"/>
                </w:tcPr>
                <w:p w14:paraId="7481A8F3" w14:textId="77777777" w:rsidR="00D406CE" w:rsidRPr="00C01274" w:rsidRDefault="00D406CE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2D3B6D63" w14:textId="77777777" w:rsidR="00D406CE" w:rsidRPr="00C01274" w:rsidRDefault="00D406CE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D406CE" w:rsidRPr="00C01274" w14:paraId="4E5F5D3A" w14:textId="77777777" w:rsidTr="00231137">
              <w:tc>
                <w:tcPr>
                  <w:tcW w:w="4917" w:type="dxa"/>
                </w:tcPr>
                <w:p w14:paraId="4319FDC1" w14:textId="77777777" w:rsidR="00D406CE" w:rsidRPr="00C01274" w:rsidRDefault="00D406CE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5728AC1B" w14:textId="77777777" w:rsidR="00D406CE" w:rsidRPr="00C01274" w:rsidRDefault="00D406CE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D406CE" w:rsidRPr="00C01274" w14:paraId="638F57E1" w14:textId="77777777" w:rsidTr="00231137">
              <w:tc>
                <w:tcPr>
                  <w:tcW w:w="4917" w:type="dxa"/>
                </w:tcPr>
                <w:p w14:paraId="3B88569B" w14:textId="77777777" w:rsidR="00D406CE" w:rsidRPr="00C01274" w:rsidRDefault="00D406CE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786F5EA8" w14:textId="77777777" w:rsidR="00D406CE" w:rsidRPr="00C01274" w:rsidRDefault="00D406CE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D2B2E87" w14:textId="77777777" w:rsidR="00D406CE" w:rsidRPr="00C01274" w:rsidRDefault="00D406CE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4CA4B813" w14:textId="77777777" w:rsidR="00D406CE" w:rsidRPr="00C01274" w:rsidRDefault="00D406CE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6636923B" w14:textId="77777777" w:rsidR="00D406CE" w:rsidRPr="00C01274" w:rsidRDefault="00D406CE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D406CE" w:rsidRPr="00C01274" w14:paraId="56BAAA28" w14:textId="77777777" w:rsidTr="00231137">
        <w:trPr>
          <w:trHeight w:val="241"/>
        </w:trPr>
        <w:tc>
          <w:tcPr>
            <w:tcW w:w="10065" w:type="dxa"/>
            <w:gridSpan w:val="2"/>
            <w:hideMark/>
          </w:tcPr>
          <w:p w14:paraId="28591F1F" w14:textId="77777777" w:rsidR="00D406CE" w:rsidRPr="00C01274" w:rsidRDefault="00D406CE" w:rsidP="00314EE8">
            <w:pPr>
              <w:numPr>
                <w:ilvl w:val="0"/>
                <w:numId w:val="23"/>
              </w:numPr>
              <w:spacing w:after="40"/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7E0BB596" w14:textId="77777777" w:rsidR="00D406CE" w:rsidRPr="00C01274" w:rsidRDefault="00D406CE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224226B7" w14:textId="77777777" w:rsidR="00D406CE" w:rsidRPr="00C01274" w:rsidRDefault="00D406CE" w:rsidP="00231137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5ED4119F" w14:textId="77777777" w:rsidR="00D406CE" w:rsidRPr="00C01274" w:rsidRDefault="00D406CE" w:rsidP="00231137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08B4E41F" w14:textId="77777777" w:rsidR="00D406CE" w:rsidRPr="00C01274" w:rsidRDefault="00D406CE" w:rsidP="00231137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1EA02732" w14:textId="77777777" w:rsidR="00D406CE" w:rsidRPr="00C01274" w:rsidRDefault="00D406CE" w:rsidP="00231137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</w:t>
            </w:r>
          </w:p>
          <w:p w14:paraId="010C69E8" w14:textId="77777777" w:rsidR="00D406CE" w:rsidRPr="00C01274" w:rsidRDefault="00D406CE" w:rsidP="00231137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…………………………………………………………………………………………………………..……</w:t>
            </w:r>
          </w:p>
          <w:p w14:paraId="54479A5C" w14:textId="77777777" w:rsidR="00D406CE" w:rsidRPr="00C01274" w:rsidRDefault="00D406CE" w:rsidP="00231137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59F99449" w14:textId="77777777" w:rsidR="00D406CE" w:rsidRPr="00C01274" w:rsidRDefault="00D406CE" w:rsidP="00231137">
            <w:pPr>
              <w:spacing w:after="40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D406CE" w:rsidRPr="00C01274" w14:paraId="335B2656" w14:textId="77777777" w:rsidTr="00231137">
        <w:trPr>
          <w:trHeight w:val="1677"/>
        </w:trPr>
        <w:tc>
          <w:tcPr>
            <w:tcW w:w="4500" w:type="dxa"/>
            <w:vAlign w:val="bottom"/>
            <w:hideMark/>
          </w:tcPr>
          <w:p w14:paraId="521EA11D" w14:textId="77777777" w:rsidR="00D406CE" w:rsidRPr="00C01274" w:rsidRDefault="00D406CE" w:rsidP="0023113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……………………………………………………….</w:t>
            </w:r>
          </w:p>
          <w:p w14:paraId="7C17B48A" w14:textId="77777777" w:rsidR="00D406CE" w:rsidRPr="00C01274" w:rsidRDefault="00D406CE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Pieczęć Wykonawcy</w:t>
            </w:r>
          </w:p>
        </w:tc>
        <w:tc>
          <w:tcPr>
            <w:tcW w:w="5565" w:type="dxa"/>
            <w:vAlign w:val="bottom"/>
            <w:hideMark/>
          </w:tcPr>
          <w:p w14:paraId="34761EA0" w14:textId="77777777" w:rsidR="00D406CE" w:rsidRPr="00C01274" w:rsidRDefault="00D406CE" w:rsidP="00231137">
            <w:pPr>
              <w:spacing w:after="40"/>
              <w:ind w:left="4680" w:hanging="496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......................................................................................</w:t>
            </w:r>
          </w:p>
          <w:p w14:paraId="3281A9C8" w14:textId="77777777" w:rsidR="00D406CE" w:rsidRPr="00C01274" w:rsidRDefault="00D406CE" w:rsidP="00231137">
            <w:pPr>
              <w:spacing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01274">
              <w:rPr>
                <w:rFonts w:ascii="Arial" w:hAnsi="Arial" w:cs="Arial"/>
                <w:sz w:val="18"/>
                <w:szCs w:val="18"/>
              </w:rPr>
              <w:t>Data i podpis upoważnionego przedstawiciela Wykonawcy</w:t>
            </w:r>
          </w:p>
        </w:tc>
      </w:tr>
    </w:tbl>
    <w:tbl>
      <w:tblPr>
        <w:tblStyle w:val="Tabela-Siatka"/>
        <w:tblW w:w="10173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B7608" w:rsidRPr="00C01274" w14:paraId="1FB2ECD2" w14:textId="77777777" w:rsidTr="002B09CA">
        <w:trPr>
          <w:trHeight w:val="1585"/>
        </w:trPr>
        <w:tc>
          <w:tcPr>
            <w:tcW w:w="10173" w:type="dxa"/>
            <w:shd w:val="pct10" w:color="auto" w:fill="auto"/>
          </w:tcPr>
          <w:p w14:paraId="58B9CAA5" w14:textId="54F3CCC2" w:rsidR="005B7608" w:rsidRPr="00C01274" w:rsidRDefault="00260197" w:rsidP="00231137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lastRenderedPageBreak/>
              <w:br w:type="page"/>
            </w:r>
            <w:r w:rsidR="005B7608" w:rsidRPr="00C01274">
              <w:rPr>
                <w:rFonts w:ascii="Arial" w:eastAsia="Tahoma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02A547" wp14:editId="5A8B678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1920240" cy="868680"/>
                      <wp:effectExtent l="0" t="0" r="3810" b="762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3694E" w14:textId="77777777" w:rsidR="00FE570B" w:rsidRDefault="00FE570B" w:rsidP="005B7608"/>
                                <w:p w14:paraId="5F0BCA73" w14:textId="77777777" w:rsidR="00FE570B" w:rsidRDefault="00FE570B" w:rsidP="005B7608"/>
                                <w:p w14:paraId="62627405" w14:textId="77777777" w:rsidR="00FE570B" w:rsidRDefault="00FE570B" w:rsidP="005B7608"/>
                                <w:p w14:paraId="7609C046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22432D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A427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(pieczęć wykonawcy)</w:t>
                                  </w:r>
                                </w:p>
                                <w:p w14:paraId="1077F808" w14:textId="77777777" w:rsidR="00FE570B" w:rsidRPr="007A427E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2A547" id="Rectangle 9" o:spid="_x0000_s1026" style="position:absolute;left:0;text-align:left;margin-left:14.65pt;margin-top:4.75pt;width:151.2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">
                      <v:textbox inset="0,0,0,0">
                        <w:txbxContent>
                          <w:p w14:paraId="73A3694E" w14:textId="77777777" w:rsidR="00FE570B" w:rsidRDefault="00FE570B" w:rsidP="005B7608"/>
                          <w:p w14:paraId="5F0BCA73" w14:textId="77777777" w:rsidR="00FE570B" w:rsidRDefault="00FE570B" w:rsidP="005B7608"/>
                          <w:p w14:paraId="62627405" w14:textId="77777777" w:rsidR="00FE570B" w:rsidRDefault="00FE570B" w:rsidP="005B7608"/>
                          <w:p w14:paraId="7609C046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F22432D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427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  <w:p w14:paraId="1077F808" w14:textId="77777777" w:rsidR="00FE570B" w:rsidRPr="007A427E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 xml:space="preserve"> Załącznik</w:t>
            </w:r>
            <w:r w:rsidR="005B7608" w:rsidRPr="00C01274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nr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5 </w:t>
            </w:r>
            <w:r w:rsidR="005B7608"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5B7608" w:rsidRPr="00C01274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SIWZ</w:t>
            </w:r>
          </w:p>
          <w:p w14:paraId="6AA00EE1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967C002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3C3DC047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28063C6F" w14:textId="77777777" w:rsidR="005B7608" w:rsidRPr="00C01274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2494399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7608" w:rsidRPr="00C01274" w14:paraId="001DCD7B" w14:textId="77777777" w:rsidTr="002B09CA">
        <w:tc>
          <w:tcPr>
            <w:tcW w:w="10173" w:type="dxa"/>
            <w:shd w:val="pct10" w:color="auto" w:fill="auto"/>
            <w:vAlign w:val="center"/>
          </w:tcPr>
          <w:p w14:paraId="2E33FC85" w14:textId="77777777" w:rsidR="005B7608" w:rsidRPr="00C01274" w:rsidRDefault="005B7608" w:rsidP="0023113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B6B580E" w14:textId="77777777" w:rsidR="005B7608" w:rsidRPr="00C01274" w:rsidRDefault="005B7608" w:rsidP="00851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składane na podstawie</w:t>
            </w:r>
            <w:r w:rsidR="00D27202" w:rsidRPr="00C01274">
              <w:rPr>
                <w:rFonts w:ascii="Arial" w:hAnsi="Arial" w:cs="Arial"/>
                <w:b/>
                <w:sz w:val="20"/>
                <w:szCs w:val="20"/>
              </w:rPr>
              <w:t xml:space="preserve"> §17 ust 2 </w:t>
            </w:r>
            <w:r w:rsidR="00D27202" w:rsidRPr="00C01274">
              <w:rPr>
                <w:rFonts w:ascii="Arial" w:hAnsi="Arial" w:cs="Arial"/>
                <w:b/>
                <w:color w:val="000000"/>
                <w:sz w:val="20"/>
                <w:szCs w:val="20"/>
              </w:rPr>
              <w:t>Regulaminu udzielania zamówień publicznych sektorowych podprogowych obowiązujący w Pomorskiej Kolei Metropolitalnej S.A.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B7608" w:rsidRPr="00C01274" w14:paraId="637BE8E8" w14:textId="77777777" w:rsidTr="002B09CA">
        <w:tblPrEx>
          <w:shd w:val="clear" w:color="auto" w:fill="auto"/>
        </w:tblPrEx>
        <w:trPr>
          <w:trHeight w:val="557"/>
        </w:trPr>
        <w:tc>
          <w:tcPr>
            <w:tcW w:w="10173" w:type="dxa"/>
            <w:vAlign w:val="center"/>
          </w:tcPr>
          <w:p w14:paraId="1260AA99" w14:textId="77777777" w:rsidR="005B7608" w:rsidRPr="00C01274" w:rsidRDefault="005B7608" w:rsidP="00231137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Przystępując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Pr="00C01274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postępowania</w:t>
            </w:r>
            <w:r w:rsidRPr="00C01274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  <w:p w14:paraId="217D6AEE" w14:textId="42F8727F" w:rsidR="005B7608" w:rsidRPr="00C01274" w:rsidRDefault="005139DE" w:rsidP="00D27202">
            <w:pPr>
              <w:pStyle w:val="Bezodstpw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 xml:space="preserve">Dostawę fabrycznie nowych samochodów </w:t>
            </w:r>
            <w:r w:rsidRPr="00997FD8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dla Pomorskiej Kolei Metropolitalnej Spółk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i Akcyjnej z siedzibą w Gdańsku</w:t>
            </w:r>
          </w:p>
        </w:tc>
      </w:tr>
      <w:tr w:rsidR="005B7608" w:rsidRPr="00C01274" w14:paraId="069343A1" w14:textId="77777777" w:rsidTr="002B09CA">
        <w:tblPrEx>
          <w:shd w:val="clear" w:color="auto" w:fill="auto"/>
        </w:tblPrEx>
        <w:tc>
          <w:tcPr>
            <w:tcW w:w="10173" w:type="dxa"/>
          </w:tcPr>
          <w:p w14:paraId="23A30465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</w:pPr>
          </w:p>
          <w:p w14:paraId="3FEC50B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  <w:t>Działając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</w:t>
            </w:r>
            <w:r w:rsidRPr="00C01274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imieniu</w:t>
            </w:r>
            <w:r w:rsidRPr="00C01274">
              <w:rPr>
                <w:rFonts w:ascii="Arial" w:eastAsia="Calibri" w:hAnsi="Arial" w:cs="Arial"/>
                <w:b/>
                <w:bCs/>
                <w:spacing w:val="-31"/>
                <w:sz w:val="20"/>
                <w:szCs w:val="20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Wykonawcy:</w:t>
            </w:r>
          </w:p>
          <w:p w14:paraId="67E03A0A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C01274"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  <w:t xml:space="preserve"> </w:t>
            </w:r>
          </w:p>
          <w:p w14:paraId="201F8420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</w:p>
          <w:p w14:paraId="741C8814" w14:textId="77777777" w:rsidR="005B7608" w:rsidRPr="00C01274" w:rsidRDefault="002B09CA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="005B7608" w:rsidRPr="00C01274"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  <w:t xml:space="preserve">              </w:t>
            </w:r>
          </w:p>
          <w:p w14:paraId="059D59E9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</w:pP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(podać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nazwę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i</w:t>
            </w:r>
            <w:r w:rsidRPr="00C01274">
              <w:rPr>
                <w:rFonts w:ascii="Arial" w:eastAsia="Calibri" w:hAnsi="Arial" w:cs="Arial"/>
                <w:b/>
                <w:bCs/>
                <w:spacing w:val="-8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adres</w:t>
            </w:r>
            <w:r w:rsidRPr="00C01274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C01274"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  <w:t>Wykonawcy)</w:t>
            </w:r>
          </w:p>
          <w:p w14:paraId="008EEFD4" w14:textId="77777777" w:rsidR="005B7608" w:rsidRPr="00C01274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</w:tr>
      <w:tr w:rsidR="005B7608" w:rsidRPr="00C01274" w14:paraId="4C5775C8" w14:textId="77777777" w:rsidTr="002B09CA">
        <w:tblPrEx>
          <w:shd w:val="clear" w:color="auto" w:fill="auto"/>
        </w:tblPrEx>
        <w:tc>
          <w:tcPr>
            <w:tcW w:w="10173" w:type="dxa"/>
          </w:tcPr>
          <w:p w14:paraId="5A962006" w14:textId="77777777" w:rsidR="005B7608" w:rsidRPr="00C01274" w:rsidRDefault="005B7608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SPEŁNIENIA WARUNKÓW UDZIAŁU W POSTEPOWANIU</w:t>
            </w:r>
          </w:p>
        </w:tc>
      </w:tr>
      <w:tr w:rsidR="005B7608" w:rsidRPr="00C01274" w14:paraId="0E0066AB" w14:textId="77777777" w:rsidTr="002B09CA">
        <w:tblPrEx>
          <w:shd w:val="clear" w:color="auto" w:fill="auto"/>
        </w:tblPrEx>
        <w:trPr>
          <w:trHeight w:val="2478"/>
        </w:trPr>
        <w:tc>
          <w:tcPr>
            <w:tcW w:w="10173" w:type="dxa"/>
          </w:tcPr>
          <w:p w14:paraId="524E4DF3" w14:textId="77777777" w:rsidR="005B7608" w:rsidRPr="00C01274" w:rsidRDefault="005B7608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21114A62" w14:textId="77777777" w:rsidR="005B7608" w:rsidRPr="00C01274" w:rsidRDefault="005B7608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5F42AE" w14:textId="77777777" w:rsidR="005B7608" w:rsidRPr="00C01274" w:rsidRDefault="005B7608" w:rsidP="00231137">
            <w:pPr>
              <w:ind w:right="7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pacing w:val="-1"/>
                <w:sz w:val="20"/>
                <w:szCs w:val="20"/>
              </w:rPr>
              <w:t>Spełniam warunki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udziału w postępowaniu określone przez zamawiającego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748DE613" w14:textId="77777777" w:rsidR="005B7608" w:rsidRPr="00C01274" w:rsidRDefault="005B7608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2C0511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6F32E94" w14:textId="77777777" w:rsidR="002B09CA" w:rsidRPr="00C01274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5A4EB417" w14:textId="77777777" w:rsidR="005B7608" w:rsidRPr="00C01274" w:rsidRDefault="005B7608" w:rsidP="008513C2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85FBC69" w14:textId="77777777" w:rsidR="005B7608" w:rsidRPr="00C01274" w:rsidRDefault="005B7608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7202" w:rsidRPr="00C012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……………………………………………. </w:t>
            </w:r>
          </w:p>
          <w:p w14:paraId="2BCBCAC2" w14:textId="77777777" w:rsidR="005B7608" w:rsidRPr="00C01274" w:rsidRDefault="00D27202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miejscowość, data</w:t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5B7608" w:rsidRPr="00C01274">
              <w:rPr>
                <w:rFonts w:ascii="Arial" w:hAnsi="Arial" w:cs="Arial"/>
                <w:i/>
                <w:sz w:val="20"/>
                <w:szCs w:val="20"/>
              </w:rPr>
              <w:t>czytelny podpis (imię i nazwisko)</w:t>
            </w:r>
          </w:p>
          <w:p w14:paraId="442E3A4F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>lub podpis wraz z pieczątką wykonawcy lub osoby właściwie do tego upoważnionej</w:t>
            </w:r>
          </w:p>
          <w:p w14:paraId="3C7FCDA1" w14:textId="77777777" w:rsidR="008513C2" w:rsidRPr="00C01274" w:rsidRDefault="008513C2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C01274" w14:paraId="0C84364F" w14:textId="77777777" w:rsidTr="002B09CA">
        <w:tblPrEx>
          <w:shd w:val="clear" w:color="auto" w:fill="auto"/>
        </w:tblPrEx>
        <w:trPr>
          <w:trHeight w:val="535"/>
        </w:trPr>
        <w:tc>
          <w:tcPr>
            <w:tcW w:w="10173" w:type="dxa"/>
          </w:tcPr>
          <w:p w14:paraId="406F650B" w14:textId="77777777" w:rsidR="002B09CA" w:rsidRPr="00C01274" w:rsidRDefault="002B09CA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PRZESŁANEK WYKLUCZENIA Z POSTĘPOWANIA</w:t>
            </w:r>
          </w:p>
        </w:tc>
      </w:tr>
      <w:tr w:rsidR="002B09CA" w:rsidRPr="00C01274" w14:paraId="77FB2DD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472429F9" w14:textId="77777777" w:rsidR="002B09CA" w:rsidRPr="00C01274" w:rsidRDefault="002B09CA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516B14EA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0E3E96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183B159" w14:textId="77777777" w:rsidR="002B09CA" w:rsidRPr="00C01274" w:rsidRDefault="002B09CA" w:rsidP="00231137">
            <w:pPr>
              <w:tabs>
                <w:tab w:val="left" w:pos="9000"/>
              </w:tabs>
              <w:overflowPunct w:val="0"/>
              <w:autoSpaceDE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</w:t>
            </w:r>
            <w:r w:rsidRPr="00C01274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C01274">
              <w:rPr>
                <w:rFonts w:ascii="Arial" w:hAnsi="Arial" w:cs="Arial"/>
                <w:b/>
                <w:iCs/>
                <w:sz w:val="20"/>
                <w:szCs w:val="22"/>
              </w:rPr>
              <w:t>oraz ust. 2 pkt. 1 – 7 Regulaminu.</w:t>
            </w:r>
          </w:p>
          <w:p w14:paraId="3437674B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C82786C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45293D9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EFECE70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0427A08" w14:textId="77777777" w:rsidR="002B09CA" w:rsidRPr="00C01274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1502222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A3A1FAF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32DE60A9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182F0884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5F66709D" w14:textId="77777777" w:rsidR="002B09CA" w:rsidRPr="00C01274" w:rsidRDefault="002B09CA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C01274" w14:paraId="10FC4083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7A1BA0FF" w14:textId="77777777" w:rsidR="002B09CA" w:rsidRPr="00C01274" w:rsidRDefault="002B09CA" w:rsidP="00231137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lastRenderedPageBreak/>
              <w:t>*Nie wypełniać jeśli nie dotyczy</w:t>
            </w:r>
          </w:p>
        </w:tc>
      </w:tr>
      <w:tr w:rsidR="002B09CA" w:rsidRPr="00C01274" w14:paraId="08490CB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3843AE64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61323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*Zachodzą w stosunku do mnie podstawy wykluczenia z postępowania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§15 ust…………..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Regulaminu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(podać mającą zastosowanie podstawę wykluczenia spośród wymienionych w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 ust. 1 pkt 2-3, 5-9 lub ust. 2 Regulaminu).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Jednocześnie oświadczam, że w związku z ww. okolicznością, na podstawie </w:t>
            </w:r>
            <w:r w:rsidRPr="00C01274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>15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ust. 5 Regulaminu podjąłem następujące środki naprawcze: ……………………………..…………………………….</w:t>
            </w:r>
          </w:p>
          <w:p w14:paraId="0D98F345" w14:textId="77777777" w:rsidR="002B09CA" w:rsidRPr="00C01274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………...…………………………………..</w:t>
            </w:r>
          </w:p>
          <w:p w14:paraId="3FB9517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...……..…………………...........…………</w:t>
            </w:r>
          </w:p>
          <w:p w14:paraId="4377334C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4EF7C81F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12C51B1E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EADF6D0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2E243C8" w14:textId="77777777" w:rsidR="002B09CA" w:rsidRPr="00C01274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D4F2EAB" w14:textId="77777777" w:rsidR="002B09CA" w:rsidRPr="00C01274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01BE15E4" w14:textId="77777777" w:rsidR="002B09CA" w:rsidRPr="00C01274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745A6F0B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4C62E113" w14:textId="77777777" w:rsidR="002B09CA" w:rsidRPr="00C01274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08616BD9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C73246C" w14:textId="77777777" w:rsidR="002B09CA" w:rsidRPr="00C01274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B7608" w:rsidRPr="00C01274" w14:paraId="79EA3BA0" w14:textId="77777777" w:rsidTr="002B09CA">
        <w:tblPrEx>
          <w:shd w:val="clear" w:color="auto" w:fill="auto"/>
        </w:tblPrEx>
        <w:trPr>
          <w:trHeight w:val="489"/>
        </w:trPr>
        <w:tc>
          <w:tcPr>
            <w:tcW w:w="10173" w:type="dxa"/>
          </w:tcPr>
          <w:p w14:paraId="757A8FC4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PODANYCH INFORMACJI</w:t>
            </w:r>
          </w:p>
        </w:tc>
      </w:tr>
      <w:tr w:rsidR="005B7608" w:rsidRPr="00C01274" w14:paraId="3EF6CFE6" w14:textId="77777777" w:rsidTr="002B09CA">
        <w:trPr>
          <w:trHeight w:val="2374"/>
        </w:trPr>
        <w:tc>
          <w:tcPr>
            <w:tcW w:w="10173" w:type="dxa"/>
            <w:tcBorders>
              <w:bottom w:val="single" w:sz="4" w:space="0" w:color="auto"/>
            </w:tcBorders>
          </w:tcPr>
          <w:p w14:paraId="29FE58D8" w14:textId="77777777" w:rsidR="005B7608" w:rsidRPr="00C01274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1DA329B7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178423C1" w14:textId="77777777" w:rsidR="005B7608" w:rsidRPr="00C01274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5C6786" w14:textId="77777777" w:rsidR="00D27202" w:rsidRPr="00C01274" w:rsidRDefault="00D27202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FC534D" w14:textId="77777777" w:rsidR="00D27202" w:rsidRPr="00C01274" w:rsidRDefault="00D27202" w:rsidP="00D27202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D147FB9" w14:textId="77777777" w:rsidR="00D27202" w:rsidRPr="00C01274" w:rsidRDefault="00D27202" w:rsidP="00D27202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</w:r>
            <w:r w:rsidRPr="00C01274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2674B260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65EBE25E" w14:textId="77777777" w:rsidR="00D27202" w:rsidRPr="00C01274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01274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255813A8" w14:textId="77777777" w:rsidR="005B7608" w:rsidRPr="00C01274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1D92896B" w14:textId="77777777" w:rsidR="0041294B" w:rsidRPr="00C01274" w:rsidRDefault="0041294B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9AE7FB3" w14:textId="77777777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C01274">
        <w:rPr>
          <w:rFonts w:ascii="Arial" w:hAnsi="Arial" w:cs="Arial"/>
          <w:b/>
          <w:sz w:val="20"/>
          <w:szCs w:val="20"/>
        </w:rPr>
        <w:br w:type="page"/>
      </w:r>
    </w:p>
    <w:p w14:paraId="74A20357" w14:textId="504D3E30" w:rsidR="00E811B6" w:rsidRPr="00C01274" w:rsidRDefault="00E811B6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066723BC" w14:textId="77777777" w:rsidR="002D7433" w:rsidRPr="00C01274" w:rsidRDefault="002D7433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</w:p>
    <w:p w14:paraId="3DD291FA" w14:textId="4286AA48" w:rsidR="003140F3" w:rsidRPr="00C01274" w:rsidRDefault="00114F15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</w:rPr>
      </w:pPr>
      <w:r w:rsidRPr="00C01274">
        <w:rPr>
          <w:rFonts w:ascii="Arial" w:hAnsi="Arial" w:cs="Arial"/>
          <w:b/>
          <w:sz w:val="22"/>
        </w:rPr>
        <w:t xml:space="preserve">Załącznik nr </w:t>
      </w:r>
      <w:r w:rsidR="005139DE">
        <w:rPr>
          <w:rFonts w:ascii="Arial" w:hAnsi="Arial" w:cs="Arial"/>
          <w:b/>
          <w:sz w:val="22"/>
        </w:rPr>
        <w:t>6</w:t>
      </w:r>
      <w:r w:rsidR="003140F3" w:rsidRPr="00C01274">
        <w:rPr>
          <w:rFonts w:ascii="Arial" w:hAnsi="Arial" w:cs="Arial"/>
          <w:b/>
          <w:sz w:val="22"/>
        </w:rPr>
        <w:t xml:space="preserve"> do SIWZ</w:t>
      </w:r>
    </w:p>
    <w:p w14:paraId="523703E1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4624" behindDoc="0" locked="0" layoutInCell="1" allowOverlap="1" wp14:anchorId="17893181" wp14:editId="053CE2E8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A4AAD" w14:textId="77777777" w:rsidR="00FE570B" w:rsidRDefault="00FE570B" w:rsidP="003140F3"/>
                          <w:p w14:paraId="696FC502" w14:textId="77777777" w:rsidR="00FE570B" w:rsidRDefault="00FE570B" w:rsidP="003140F3"/>
                          <w:p w14:paraId="7FE5C8CC" w14:textId="77777777" w:rsidR="00FE570B" w:rsidRDefault="00FE570B" w:rsidP="003140F3"/>
                          <w:p w14:paraId="2D55299B" w14:textId="77777777" w:rsidR="00FE570B" w:rsidRDefault="00FE570B" w:rsidP="003140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3729DD93" w14:textId="77777777" w:rsidR="00FE570B" w:rsidRPr="00FD2CB4" w:rsidRDefault="00FE570B" w:rsidP="003140F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(pieczęć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udostępniającego</w:t>
                            </w: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89318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margin-left:1.55pt;margin-top:1.4pt;width:149.85pt;height:60.8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Boq2Xw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78DA4AAD" w14:textId="77777777" w:rsidR="00FE570B" w:rsidRDefault="00FE570B" w:rsidP="003140F3"/>
                    <w:p w14:paraId="696FC502" w14:textId="77777777" w:rsidR="00FE570B" w:rsidRDefault="00FE570B" w:rsidP="003140F3"/>
                    <w:p w14:paraId="7FE5C8CC" w14:textId="77777777" w:rsidR="00FE570B" w:rsidRDefault="00FE570B" w:rsidP="003140F3"/>
                    <w:p w14:paraId="2D55299B" w14:textId="77777777" w:rsidR="00FE570B" w:rsidRDefault="00FE570B" w:rsidP="003140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3729DD93" w14:textId="77777777" w:rsidR="00FE570B" w:rsidRPr="00FD2CB4" w:rsidRDefault="00FE570B" w:rsidP="003140F3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(pieczęć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udostępniającego</w:t>
                      </w: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39CA356" w14:textId="77777777" w:rsidR="003140F3" w:rsidRPr="00C01274" w:rsidRDefault="003140F3" w:rsidP="003140F3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4B32D07D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77538BA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70E384C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279297D9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3DD82A50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28DC07AB" w14:textId="77777777" w:rsidR="003140F3" w:rsidRPr="00C01274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sz w:val="20"/>
          <w:szCs w:val="22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Zobowiązanie </w:t>
      </w:r>
      <w:r w:rsidRPr="00C01274">
        <w:rPr>
          <w:rFonts w:ascii="Arial" w:hAnsi="Arial" w:cs="Arial"/>
          <w:b/>
          <w:sz w:val="20"/>
          <w:szCs w:val="22"/>
        </w:rPr>
        <w:t>podmiotów trzecich do oddania do dyspozycji Wykonawcy niezbędnych zasobów na okres korzystania z nich przy wykonywaniu zamówienia</w:t>
      </w:r>
    </w:p>
    <w:p w14:paraId="1C1F0556" w14:textId="77777777" w:rsidR="003140F3" w:rsidRPr="00C01274" w:rsidRDefault="003140F3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D1C8264" w14:textId="77777777" w:rsidR="00182388" w:rsidRPr="00C01274" w:rsidRDefault="00182388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9C32179" w14:textId="5E3F77FB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</w:t>
      </w:r>
      <w:r w:rsidR="00114F15" w:rsidRPr="00C01274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  <w:r w:rsidR="005139DE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>„</w:t>
      </w:r>
      <w:r w:rsidR="005139DE">
        <w:rPr>
          <w:rFonts w:ascii="Arial" w:hAnsi="Arial" w:cs="Arial"/>
          <w:b/>
          <w:bCs/>
          <w:iCs/>
          <w:sz w:val="20"/>
          <w:szCs w:val="20"/>
          <w:lang w:eastAsia="x-none"/>
        </w:rPr>
        <w:t xml:space="preserve">Dostawę fabrycznie nowych samochodów </w:t>
      </w:r>
      <w:r w:rsidR="005139DE" w:rsidRPr="00997FD8">
        <w:rPr>
          <w:rFonts w:ascii="Arial" w:hAnsi="Arial" w:cs="Arial"/>
          <w:b/>
          <w:bCs/>
          <w:iCs/>
          <w:sz w:val="20"/>
          <w:szCs w:val="20"/>
          <w:lang w:eastAsia="x-none"/>
        </w:rPr>
        <w:t>dla Pomorskiej Kolei Metropolitalnej Spółk</w:t>
      </w:r>
      <w:r w:rsidR="005139DE">
        <w:rPr>
          <w:rFonts w:ascii="Arial" w:hAnsi="Arial" w:cs="Arial"/>
          <w:b/>
          <w:bCs/>
          <w:iCs/>
          <w:sz w:val="20"/>
          <w:szCs w:val="20"/>
          <w:lang w:eastAsia="x-none"/>
        </w:rPr>
        <w:t>i Akcyjnej z siedzibą w Gdańsku”</w:t>
      </w:r>
    </w:p>
    <w:p w14:paraId="4DE81591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B904A32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 xml:space="preserve">Działając w imieniu …………………………. zobowiązuje się do oddania do dyspozycji dla Wykonawcy ……………………………………. biorącego udział w przedmiotowym postępowaniu swoich zasobów </w:t>
      </w:r>
      <w:r w:rsidR="00E811B6" w:rsidRPr="00C01274">
        <w:rPr>
          <w:rFonts w:ascii="Arial" w:hAnsi="Arial" w:cs="Arial"/>
          <w:sz w:val="20"/>
          <w:szCs w:val="22"/>
        </w:rPr>
        <w:t>na zasadzie</w:t>
      </w:r>
      <w:r w:rsidRPr="00C01274">
        <w:rPr>
          <w:rFonts w:ascii="Arial" w:hAnsi="Arial" w:cs="Arial"/>
          <w:sz w:val="20"/>
          <w:szCs w:val="22"/>
        </w:rPr>
        <w:t xml:space="preserve"> </w:t>
      </w:r>
      <w:r w:rsidR="005F422E" w:rsidRPr="00C01274">
        <w:rPr>
          <w:rFonts w:ascii="Arial" w:hAnsi="Arial" w:cs="Arial"/>
          <w:sz w:val="20"/>
          <w:szCs w:val="22"/>
        </w:rPr>
        <w:t>§ 18</w:t>
      </w:r>
      <w:r w:rsidRPr="00C01274">
        <w:rPr>
          <w:rFonts w:ascii="Arial" w:hAnsi="Arial" w:cs="Arial"/>
          <w:sz w:val="20"/>
          <w:szCs w:val="22"/>
        </w:rPr>
        <w:t xml:space="preserve"> Regulaminu, w następującym zakresie: …………</w:t>
      </w:r>
      <w:r w:rsidR="00182388" w:rsidRPr="00C01274">
        <w:rPr>
          <w:rFonts w:ascii="Arial" w:hAnsi="Arial" w:cs="Arial"/>
          <w:sz w:val="20"/>
          <w:szCs w:val="22"/>
        </w:rPr>
        <w:t>……………………………………</w:t>
      </w:r>
    </w:p>
    <w:p w14:paraId="497B36EE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16F72F57" w14:textId="77777777" w:rsidR="003140F3" w:rsidRPr="00C01274" w:rsidRDefault="003140F3" w:rsidP="003140F3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Jednocześnie wskazuje, iż:</w:t>
      </w:r>
    </w:p>
    <w:p w14:paraId="23DFDF25" w14:textId="77777777" w:rsidR="003140F3" w:rsidRPr="00C01274" w:rsidRDefault="003140F3" w:rsidP="003140F3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Sposób wykorzystania w/w zasobów, przez Wykonawcę, przy wykonywaniu zamówienia będzie następujący: …………………………………………………….……..…………………</w:t>
      </w:r>
    </w:p>
    <w:p w14:paraId="5E804D4E" w14:textId="77777777" w:rsidR="005C54E1" w:rsidRPr="00C01274" w:rsidRDefault="005C54E1" w:rsidP="005C54E1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Charakter stosunku, jaki będzie łączył nas z Wykonawcą, będzie następujący:…………………………………………………………………………………………</w:t>
      </w:r>
    </w:p>
    <w:p w14:paraId="7B229262" w14:textId="77777777" w:rsidR="00D573D4" w:rsidRPr="00C01274" w:rsidRDefault="003140F3" w:rsidP="005C54E1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Zakres i okres naszego udziału przy wykonywaniu przedmiotowego zamówienia, będzie następujący:………………………………………………………………………………………….</w:t>
      </w:r>
    </w:p>
    <w:p w14:paraId="7856ACC3" w14:textId="77777777" w:rsidR="005F422E" w:rsidRPr="00C01274" w:rsidRDefault="00E7133E" w:rsidP="003140F3">
      <w:pPr>
        <w:numPr>
          <w:ilvl w:val="6"/>
          <w:numId w:val="6"/>
        </w:numPr>
        <w:spacing w:before="200" w:after="20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2"/>
        </w:rPr>
      </w:pPr>
      <w:r w:rsidRPr="00C01274">
        <w:rPr>
          <w:rFonts w:ascii="Arial" w:hAnsi="Arial" w:cs="Arial"/>
          <w:sz w:val="20"/>
          <w:szCs w:val="22"/>
        </w:rPr>
        <w:t>Będziemy</w:t>
      </w:r>
      <w:r w:rsidR="005F422E" w:rsidRPr="00C01274">
        <w:rPr>
          <w:rFonts w:ascii="Arial" w:hAnsi="Arial" w:cs="Arial"/>
          <w:sz w:val="20"/>
          <w:szCs w:val="22"/>
        </w:rPr>
        <w:t xml:space="preserve"> </w:t>
      </w:r>
      <w:r w:rsidRPr="00C01274">
        <w:rPr>
          <w:rFonts w:ascii="Arial" w:hAnsi="Arial" w:cs="Arial"/>
          <w:sz w:val="20"/>
          <w:szCs w:val="22"/>
        </w:rPr>
        <w:t>r</w:t>
      </w:r>
      <w:r w:rsidR="005F422E" w:rsidRPr="00C01274">
        <w:rPr>
          <w:rFonts w:ascii="Arial" w:hAnsi="Arial" w:cs="Arial"/>
          <w:sz w:val="20"/>
          <w:szCs w:val="22"/>
        </w:rPr>
        <w:t>ealiz</w:t>
      </w:r>
      <w:r w:rsidRPr="00C01274">
        <w:rPr>
          <w:rFonts w:ascii="Arial" w:hAnsi="Arial" w:cs="Arial"/>
          <w:sz w:val="20"/>
          <w:szCs w:val="22"/>
        </w:rPr>
        <w:t>ować</w:t>
      </w:r>
      <w:r w:rsidR="005F422E" w:rsidRPr="00C01274">
        <w:rPr>
          <w:rFonts w:ascii="Arial" w:hAnsi="Arial" w:cs="Arial"/>
          <w:sz w:val="20"/>
          <w:szCs w:val="22"/>
        </w:rPr>
        <w:t xml:space="preserve"> </w:t>
      </w:r>
      <w:r w:rsidR="00DC2EA2" w:rsidRPr="00C01274">
        <w:rPr>
          <w:rFonts w:ascii="Arial" w:hAnsi="Arial" w:cs="Arial"/>
          <w:sz w:val="20"/>
          <w:szCs w:val="22"/>
        </w:rPr>
        <w:t>usługi, których</w:t>
      </w:r>
      <w:r w:rsidR="005F422E" w:rsidRPr="00C01274">
        <w:rPr>
          <w:rFonts w:ascii="Arial" w:hAnsi="Arial" w:cs="Arial"/>
          <w:sz w:val="20"/>
          <w:szCs w:val="22"/>
        </w:rPr>
        <w:t xml:space="preserve"> dotyczą</w:t>
      </w:r>
      <w:r w:rsidR="00DC2EA2" w:rsidRPr="00C01274">
        <w:rPr>
          <w:rFonts w:ascii="Arial" w:hAnsi="Arial" w:cs="Arial"/>
          <w:sz w:val="20"/>
          <w:szCs w:val="22"/>
        </w:rPr>
        <w:t xml:space="preserve"> ww. zasoby.</w:t>
      </w:r>
    </w:p>
    <w:p w14:paraId="302EBC16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sz w:val="20"/>
          <w:szCs w:val="22"/>
          <w:lang w:eastAsia="ar-SA"/>
        </w:rPr>
      </w:pPr>
    </w:p>
    <w:p w14:paraId="0BF26C97" w14:textId="77777777" w:rsidR="003140F3" w:rsidRPr="00C01274" w:rsidRDefault="00182388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C01274">
        <w:rPr>
          <w:rFonts w:ascii="Arial" w:hAnsi="Arial" w:cs="Arial"/>
          <w:b/>
          <w:sz w:val="20"/>
          <w:szCs w:val="22"/>
          <w:lang w:eastAsia="ar-SA"/>
        </w:rPr>
        <w:t xml:space="preserve">UWAGA: </w:t>
      </w:r>
      <w:r w:rsidR="003140F3" w:rsidRPr="00C01274">
        <w:rPr>
          <w:rFonts w:ascii="Arial" w:hAnsi="Arial" w:cs="Arial"/>
          <w:sz w:val="20"/>
          <w:szCs w:val="22"/>
          <w:lang w:eastAsia="ar-SA"/>
        </w:rPr>
        <w:t xml:space="preserve">zobowiązanie </w:t>
      </w:r>
      <w:r w:rsidR="003140F3" w:rsidRPr="00C01274">
        <w:rPr>
          <w:rFonts w:ascii="Arial" w:hAnsi="Arial" w:cs="Arial"/>
          <w:sz w:val="20"/>
          <w:szCs w:val="22"/>
        </w:rPr>
        <w:t xml:space="preserve">podmiotów trzecich do oddania do dyspozycji Wykonawcy niezbędnych zasobów na potrzeby wykonania zamówienia musi być złożone </w:t>
      </w:r>
      <w:r w:rsidR="005C54E1" w:rsidRPr="00C01274">
        <w:rPr>
          <w:rFonts w:ascii="Arial" w:hAnsi="Arial" w:cs="Arial"/>
          <w:sz w:val="20"/>
          <w:szCs w:val="22"/>
          <w:u w:val="single"/>
        </w:rPr>
        <w:t xml:space="preserve">wraz z ofertą </w:t>
      </w:r>
      <w:r w:rsidR="003140F3" w:rsidRPr="00C01274">
        <w:rPr>
          <w:rFonts w:ascii="Arial" w:hAnsi="Arial" w:cs="Arial"/>
          <w:sz w:val="20"/>
          <w:szCs w:val="22"/>
          <w:u w:val="single"/>
        </w:rPr>
        <w:t>w oryginale</w:t>
      </w:r>
      <w:r w:rsidR="003140F3" w:rsidRPr="00C01274">
        <w:rPr>
          <w:rFonts w:ascii="Arial" w:hAnsi="Arial" w:cs="Arial"/>
          <w:sz w:val="20"/>
          <w:szCs w:val="22"/>
        </w:rPr>
        <w:t>.</w:t>
      </w:r>
    </w:p>
    <w:p w14:paraId="6E3C931A" w14:textId="77777777" w:rsidR="003140F3" w:rsidRPr="00C01274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24E439C5" w14:textId="77777777" w:rsidR="001F3207" w:rsidRPr="00C01274" w:rsidRDefault="001F3207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6288EEA4" w14:textId="77777777" w:rsidR="001F3207" w:rsidRPr="00C01274" w:rsidRDefault="001F3207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3A37ECA2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0E7DE1A4" w14:textId="77777777" w:rsidR="001F3207" w:rsidRPr="00C01274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0E45FB71" w14:textId="77777777" w:rsidR="001F3207" w:rsidRPr="00C01274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2DCBCDA2" w14:textId="77777777" w:rsidR="001F3207" w:rsidRPr="00C01274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7E9C8070" w14:textId="77777777" w:rsidR="001F3207" w:rsidRPr="00C01274" w:rsidRDefault="001F3207" w:rsidP="001F320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 </w:t>
      </w:r>
    </w:p>
    <w:p w14:paraId="54F8388E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519E80C4" w14:textId="77777777" w:rsidR="003140F3" w:rsidRPr="00C01274" w:rsidRDefault="003140F3" w:rsidP="003140F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48BECF98" w14:textId="77777777" w:rsidR="00DA194F" w:rsidRPr="00C01274" w:rsidRDefault="00DA194F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2"/>
          <w:szCs w:val="22"/>
          <w:lang w:eastAsia="ar-SA"/>
        </w:rPr>
      </w:pPr>
      <w:r w:rsidRPr="00C01274">
        <w:rPr>
          <w:rFonts w:ascii="Arial" w:hAnsi="Arial" w:cs="Arial"/>
          <w:sz w:val="22"/>
          <w:szCs w:val="22"/>
          <w:lang w:eastAsia="ar-SA"/>
        </w:rPr>
        <w:br w:type="page"/>
      </w:r>
    </w:p>
    <w:p w14:paraId="5B2EE5BD" w14:textId="77777777" w:rsidR="001F3207" w:rsidRPr="00C01274" w:rsidRDefault="001F3207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  <w:szCs w:val="22"/>
          <w:lang w:eastAsia="ar-SA"/>
        </w:rPr>
      </w:pPr>
    </w:p>
    <w:p w14:paraId="3130769A" w14:textId="223A2E20" w:rsidR="00E55D29" w:rsidRPr="00C01274" w:rsidRDefault="00DA194F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b/>
          <w:sz w:val="22"/>
          <w:szCs w:val="22"/>
          <w:lang w:eastAsia="ar-SA"/>
        </w:rPr>
        <w:t xml:space="preserve">Załącznik nr </w:t>
      </w:r>
      <w:r w:rsidR="005139DE">
        <w:rPr>
          <w:rFonts w:ascii="Arial" w:hAnsi="Arial" w:cs="Arial"/>
          <w:b/>
          <w:sz w:val="22"/>
          <w:szCs w:val="22"/>
          <w:lang w:eastAsia="ar-SA"/>
        </w:rPr>
        <w:t>7</w:t>
      </w:r>
      <w:r w:rsidRPr="00C01274">
        <w:rPr>
          <w:rFonts w:ascii="Arial" w:hAnsi="Arial" w:cs="Arial"/>
          <w:b/>
          <w:sz w:val="22"/>
          <w:szCs w:val="22"/>
          <w:lang w:eastAsia="ar-SA"/>
        </w:rPr>
        <w:t xml:space="preserve"> do SIWZ</w:t>
      </w:r>
    </w:p>
    <w:p w14:paraId="2B42BDD9" w14:textId="77777777" w:rsidR="00182388" w:rsidRPr="00C01274" w:rsidRDefault="00182388" w:rsidP="00182388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C0127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0BD984DF" wp14:editId="32CB2765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01F2" w14:textId="77777777" w:rsidR="00FE570B" w:rsidRDefault="00FE570B" w:rsidP="00182388"/>
                          <w:p w14:paraId="19437EBA" w14:textId="77777777" w:rsidR="00FE570B" w:rsidRDefault="00FE570B" w:rsidP="00182388"/>
                          <w:p w14:paraId="4D6168EE" w14:textId="77777777" w:rsidR="00FE570B" w:rsidRDefault="00FE570B" w:rsidP="00182388"/>
                          <w:p w14:paraId="2D03579E" w14:textId="77777777" w:rsidR="00FE570B" w:rsidRDefault="00FE570B" w:rsidP="0018238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7445041D" w14:textId="77777777" w:rsidR="00FE570B" w:rsidRPr="00FD2CB4" w:rsidRDefault="00FE570B" w:rsidP="0018238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984DF" id="Pole tekstowe 6" o:spid="_x0000_s1028" type="#_x0000_t202" style="position:absolute;margin-left:1.55pt;margin-top:1.4pt;width:149.85pt;height:60.8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XExKg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C7UXEx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3EDC01F2" w14:textId="77777777" w:rsidR="00FE570B" w:rsidRDefault="00FE570B" w:rsidP="00182388"/>
                    <w:p w14:paraId="19437EBA" w14:textId="77777777" w:rsidR="00FE570B" w:rsidRDefault="00FE570B" w:rsidP="00182388"/>
                    <w:p w14:paraId="4D6168EE" w14:textId="77777777" w:rsidR="00FE570B" w:rsidRDefault="00FE570B" w:rsidP="00182388"/>
                    <w:p w14:paraId="2D03579E" w14:textId="77777777" w:rsidR="00FE570B" w:rsidRDefault="00FE570B" w:rsidP="00182388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7445041D" w14:textId="77777777" w:rsidR="00FE570B" w:rsidRPr="00FD2CB4" w:rsidRDefault="00FE570B" w:rsidP="00182388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3A7A07BF" w14:textId="77777777" w:rsidR="00182388" w:rsidRPr="00C01274" w:rsidRDefault="00182388" w:rsidP="00182388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76880306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AE8F8CF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69E1250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>Wzór</w:t>
      </w:r>
    </w:p>
    <w:p w14:paraId="69315D3A" w14:textId="77777777" w:rsidR="00182388" w:rsidRPr="00C01274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5D275EE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sz w:val="20"/>
          <w:szCs w:val="20"/>
          <w:lang w:eastAsia="ar-SA"/>
        </w:rPr>
      </w:pPr>
    </w:p>
    <w:p w14:paraId="1602E89B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0"/>
          <w:lang w:eastAsia="ar-SA"/>
        </w:rPr>
        <w:t xml:space="preserve">Oświadczenie Wykonawcy o przynależności lub braku przynależności do tej samej grupy kapitałowej, o której mowa § 15 </w:t>
      </w:r>
      <w:r w:rsidR="00182388" w:rsidRPr="00C01274">
        <w:rPr>
          <w:rFonts w:ascii="Arial" w:hAnsi="Arial" w:cs="Arial"/>
          <w:b/>
          <w:bCs/>
          <w:sz w:val="20"/>
          <w:szCs w:val="20"/>
          <w:lang w:eastAsia="ar-SA"/>
        </w:rPr>
        <w:t>ust. 1 pkt 12 Regulaminu</w:t>
      </w:r>
    </w:p>
    <w:p w14:paraId="08A23E2E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3382335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BAB807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6D6B673C" w14:textId="399C4FC5" w:rsidR="00182388" w:rsidRPr="00C01274" w:rsidRDefault="00182388" w:rsidP="00182388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iCs/>
          <w:color w:val="000000"/>
          <w:sz w:val="20"/>
          <w:szCs w:val="20"/>
          <w:lang w:eastAsia="ar-SA"/>
        </w:rPr>
      </w:pPr>
      <w:r w:rsidRPr="00C01274">
        <w:rPr>
          <w:rFonts w:ascii="Arial" w:hAnsi="Arial" w:cs="Arial"/>
          <w:bCs/>
          <w:sz w:val="20"/>
          <w:szCs w:val="20"/>
          <w:lang w:eastAsia="ar-SA"/>
        </w:rPr>
        <w:t xml:space="preserve">w </w:t>
      </w:r>
      <w:r w:rsidRPr="00C01274">
        <w:rPr>
          <w:rFonts w:ascii="Arial" w:hAnsi="Arial" w:cs="Arial"/>
          <w:bCs/>
          <w:color w:val="000000"/>
          <w:sz w:val="20"/>
          <w:szCs w:val="20"/>
          <w:lang w:eastAsia="ar-SA"/>
        </w:rPr>
        <w:t>postępowaniu o udzielenie zamówienia publicznego na</w:t>
      </w:r>
      <w:r w:rsidR="00260197" w:rsidRPr="00C01274">
        <w:rPr>
          <w:rFonts w:ascii="Arial" w:hAnsi="Arial" w:cs="Arial"/>
          <w:bCs/>
          <w:color w:val="000000"/>
          <w:sz w:val="20"/>
          <w:szCs w:val="20"/>
          <w:lang w:eastAsia="ar-SA"/>
        </w:rPr>
        <w:t xml:space="preserve"> </w:t>
      </w:r>
      <w:r w:rsidR="005139DE">
        <w:rPr>
          <w:rFonts w:ascii="Arial" w:hAnsi="Arial" w:cs="Arial"/>
          <w:bCs/>
          <w:color w:val="000000"/>
          <w:sz w:val="20"/>
          <w:szCs w:val="20"/>
          <w:lang w:eastAsia="ar-SA"/>
        </w:rPr>
        <w:t>„</w:t>
      </w:r>
      <w:r w:rsidR="005139DE">
        <w:rPr>
          <w:rFonts w:ascii="Arial" w:hAnsi="Arial" w:cs="Arial"/>
          <w:b/>
          <w:bCs/>
          <w:iCs/>
          <w:sz w:val="20"/>
          <w:szCs w:val="20"/>
          <w:lang w:eastAsia="x-none"/>
        </w:rPr>
        <w:t xml:space="preserve">Dostawę fabrycznie nowych samochodów </w:t>
      </w:r>
      <w:r w:rsidR="005139DE" w:rsidRPr="00997FD8">
        <w:rPr>
          <w:rFonts w:ascii="Arial" w:hAnsi="Arial" w:cs="Arial"/>
          <w:b/>
          <w:bCs/>
          <w:iCs/>
          <w:sz w:val="20"/>
          <w:szCs w:val="20"/>
          <w:lang w:eastAsia="x-none"/>
        </w:rPr>
        <w:t>dla Pomorskiej Kolei Metropolitalnej Spółk</w:t>
      </w:r>
      <w:r w:rsidR="005139DE">
        <w:rPr>
          <w:rFonts w:ascii="Arial" w:hAnsi="Arial" w:cs="Arial"/>
          <w:b/>
          <w:bCs/>
          <w:iCs/>
          <w:sz w:val="20"/>
          <w:szCs w:val="20"/>
          <w:lang w:eastAsia="x-none"/>
        </w:rPr>
        <w:t>i Akcyjnej z siedzibą w Gdańsku”</w:t>
      </w:r>
    </w:p>
    <w:p w14:paraId="4C64501F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3F62A1AF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C01274">
        <w:rPr>
          <w:rFonts w:ascii="Arial" w:hAnsi="Arial" w:cs="Arial"/>
          <w:bCs/>
          <w:sz w:val="20"/>
          <w:szCs w:val="20"/>
          <w:lang w:eastAsia="ar-SA"/>
        </w:rPr>
        <w:t>Oświadczam, iż:</w:t>
      </w:r>
    </w:p>
    <w:p w14:paraId="45E18A0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b/>
          <w:sz w:val="20"/>
          <w:szCs w:val="20"/>
          <w:lang w:eastAsia="ar-SA"/>
        </w:rPr>
        <w:t>Przynależę</w:t>
      </w:r>
      <w:r w:rsidR="00182388" w:rsidRPr="00C01274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C01274">
        <w:rPr>
          <w:rFonts w:ascii="Arial" w:hAnsi="Arial" w:cs="Arial"/>
          <w:b/>
          <w:sz w:val="20"/>
          <w:szCs w:val="20"/>
          <w:lang w:eastAsia="ar-SA"/>
        </w:rPr>
        <w:t xml:space="preserve">/ nie przynależę* </w:t>
      </w:r>
      <w:r w:rsidRPr="00C01274">
        <w:rPr>
          <w:rFonts w:ascii="Arial" w:hAnsi="Arial" w:cs="Arial"/>
          <w:sz w:val="20"/>
          <w:szCs w:val="20"/>
          <w:lang w:eastAsia="ar-SA"/>
        </w:rPr>
        <w:t>do grupy kapitałowej w rozumieniu ustawy z dnia 16 lutego 2007 r</w:t>
      </w:r>
      <w:r w:rsidR="002F2E23" w:rsidRPr="00C01274">
        <w:rPr>
          <w:rFonts w:ascii="Arial" w:hAnsi="Arial" w:cs="Arial"/>
          <w:sz w:val="20"/>
          <w:szCs w:val="20"/>
          <w:lang w:eastAsia="ar-SA"/>
        </w:rPr>
        <w:t>.</w:t>
      </w:r>
      <w:r w:rsidRPr="00C01274">
        <w:rPr>
          <w:rFonts w:ascii="Arial" w:hAnsi="Arial" w:cs="Arial"/>
          <w:sz w:val="20"/>
          <w:szCs w:val="20"/>
          <w:lang w:eastAsia="ar-SA"/>
        </w:rPr>
        <w:t xml:space="preserve"> o ochronie konkurencji i konsum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entów (t.j., Dz. U z 2015 r. poz. 184 z późn. zm.</w:t>
      </w:r>
      <w:r w:rsidRPr="00C01274">
        <w:rPr>
          <w:rFonts w:ascii="Arial" w:hAnsi="Arial" w:cs="Arial"/>
          <w:sz w:val="20"/>
          <w:szCs w:val="20"/>
          <w:lang w:eastAsia="ar-SA"/>
        </w:rPr>
        <w:t>) z innymi wykonawcami, którzy złożyli odrębne oferty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7879AF2B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>Wykaz wykonawców należących do tej samej grupy kapitałowej, którzy złożyli oferty:</w:t>
      </w:r>
    </w:p>
    <w:p w14:paraId="6F420964" w14:textId="77777777" w:rsidR="00182388" w:rsidRPr="00C01274" w:rsidRDefault="00182388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</w:tblGrid>
      <w:tr w:rsidR="00182388" w:rsidRPr="00C01274" w14:paraId="3D5727F6" w14:textId="77777777" w:rsidTr="00231137">
        <w:tc>
          <w:tcPr>
            <w:tcW w:w="675" w:type="dxa"/>
            <w:shd w:val="clear" w:color="auto" w:fill="auto"/>
          </w:tcPr>
          <w:p w14:paraId="536F3C6F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505" w:type="dxa"/>
            <w:shd w:val="clear" w:color="auto" w:fill="auto"/>
          </w:tcPr>
          <w:p w14:paraId="6D6E58F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>Pełna nazwa i adres podmiotu należącego do tej samej grupy kapitałowej</w:t>
            </w:r>
          </w:p>
        </w:tc>
      </w:tr>
      <w:tr w:rsidR="00182388" w:rsidRPr="00C01274" w14:paraId="09EF656D" w14:textId="77777777" w:rsidTr="00231137">
        <w:tc>
          <w:tcPr>
            <w:tcW w:w="675" w:type="dxa"/>
            <w:shd w:val="clear" w:color="auto" w:fill="auto"/>
          </w:tcPr>
          <w:p w14:paraId="53A4DF82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771F6194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388" w:rsidRPr="00C01274" w14:paraId="580B4D54" w14:textId="77777777" w:rsidTr="00231137">
        <w:tc>
          <w:tcPr>
            <w:tcW w:w="675" w:type="dxa"/>
            <w:shd w:val="clear" w:color="auto" w:fill="auto"/>
          </w:tcPr>
          <w:p w14:paraId="4012C769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2B78E58E" w14:textId="77777777" w:rsidR="00182388" w:rsidRPr="00C01274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A27A10" w14:textId="77777777" w:rsidR="00DA194F" w:rsidRPr="00C01274" w:rsidRDefault="00DA194F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28319CE4" w14:textId="77777777" w:rsidR="00DA194F" w:rsidRPr="00C01274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C01274">
        <w:rPr>
          <w:rFonts w:ascii="Arial" w:hAnsi="Arial" w:cs="Arial"/>
          <w:sz w:val="20"/>
          <w:szCs w:val="20"/>
          <w:lang w:eastAsia="ar-SA"/>
        </w:rPr>
        <w:t xml:space="preserve">Oświadczam, że w przypadku przynależenia do tej samej grupy kapitałowej powiązania z innym Wykonawcą nie prowadzą do zakłócenia konkurencji w przedmiotowym postępowaniu, ponieważ </w:t>
      </w:r>
      <w:r w:rsidR="00182388" w:rsidRPr="00C01274">
        <w:rPr>
          <w:rFonts w:ascii="Arial" w:hAnsi="Arial" w:cs="Arial"/>
          <w:sz w:val="20"/>
          <w:szCs w:val="20"/>
          <w:lang w:eastAsia="ar-SA"/>
        </w:rPr>
        <w:t>….</w:t>
      </w:r>
      <w:r w:rsidRPr="00C01274">
        <w:rPr>
          <w:rFonts w:ascii="Arial" w:hAnsi="Arial" w:cs="Arial"/>
          <w:sz w:val="20"/>
          <w:szCs w:val="20"/>
          <w:lang w:eastAsia="ar-SA"/>
        </w:rPr>
        <w:t>.</w:t>
      </w:r>
    </w:p>
    <w:p w14:paraId="125CB1F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09233F99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  <w:r w:rsidRPr="00C01274">
        <w:rPr>
          <w:rFonts w:ascii="Arial" w:hAnsi="Arial" w:cs="Arial"/>
          <w:sz w:val="18"/>
          <w:szCs w:val="22"/>
          <w:lang w:eastAsia="ar-SA"/>
        </w:rPr>
        <w:t>*Niepotrzebne skreślić</w:t>
      </w:r>
    </w:p>
    <w:p w14:paraId="284B8A47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75049A62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i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iCs/>
          <w:sz w:val="20"/>
          <w:szCs w:val="22"/>
          <w:lang w:eastAsia="ar-SA"/>
        </w:rPr>
        <w:t xml:space="preserve">UWAGA: </w:t>
      </w:r>
      <w:r w:rsidRPr="00C01274">
        <w:rPr>
          <w:rFonts w:ascii="Arial" w:hAnsi="Arial" w:cs="Arial"/>
          <w:iCs/>
          <w:sz w:val="20"/>
          <w:szCs w:val="22"/>
          <w:lang w:eastAsia="ar-SA"/>
        </w:rPr>
        <w:t>W przypadku przynależności do tej samej grupy kapitałowej wykonawca może złożyć wraz z niniejszym oświadczeniem dokumenty bądź informacje potwierdzające, że powiązania z innym wykonawcą nie prowadzą do zakłócenia konkurencji w przedmiotowym postępowaniu.</w:t>
      </w:r>
    </w:p>
    <w:p w14:paraId="4CA3A493" w14:textId="77777777" w:rsidR="00182388" w:rsidRPr="00C01274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3CED88B9" w14:textId="77777777" w:rsidR="00DA194F" w:rsidRPr="00C01274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7FA2FB9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2A99EC21" w14:textId="77777777" w:rsidR="001F3207" w:rsidRPr="00C01274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6E046A9A" w14:textId="77777777" w:rsidR="001F3207" w:rsidRPr="00C01274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3A7A9420" w14:textId="77777777" w:rsidR="001F3207" w:rsidRPr="00C01274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C01274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C01274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0B9164F9" w14:textId="77777777" w:rsidR="001F3207" w:rsidRPr="00C01274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63DB53A9" w14:textId="77777777" w:rsidR="00DA194F" w:rsidRPr="00C01274" w:rsidRDefault="001F3207" w:rsidP="0026019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sz w:val="10"/>
          <w:szCs w:val="22"/>
          <w:lang w:eastAsia="ar-SA"/>
        </w:rPr>
      </w:pPr>
      <w:r w:rsidRPr="00C01274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</w:t>
      </w:r>
      <w:r w:rsidR="00260197" w:rsidRPr="00C01274">
        <w:rPr>
          <w:rFonts w:ascii="Arial" w:hAnsi="Arial" w:cs="Arial"/>
          <w:i/>
          <w:sz w:val="20"/>
          <w:szCs w:val="20"/>
        </w:rPr>
        <w:t xml:space="preserve"> właściwie do tego upoważnionej</w:t>
      </w:r>
    </w:p>
    <w:sectPr w:rsidR="00DA194F" w:rsidRPr="00C01274" w:rsidSect="0055215D">
      <w:pgSz w:w="11900" w:h="16840"/>
      <w:pgMar w:top="1701" w:right="1418" w:bottom="2268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37E359" w14:textId="77777777" w:rsidR="00FD6AE8" w:rsidRDefault="00FD6AE8" w:rsidP="00F816E4">
      <w:r>
        <w:separator/>
      </w:r>
    </w:p>
  </w:endnote>
  <w:endnote w:type="continuationSeparator" w:id="0">
    <w:p w14:paraId="50098AD4" w14:textId="77777777" w:rsidR="00FD6AE8" w:rsidRDefault="00FD6AE8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T42o0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T3Do00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T3Co00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F2465" w14:textId="77777777" w:rsidR="00FE570B" w:rsidRDefault="00FE570B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0FB62B3" wp14:editId="6706316F">
          <wp:simplePos x="0" y="0"/>
          <wp:positionH relativeFrom="column">
            <wp:posOffset>-232410</wp:posOffset>
          </wp:positionH>
          <wp:positionV relativeFrom="paragraph">
            <wp:posOffset>-1165860</wp:posOffset>
          </wp:positionV>
          <wp:extent cx="6696073" cy="1416477"/>
          <wp:effectExtent l="0" t="0" r="0" b="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Sprawy organizacyjne\papier firmowy\stopka_PK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96073" cy="1416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8E2AAA" w14:textId="77777777" w:rsidR="00FD6AE8" w:rsidRDefault="00FD6AE8" w:rsidP="00F816E4">
      <w:r>
        <w:separator/>
      </w:r>
    </w:p>
  </w:footnote>
  <w:footnote w:type="continuationSeparator" w:id="0">
    <w:p w14:paraId="12CA10E2" w14:textId="77777777" w:rsidR="00FD6AE8" w:rsidRDefault="00FD6AE8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AA36B" w14:textId="77777777" w:rsidR="00FE570B" w:rsidRDefault="00FE570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31" name="Obraz 3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1"/>
  </w:num>
  <w:num w:numId="4">
    <w:abstractNumId w:val="0"/>
  </w:num>
  <w:num w:numId="5">
    <w:abstractNumId w:val="16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5"/>
  </w:num>
  <w:num w:numId="9">
    <w:abstractNumId w:val="7"/>
  </w:num>
  <w:num w:numId="10">
    <w:abstractNumId w:val="19"/>
  </w:num>
  <w:num w:numId="11">
    <w:abstractNumId w:val="24"/>
  </w:num>
  <w:num w:numId="12">
    <w:abstractNumId w:val="18"/>
  </w:num>
  <w:num w:numId="13">
    <w:abstractNumId w:val="15"/>
  </w:num>
  <w:num w:numId="14">
    <w:abstractNumId w:val="4"/>
  </w:num>
  <w:num w:numId="15">
    <w:abstractNumId w:val="6"/>
  </w:num>
  <w:num w:numId="16">
    <w:abstractNumId w:val="1"/>
  </w:num>
  <w:num w:numId="17">
    <w:abstractNumId w:val="17"/>
  </w:num>
  <w:num w:numId="18">
    <w:abstractNumId w:val="2"/>
  </w:num>
  <w:num w:numId="19">
    <w:abstractNumId w:val="8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</w:num>
  <w:num w:numId="22">
    <w:abstractNumId w:val="3"/>
  </w:num>
  <w:num w:numId="23">
    <w:abstractNumId w:val="9"/>
  </w:num>
  <w:num w:numId="24">
    <w:abstractNumId w:val="20"/>
  </w:num>
  <w:num w:numId="25">
    <w:abstractNumId w:val="14"/>
  </w:num>
  <w:num w:numId="26">
    <w:abstractNumId w:val="1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7C"/>
    <w:rsid w:val="00054D0C"/>
    <w:rsid w:val="000817B0"/>
    <w:rsid w:val="00094DE3"/>
    <w:rsid w:val="000B4BCE"/>
    <w:rsid w:val="00103E79"/>
    <w:rsid w:val="00114F15"/>
    <w:rsid w:val="0012051A"/>
    <w:rsid w:val="00142857"/>
    <w:rsid w:val="00155BC3"/>
    <w:rsid w:val="00182388"/>
    <w:rsid w:val="001F3207"/>
    <w:rsid w:val="002215AD"/>
    <w:rsid w:val="00223983"/>
    <w:rsid w:val="00230073"/>
    <w:rsid w:val="00230A38"/>
    <w:rsid w:val="00231137"/>
    <w:rsid w:val="00237AA9"/>
    <w:rsid w:val="00260197"/>
    <w:rsid w:val="002B09CA"/>
    <w:rsid w:val="002B74B7"/>
    <w:rsid w:val="002C1B8E"/>
    <w:rsid w:val="002D2C1B"/>
    <w:rsid w:val="002D7433"/>
    <w:rsid w:val="002F2B3E"/>
    <w:rsid w:val="002F2E23"/>
    <w:rsid w:val="003140F3"/>
    <w:rsid w:val="00314EE8"/>
    <w:rsid w:val="00322A06"/>
    <w:rsid w:val="00326219"/>
    <w:rsid w:val="00384C10"/>
    <w:rsid w:val="00392AC9"/>
    <w:rsid w:val="003C3BA6"/>
    <w:rsid w:val="0040565D"/>
    <w:rsid w:val="00410331"/>
    <w:rsid w:val="00410D18"/>
    <w:rsid w:val="0041294B"/>
    <w:rsid w:val="00416E93"/>
    <w:rsid w:val="00425884"/>
    <w:rsid w:val="004653CA"/>
    <w:rsid w:val="004871EF"/>
    <w:rsid w:val="004945F3"/>
    <w:rsid w:val="004C4B51"/>
    <w:rsid w:val="0051145B"/>
    <w:rsid w:val="005139DE"/>
    <w:rsid w:val="0052058C"/>
    <w:rsid w:val="0055215D"/>
    <w:rsid w:val="005724FA"/>
    <w:rsid w:val="00580F2B"/>
    <w:rsid w:val="005B7608"/>
    <w:rsid w:val="005C54E1"/>
    <w:rsid w:val="005F422E"/>
    <w:rsid w:val="005F4619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E6955"/>
    <w:rsid w:val="0071368F"/>
    <w:rsid w:val="007526A3"/>
    <w:rsid w:val="007F42E8"/>
    <w:rsid w:val="007F7E15"/>
    <w:rsid w:val="008513C2"/>
    <w:rsid w:val="0085758E"/>
    <w:rsid w:val="00883FD1"/>
    <w:rsid w:val="008879BC"/>
    <w:rsid w:val="008A6CB3"/>
    <w:rsid w:val="008E52E6"/>
    <w:rsid w:val="008F541E"/>
    <w:rsid w:val="00912BD6"/>
    <w:rsid w:val="00995E8E"/>
    <w:rsid w:val="00996CB4"/>
    <w:rsid w:val="009B0842"/>
    <w:rsid w:val="009C1510"/>
    <w:rsid w:val="009E6055"/>
    <w:rsid w:val="009E718E"/>
    <w:rsid w:val="00A12AA0"/>
    <w:rsid w:val="00A32E6E"/>
    <w:rsid w:val="00A42261"/>
    <w:rsid w:val="00A56860"/>
    <w:rsid w:val="00A62E8E"/>
    <w:rsid w:val="00A92335"/>
    <w:rsid w:val="00AB05F3"/>
    <w:rsid w:val="00AC36B1"/>
    <w:rsid w:val="00AD0CA0"/>
    <w:rsid w:val="00AF1A06"/>
    <w:rsid w:val="00B127CF"/>
    <w:rsid w:val="00B64247"/>
    <w:rsid w:val="00B85756"/>
    <w:rsid w:val="00BA63BB"/>
    <w:rsid w:val="00BB70A8"/>
    <w:rsid w:val="00BB7AC2"/>
    <w:rsid w:val="00BD57CA"/>
    <w:rsid w:val="00BE617C"/>
    <w:rsid w:val="00C01274"/>
    <w:rsid w:val="00C45315"/>
    <w:rsid w:val="00C50302"/>
    <w:rsid w:val="00C6095F"/>
    <w:rsid w:val="00C64BD6"/>
    <w:rsid w:val="00C76E3A"/>
    <w:rsid w:val="00C85E77"/>
    <w:rsid w:val="00C97448"/>
    <w:rsid w:val="00CC475E"/>
    <w:rsid w:val="00CC4F7F"/>
    <w:rsid w:val="00D109EB"/>
    <w:rsid w:val="00D2045D"/>
    <w:rsid w:val="00D27202"/>
    <w:rsid w:val="00D31764"/>
    <w:rsid w:val="00D3676D"/>
    <w:rsid w:val="00D406CE"/>
    <w:rsid w:val="00D54DDE"/>
    <w:rsid w:val="00D573D4"/>
    <w:rsid w:val="00D61273"/>
    <w:rsid w:val="00D81C59"/>
    <w:rsid w:val="00D837F0"/>
    <w:rsid w:val="00DA194F"/>
    <w:rsid w:val="00DC2EA2"/>
    <w:rsid w:val="00E03113"/>
    <w:rsid w:val="00E0510A"/>
    <w:rsid w:val="00E15A24"/>
    <w:rsid w:val="00E55D29"/>
    <w:rsid w:val="00E703E1"/>
    <w:rsid w:val="00E7133E"/>
    <w:rsid w:val="00E811B6"/>
    <w:rsid w:val="00EB5A98"/>
    <w:rsid w:val="00EB5CA3"/>
    <w:rsid w:val="00EC0462"/>
    <w:rsid w:val="00ED18CE"/>
    <w:rsid w:val="00EF3ADC"/>
    <w:rsid w:val="00EF6F9C"/>
    <w:rsid w:val="00F20B1A"/>
    <w:rsid w:val="00F2245A"/>
    <w:rsid w:val="00F319DF"/>
    <w:rsid w:val="00F62209"/>
    <w:rsid w:val="00F738FD"/>
    <w:rsid w:val="00F816E4"/>
    <w:rsid w:val="00F85E82"/>
    <w:rsid w:val="00FA3A5F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80321C"/>
  <w14:defaultImageDpi w14:val="300"/>
  <w15:docId w15:val="{E1A7F564-C3C6-42E3-A80F-EEC5C269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rsid w:val="00681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uiPriority w:val="1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52058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1DC032-CF18-4876-ABF8-F0D1F4588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167</TotalTime>
  <Pages>18</Pages>
  <Words>4234</Words>
  <Characters>25406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29581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19</cp:revision>
  <cp:lastPrinted>2017-10-13T08:56:00Z</cp:lastPrinted>
  <dcterms:created xsi:type="dcterms:W3CDTF">2017-04-24T06:45:00Z</dcterms:created>
  <dcterms:modified xsi:type="dcterms:W3CDTF">2017-10-13T08:57:00Z</dcterms:modified>
</cp:coreProperties>
</file>